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9"/>
        <w:tblpPr w:leftFromText="180" w:rightFromText="180" w:vertAnchor="text" w:horzAnchor="margin" w:tblpX="-572" w:tblpY="-104"/>
        <w:tblW w:w="10490" w:type="dxa"/>
        <w:shd w:val="clear" w:color="auto" w:fill="4472C4" w:themeFill="accent5"/>
        <w:tblLook w:val="04A0" w:firstRow="1" w:lastRow="0" w:firstColumn="1" w:lastColumn="0" w:noHBand="0" w:noVBand="1"/>
      </w:tblPr>
      <w:tblGrid>
        <w:gridCol w:w="10490"/>
      </w:tblGrid>
      <w:tr w:rsidR="00F14CDF" w14:paraId="2A3E993E" w14:textId="77777777" w:rsidTr="00F14CDF">
        <w:trPr>
          <w:trHeight w:val="14173"/>
        </w:trPr>
        <w:tc>
          <w:tcPr>
            <w:tcW w:w="10490" w:type="dxa"/>
            <w:shd w:val="clear" w:color="auto" w:fill="4472C4" w:themeFill="accent5"/>
          </w:tcPr>
          <w:p w14:paraId="53225715" w14:textId="77777777" w:rsidR="00F14CDF" w:rsidRPr="00A771F3" w:rsidRDefault="00F14CDF" w:rsidP="00F15797">
            <w:pPr>
              <w:ind w:right="306"/>
              <w:rPr>
                <w:rFonts w:ascii="Segoe UI Light" w:eastAsiaTheme="majorEastAsia" w:hAnsi="Segoe UI Light" w:cs="Segoe UI Light"/>
                <w:color w:val="FFFFFF" w:themeColor="background1"/>
                <w:sz w:val="144"/>
                <w:szCs w:val="144"/>
                <w:lang w:val="en-US" w:bidi="ru-RU"/>
              </w:rPr>
            </w:pPr>
          </w:p>
          <w:p w14:paraId="6773AED9" w14:textId="77777777" w:rsidR="00F14CDF" w:rsidRDefault="00F14CDF" w:rsidP="00F14CDF">
            <w:pPr>
              <w:ind w:left="318" w:right="306"/>
              <w:jc w:val="center"/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AF3EF" wp14:editId="68CCE5F9">
                  <wp:extent cx="2437130" cy="2437130"/>
                  <wp:effectExtent l="0" t="0" r="1270" b="1270"/>
                  <wp:docPr id="2" name="Рисунок 2" descr="hgakDm9l_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gakDm9l_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243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79C16" w14:textId="77777777" w:rsidR="00F14CDF" w:rsidRPr="00F14CDF" w:rsidRDefault="00F14CDF" w:rsidP="00F14CDF">
            <w:pPr>
              <w:ind w:left="318" w:right="306"/>
              <w:rPr>
                <w:rFonts w:ascii="Segoe UI Light" w:eastAsiaTheme="majorEastAsia" w:hAnsi="Segoe UI Light" w:cs="Segoe UI Light"/>
                <w:color w:val="FFFFFF" w:themeColor="background1"/>
                <w:sz w:val="56"/>
                <w:szCs w:val="56"/>
                <w:lang w:bidi="ru-RU"/>
              </w:rPr>
            </w:pPr>
          </w:p>
          <w:p w14:paraId="2AFBEF5B" w14:textId="77777777" w:rsidR="00F14CDF" w:rsidRDefault="00F14CDF" w:rsidP="00F14CDF">
            <w:pPr>
              <w:ind w:left="318" w:right="306"/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</w:pPr>
            <w:r w:rsidRPr="00134D0F"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  <w:t>Добро пожаловать в</w:t>
            </w:r>
          </w:p>
          <w:p w14:paraId="1E1A3719" w14:textId="77777777" w:rsidR="00F14CDF" w:rsidRPr="00635CE6" w:rsidRDefault="00F14CDF" w:rsidP="00F14CDF">
            <w:pPr>
              <w:ind w:left="318" w:right="306"/>
              <w:rPr>
                <w:rFonts w:ascii="Segoe UI Semibold" w:eastAsiaTheme="majorEastAsia" w:hAnsi="Segoe UI Semibold" w:cs="Segoe UI Semibold"/>
                <w:b/>
                <w:color w:val="FFFFFF" w:themeColor="background1"/>
                <w:sz w:val="96"/>
                <w:szCs w:val="96"/>
                <w:lang w:bidi="ru-RU"/>
              </w:rPr>
            </w:pPr>
            <w:r w:rsidRPr="0057682E">
              <w:rPr>
                <w:rFonts w:ascii="Segoe UI Semibold" w:eastAsiaTheme="majorEastAsia" w:hAnsi="Segoe UI Semibold" w:cs="Segoe UI Semibold"/>
                <w:b/>
                <w:color w:val="FFFFFF" w:themeColor="background1"/>
                <w:sz w:val="96"/>
                <w:szCs w:val="96"/>
                <w:lang w:val="en-US" w:bidi="ru-RU"/>
              </w:rPr>
              <w:t>MikroBILL</w:t>
            </w:r>
          </w:p>
          <w:p w14:paraId="6EC08708" w14:textId="77777777" w:rsidR="00E540BE" w:rsidRDefault="00E540BE" w:rsidP="00F14CDF">
            <w:pPr>
              <w:ind w:left="318" w:right="306"/>
            </w:pPr>
          </w:p>
          <w:p w14:paraId="6B092CA6" w14:textId="77777777" w:rsidR="00F14CDF" w:rsidRDefault="00F14CDF" w:rsidP="00F14CDF">
            <w:pPr>
              <w:ind w:left="318" w:right="595"/>
              <w:rPr>
                <w:rFonts w:ascii="Segoe UI Light" w:eastAsiaTheme="majorEastAsia" w:hAnsi="Segoe UI Light" w:cs="Segoe UI Light"/>
                <w:color w:val="FFFFFF" w:themeColor="background1"/>
                <w:sz w:val="52"/>
                <w:szCs w:val="52"/>
                <w:lang w:bidi="ru-RU"/>
              </w:rPr>
            </w:pPr>
            <w:r w:rsidRPr="0057682E">
              <w:rPr>
                <w:rFonts w:ascii="Segoe UI Semibold" w:eastAsia="Segoe UI Semibold" w:hAnsi="Segoe UI Semibold" w:cs="Segoe UI Semibold"/>
                <w:b/>
                <w:color w:val="FFFFFF" w:themeColor="background1"/>
                <w:sz w:val="52"/>
                <w:szCs w:val="52"/>
                <w:lang w:bidi="ru-RU"/>
              </w:rPr>
              <w:t>Советы</w:t>
            </w:r>
            <w:r w:rsidRPr="00134D0F">
              <w:rPr>
                <w:rFonts w:ascii="Segoe UI Light" w:eastAsia="Segoe UI Semibold" w:hAnsi="Segoe UI Light" w:cs="Segoe UI Light"/>
                <w:color w:val="FFFFFF" w:themeColor="background1"/>
                <w:sz w:val="52"/>
                <w:szCs w:val="52"/>
                <w:lang w:bidi="ru-RU"/>
              </w:rPr>
              <w:t>,</w:t>
            </w:r>
            <w:r w:rsidRPr="00134D0F">
              <w:rPr>
                <w:rFonts w:ascii="Segoe UI Light" w:eastAsiaTheme="majorEastAsia" w:hAnsi="Segoe UI Light" w:cs="Segoe UI Light"/>
                <w:color w:val="FFFFFF" w:themeColor="background1"/>
                <w:sz w:val="52"/>
                <w:szCs w:val="52"/>
                <w:lang w:bidi="ru-RU"/>
              </w:rPr>
              <w:t xml:space="preserve"> которые помогут вам упростить работу</w:t>
            </w:r>
          </w:p>
          <w:p w14:paraId="5A02C820" w14:textId="77777777" w:rsidR="00F14CDF" w:rsidRDefault="00F14CDF" w:rsidP="00F14CDF">
            <w:pPr>
              <w:ind w:left="318"/>
            </w:pPr>
          </w:p>
          <w:p w14:paraId="37C45C27" w14:textId="77777777" w:rsidR="00F14CDF" w:rsidRDefault="00F14CDF" w:rsidP="00F14CDF">
            <w:pPr>
              <w:ind w:left="318"/>
            </w:pPr>
          </w:p>
          <w:p w14:paraId="0310068F" w14:textId="77777777" w:rsidR="00F14CDF" w:rsidRDefault="00F14CDF" w:rsidP="00F14CDF">
            <w:pPr>
              <w:ind w:left="318"/>
            </w:pPr>
          </w:p>
          <w:p w14:paraId="18D84CE1" w14:textId="77777777" w:rsidR="00E540BE" w:rsidRDefault="00E540BE" w:rsidP="00F14CDF">
            <w:pPr>
              <w:ind w:left="318"/>
            </w:pPr>
          </w:p>
          <w:p w14:paraId="3D0A1EAB" w14:textId="77777777" w:rsidR="00E540BE" w:rsidRDefault="00E540BE" w:rsidP="00F14CDF">
            <w:pPr>
              <w:ind w:left="318"/>
            </w:pPr>
          </w:p>
          <w:p w14:paraId="4847692D" w14:textId="77777777" w:rsidR="00F14CDF" w:rsidRDefault="00F14CDF" w:rsidP="00F14CDF">
            <w:pPr>
              <w:ind w:left="318"/>
            </w:pPr>
          </w:p>
          <w:p w14:paraId="769AC221" w14:textId="77777777" w:rsidR="00F14CDF" w:rsidRDefault="00F14CDF" w:rsidP="00F14CDF">
            <w:pPr>
              <w:ind w:left="318"/>
            </w:pPr>
          </w:p>
          <w:p w14:paraId="2A166393" w14:textId="77777777" w:rsidR="00F14CDF" w:rsidRDefault="00F14CDF" w:rsidP="00F14CDF">
            <w:pPr>
              <w:ind w:left="318"/>
            </w:pPr>
          </w:p>
          <w:p w14:paraId="37F6D459" w14:textId="77777777" w:rsidR="00F14CDF" w:rsidRPr="00635CE6" w:rsidRDefault="00F14CDF" w:rsidP="003A65CD">
            <w:pPr>
              <w:ind w:left="7542" w:right="311"/>
              <w:rPr>
                <w:rFonts w:asciiTheme="majorHAnsi" w:eastAsia="Segoe UI Semibold" w:hAnsiTheme="majorHAnsi" w:cstheme="majorHAnsi"/>
                <w:color w:val="FFFFFF" w:themeColor="background1"/>
                <w:sz w:val="20"/>
                <w:szCs w:val="20"/>
                <w:lang w:bidi="ru-RU"/>
              </w:rPr>
            </w:pPr>
            <w:r w:rsidRPr="00635CE6">
              <w:t xml:space="preserve">  </w:t>
            </w:r>
            <w:hyperlink r:id="rId12" w:history="1"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https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://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mikro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-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bill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.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com</w:t>
              </w:r>
            </w:hyperlink>
          </w:p>
          <w:p w14:paraId="133D1AEC" w14:textId="77777777" w:rsidR="00F14CDF" w:rsidRDefault="00F14CDF" w:rsidP="003A65CD">
            <w:pPr>
              <w:ind w:left="7542"/>
            </w:pPr>
            <w:r w:rsidRPr="00635CE6">
              <w:t xml:space="preserve">  </w:t>
            </w:r>
            <w:hyperlink r:id="rId13" w:history="1"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https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://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t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.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me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MikroBILL</w:t>
              </w:r>
            </w:hyperlink>
          </w:p>
        </w:tc>
      </w:tr>
    </w:tbl>
    <w:p w14:paraId="3E899A45" w14:textId="77777777" w:rsidR="00053FA0" w:rsidRDefault="00053FA0" w:rsidP="00053FA0">
      <w:pPr>
        <w:pStyle w:val="1"/>
        <w:numPr>
          <w:ilvl w:val="0"/>
          <w:numId w:val="24"/>
        </w:numPr>
        <w:rPr>
          <w:lang w:bidi="ru-RU"/>
        </w:rPr>
      </w:pPr>
      <w:r>
        <w:rPr>
          <w:lang w:bidi="ru-RU"/>
        </w:rPr>
        <w:lastRenderedPageBreak/>
        <w:t>Системные требования</w:t>
      </w:r>
    </w:p>
    <w:p w14:paraId="3FF00C21" w14:textId="77777777" w:rsidR="00053FA0" w:rsidRDefault="00053FA0" w:rsidP="00053FA0">
      <w:pPr>
        <w:pStyle w:val="ae"/>
        <w:ind w:left="720"/>
        <w:rPr>
          <w:lang w:bidi="ru-RU"/>
        </w:rPr>
      </w:pPr>
    </w:p>
    <w:p w14:paraId="770E1744" w14:textId="77777777" w:rsid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Системные требования ядра </w:t>
      </w:r>
      <w:r w:rsidRPr="003F53CD">
        <w:rPr>
          <w:b/>
          <w:lang w:val="en-US" w:bidi="ru-RU"/>
        </w:rPr>
        <w:t>MikroBILL</w:t>
      </w:r>
      <w:r>
        <w:rPr>
          <w:lang w:val="en-US" w:bidi="ru-RU"/>
        </w:rPr>
        <w:t>:</w:t>
      </w:r>
    </w:p>
    <w:tbl>
      <w:tblPr>
        <w:tblW w:w="906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3685"/>
        <w:gridCol w:w="851"/>
        <w:gridCol w:w="3685"/>
      </w:tblGrid>
      <w:tr w:rsidR="00053FA0" w:rsidRPr="00053FA0" w14:paraId="236F45E1" w14:textId="77777777" w:rsidTr="00053FA0">
        <w:tc>
          <w:tcPr>
            <w:tcW w:w="4528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29F7E44" w14:textId="77777777" w:rsidR="00053FA0" w:rsidRPr="00053FA0" w:rsidRDefault="00053FA0" w:rsidP="00053FA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Минимальные</w:t>
            </w:r>
          </w:p>
        </w:tc>
        <w:tc>
          <w:tcPr>
            <w:tcW w:w="4536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BBBEC90" w14:textId="77777777" w:rsidR="00053FA0" w:rsidRPr="00053FA0" w:rsidRDefault="00053FA0" w:rsidP="00053FA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Рекомендуемые</w:t>
            </w:r>
          </w:p>
        </w:tc>
      </w:tr>
      <w:tr w:rsidR="00706F8D" w:rsidRPr="00053FA0" w14:paraId="062A29DE" w14:textId="77777777" w:rsidTr="00053FA0">
        <w:trPr>
          <w:trHeight w:val="17"/>
        </w:trPr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D87C10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21C5BE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Windows 7 / UNIX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4FEDB47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02F0044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Windows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x64 / UNIX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 (Debian 11)</w:t>
            </w:r>
          </w:p>
        </w:tc>
      </w:tr>
      <w:tr w:rsidR="00706F8D" w:rsidRPr="00053FA0" w14:paraId="6CBC49AA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A94D21D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A4D594E" w14:textId="77777777" w:rsidR="00706F8D" w:rsidRPr="0027393A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Net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14:paraId="6467FD12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Для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WinACME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Windows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необходим 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Framework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4.7.2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4647F6C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790A95" w14:textId="77777777" w:rsidR="00706F8D" w:rsidRPr="0027393A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14:paraId="2497C063" w14:textId="77777777" w:rsidR="00706F8D" w:rsidRPr="00B67A99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Для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WinACME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Windows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необходим 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Framework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4.7.2</w:t>
            </w:r>
          </w:p>
        </w:tc>
      </w:tr>
      <w:tr w:rsidR="00706F8D" w:rsidRPr="00053FA0" w14:paraId="45E81E8B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E62E557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304E15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D45C34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861AAF4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8GB</w:t>
            </w:r>
          </w:p>
        </w:tc>
      </w:tr>
      <w:tr w:rsidR="00706F8D" w:rsidRPr="00053FA0" w14:paraId="608B442B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4E89468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HDD: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99258CA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64EC5D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CC815B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120GB</w:t>
            </w:r>
          </w:p>
        </w:tc>
      </w:tr>
    </w:tbl>
    <w:p w14:paraId="59C303BB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2972FC2B" w14:textId="77777777" w:rsidR="00053FA0" w:rsidRP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Так же для корректной работы требуется дополнительное ПО: </w:t>
      </w:r>
      <w:r>
        <w:rPr>
          <w:lang w:val="en-US" w:bidi="ru-RU"/>
        </w:rPr>
        <w:t>Apache</w:t>
      </w:r>
      <w:r w:rsidRPr="00635CE6">
        <w:rPr>
          <w:lang w:bidi="ru-RU"/>
        </w:rPr>
        <w:t xml:space="preserve"> (2.2 - 2.4), </w:t>
      </w:r>
      <w:r>
        <w:rPr>
          <w:lang w:val="en-US" w:bidi="ru-RU"/>
        </w:rPr>
        <w:t>PHP</w:t>
      </w:r>
      <w:r w:rsidRPr="00635CE6">
        <w:rPr>
          <w:lang w:bidi="ru-RU"/>
        </w:rPr>
        <w:t xml:space="preserve"> (5.4 – 8.1)</w:t>
      </w:r>
      <w:r>
        <w:rPr>
          <w:lang w:bidi="ru-RU"/>
        </w:rPr>
        <w:t xml:space="preserve">, </w:t>
      </w:r>
      <w:r>
        <w:rPr>
          <w:lang w:val="en-US" w:bidi="ru-RU"/>
        </w:rPr>
        <w:t>MySQL</w:t>
      </w:r>
      <w:r w:rsidRPr="00635CE6">
        <w:rPr>
          <w:lang w:bidi="ru-RU"/>
        </w:rPr>
        <w:t xml:space="preserve"> (5.1 – 8)</w:t>
      </w:r>
      <w:r w:rsidR="00D50A16" w:rsidRPr="00635CE6">
        <w:rPr>
          <w:lang w:bidi="ru-RU"/>
        </w:rPr>
        <w:t xml:space="preserve">. </w:t>
      </w:r>
      <w:r w:rsidR="00D50A16">
        <w:rPr>
          <w:lang w:val="en-US" w:bidi="ru-RU"/>
        </w:rPr>
        <w:t>OpenSSL, ACME</w:t>
      </w:r>
      <w:r>
        <w:rPr>
          <w:lang w:val="en-US" w:bidi="ru-RU"/>
        </w:rPr>
        <w:t>.</w:t>
      </w:r>
    </w:p>
    <w:p w14:paraId="3B40D24A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40D04476" w14:textId="77777777" w:rsid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Системные требования </w:t>
      </w:r>
      <w:r w:rsidR="00D50A16">
        <w:rPr>
          <w:lang w:bidi="ru-RU"/>
        </w:rPr>
        <w:t>приложения для удалённого администрирования</w:t>
      </w:r>
      <w:r>
        <w:rPr>
          <w:lang w:bidi="ru-RU"/>
        </w:rPr>
        <w:t xml:space="preserve"> </w:t>
      </w:r>
      <w:r w:rsidRPr="003F53CD">
        <w:rPr>
          <w:b/>
          <w:lang w:val="en-US" w:bidi="ru-RU"/>
        </w:rPr>
        <w:t>Mikro</w:t>
      </w:r>
      <w:r w:rsidR="00D50A16" w:rsidRPr="003F53CD">
        <w:rPr>
          <w:b/>
          <w:lang w:val="en-US" w:bidi="ru-RU"/>
        </w:rPr>
        <w:t>REMOTE</w:t>
      </w:r>
      <w:r>
        <w:rPr>
          <w:lang w:val="en-US" w:bidi="ru-RU"/>
        </w:rPr>
        <w:t>:</w:t>
      </w:r>
    </w:p>
    <w:tbl>
      <w:tblPr>
        <w:tblW w:w="906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3685"/>
        <w:gridCol w:w="851"/>
        <w:gridCol w:w="3685"/>
      </w:tblGrid>
      <w:tr w:rsidR="00942592" w:rsidRPr="00053FA0" w14:paraId="075AA394" w14:textId="77777777" w:rsidTr="00990D02">
        <w:tc>
          <w:tcPr>
            <w:tcW w:w="4528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0DF4C12" w14:textId="77777777" w:rsidR="00942592" w:rsidRPr="00053FA0" w:rsidRDefault="00942592" w:rsidP="00990D0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Минимальные</w:t>
            </w:r>
          </w:p>
        </w:tc>
        <w:tc>
          <w:tcPr>
            <w:tcW w:w="4536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17602EA" w14:textId="77777777" w:rsidR="00942592" w:rsidRPr="00053FA0" w:rsidRDefault="00942592" w:rsidP="00990D0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Рекомендуемые</w:t>
            </w:r>
          </w:p>
        </w:tc>
      </w:tr>
      <w:tr w:rsidR="00942592" w:rsidRPr="00053FA0" w14:paraId="130C5C5D" w14:textId="77777777" w:rsidTr="00990D02">
        <w:trPr>
          <w:trHeight w:val="17"/>
        </w:trPr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B420CB4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FEE281C" w14:textId="77777777" w:rsidR="00942592" w:rsidRPr="00053FA0" w:rsidRDefault="00942592" w:rsidP="009425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Windows 7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85A865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99E5AA" w14:textId="77777777" w:rsidR="00942592" w:rsidRPr="00053FA0" w:rsidRDefault="00942592" w:rsidP="009425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Windows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x64</w:t>
            </w:r>
          </w:p>
        </w:tc>
      </w:tr>
      <w:tr w:rsidR="00942592" w:rsidRPr="00053FA0" w14:paraId="4BCEB9E4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C4018B3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2007EB8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.Net Framework 4.7.2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0A1DB5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225976" w14:textId="77777777" w:rsidR="00942592" w:rsidRPr="00053FA0" w:rsidRDefault="005B6136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.Net Framework 4.7.2</w:t>
            </w:r>
          </w:p>
        </w:tc>
      </w:tr>
      <w:tr w:rsidR="00942592" w:rsidRPr="00053FA0" w14:paraId="6DC5345D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4BE383E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808941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1E373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839001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8GB</w:t>
            </w:r>
          </w:p>
        </w:tc>
      </w:tr>
      <w:tr w:rsidR="00942592" w:rsidRPr="00053FA0" w14:paraId="6DED1B0B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176D4F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HDD: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6D4C0E8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AF92819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3841A2E" w14:textId="77777777" w:rsidR="00942592" w:rsidRPr="00053FA0" w:rsidRDefault="003F53CD" w:rsidP="003F5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="00942592"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0GB</w:t>
            </w:r>
          </w:p>
        </w:tc>
      </w:tr>
    </w:tbl>
    <w:p w14:paraId="3C336803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1B2A0E0A" w14:textId="77777777" w:rsidR="00C01CB3" w:rsidRPr="00053FA0" w:rsidRDefault="00C01CB3" w:rsidP="00053FA0">
      <w:pPr>
        <w:pStyle w:val="ae"/>
        <w:ind w:left="720"/>
        <w:rPr>
          <w:lang w:val="en-US" w:bidi="ru-RU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Для запуска </w:t>
      </w:r>
      <w:r w:rsidRPr="0077026C">
        <w:rPr>
          <w:rFonts w:ascii="Arial" w:hAnsi="Arial" w:cs="Arial"/>
          <w:b/>
          <w:color w:val="202122"/>
          <w:sz w:val="21"/>
          <w:szCs w:val="21"/>
          <w:shd w:val="clear" w:color="auto" w:fill="FFFFFF"/>
        </w:rPr>
        <w:t>MikroBILL 2.0.10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и более новых версий вам понадобится следующее дополнительное ПО: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1.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Net Core 3.1: </w:t>
      </w:r>
      <w:hyperlink r:id="rId14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2.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Visual C++ Redistributable 2019: </w:t>
      </w:r>
      <w:hyperlink r:id="rId15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3.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Security Update KB3063858 (для старых ОС вроде Win 7): </w:t>
      </w:r>
      <w:hyperlink r:id="rId16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4.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Net Framework 4.7.2: </w:t>
      </w:r>
      <w:hyperlink r:id="rId17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 w:rsidRPr="00053FA0">
        <w:rPr>
          <w:lang w:val="en-US" w:bidi="ru-RU"/>
        </w:rPr>
        <w:t xml:space="preserve"> </w:t>
      </w:r>
    </w:p>
    <w:p w14:paraId="37694C08" w14:textId="77777777" w:rsidR="00053FA0" w:rsidRDefault="00053FA0">
      <w:pPr>
        <w:rPr>
          <w:lang w:bidi="ru-RU"/>
        </w:rPr>
      </w:pPr>
      <w:r>
        <w:rPr>
          <w:lang w:bidi="ru-RU"/>
        </w:rPr>
        <w:br w:type="page"/>
      </w:r>
    </w:p>
    <w:p w14:paraId="5D96A3CC" w14:textId="77777777" w:rsidR="00053FA0" w:rsidRPr="00053FA0" w:rsidRDefault="00053FA0" w:rsidP="00053FA0">
      <w:pPr>
        <w:pStyle w:val="ae"/>
        <w:ind w:left="720"/>
        <w:rPr>
          <w:lang w:bidi="ru-RU"/>
        </w:rPr>
      </w:pPr>
    </w:p>
    <w:p w14:paraId="7716C197" w14:textId="77777777" w:rsidR="00772ECC" w:rsidRPr="00290E4F" w:rsidRDefault="00CD55BF" w:rsidP="00053FA0">
      <w:pPr>
        <w:pStyle w:val="1"/>
        <w:numPr>
          <w:ilvl w:val="0"/>
          <w:numId w:val="24"/>
        </w:numPr>
      </w:pPr>
      <w:r w:rsidRPr="00290E4F">
        <w:rPr>
          <w:lang w:bidi="ru-RU"/>
        </w:rPr>
        <w:t>Установка</w:t>
      </w:r>
    </w:p>
    <w:p w14:paraId="3F0DC10E" w14:textId="77777777" w:rsidR="007704EC" w:rsidRDefault="00290E4F">
      <w:pPr>
        <w:pStyle w:val="ae"/>
        <w:ind w:left="720"/>
        <w:rPr>
          <w:lang w:bidi="ru-RU"/>
        </w:rPr>
      </w:pPr>
      <w:bookmarkStart w:id="0" w:name="_Live_layout_and"/>
      <w:bookmarkEnd w:id="0"/>
      <w:r w:rsidRPr="00290E4F">
        <w:rPr>
          <w:lang w:bidi="ru-RU"/>
        </w:rPr>
        <w:t>Процесс</w:t>
      </w:r>
      <w:r w:rsidR="007704EC" w:rsidRPr="00290E4F">
        <w:rPr>
          <w:lang w:bidi="ru-RU"/>
        </w:rPr>
        <w:t xml:space="preserve"> установки под </w:t>
      </w:r>
      <w:r w:rsidR="007704EC" w:rsidRPr="000D49BB">
        <w:rPr>
          <w:b/>
          <w:lang w:bidi="ru-RU"/>
        </w:rPr>
        <w:t>Windows</w:t>
      </w:r>
      <w:r w:rsidR="007704EC" w:rsidRPr="00290E4F">
        <w:rPr>
          <w:lang w:bidi="ru-RU"/>
        </w:rPr>
        <w:t xml:space="preserve"> максимально прост и сводится к скачиванию дистрибутива </w:t>
      </w:r>
      <w:hyperlink r:id="rId18" w:history="1">
        <w:r w:rsidR="007704EC" w:rsidRPr="00290E4F">
          <w:rPr>
            <w:rStyle w:val="a7"/>
            <w:lang w:bidi="ru-RU"/>
          </w:rPr>
          <w:t>http://mikro-bill.com/downloads/</w:t>
        </w:r>
      </w:hyperlink>
      <w:r w:rsidR="007704EC" w:rsidRPr="00290E4F">
        <w:rPr>
          <w:lang w:bidi="ru-RU"/>
        </w:rPr>
        <w:t xml:space="preserve"> и запуску MikroBILL.exe, </w:t>
      </w:r>
      <w:r w:rsidRPr="00290E4F">
        <w:rPr>
          <w:lang w:bidi="ru-RU"/>
        </w:rPr>
        <w:t>программа</w:t>
      </w:r>
      <w:r w:rsidR="007704EC" w:rsidRPr="00290E4F">
        <w:rPr>
          <w:lang w:bidi="ru-RU"/>
        </w:rPr>
        <w:t xml:space="preserve"> сама установит себя, а </w:t>
      </w:r>
      <w:r w:rsidR="000D49BB" w:rsidRPr="00290E4F">
        <w:rPr>
          <w:lang w:bidi="ru-RU"/>
        </w:rPr>
        <w:t>также</w:t>
      </w:r>
      <w:r w:rsidR="007704EC" w:rsidRPr="00290E4F">
        <w:rPr>
          <w:lang w:bidi="ru-RU"/>
        </w:rPr>
        <w:t xml:space="preserve"> установит и настроит Apache и MySQL</w:t>
      </w:r>
      <w:r w:rsidR="00963E7D" w:rsidRPr="00290E4F">
        <w:rPr>
          <w:lang w:bidi="ru-RU"/>
        </w:rPr>
        <w:t xml:space="preserve">. </w:t>
      </w:r>
    </w:p>
    <w:p w14:paraId="0DB41207" w14:textId="77777777" w:rsidR="000D49BB" w:rsidRDefault="000D49BB" w:rsidP="000D49BB">
      <w:pPr>
        <w:pStyle w:val="ae"/>
        <w:ind w:right="-755"/>
        <w:rPr>
          <w:noProof/>
          <w:lang w:eastAsia="ru-RU"/>
        </w:rPr>
      </w:pPr>
      <w:r w:rsidRPr="000D49BB">
        <w:rPr>
          <w:noProof/>
          <w:lang w:eastAsia="ru-RU"/>
        </w:rPr>
        <w:drawing>
          <wp:inline distT="0" distB="0" distL="0" distR="0" wp14:anchorId="179F6C9B" wp14:editId="5A164668">
            <wp:extent cx="2819400" cy="3209925"/>
            <wp:effectExtent l="0" t="0" r="0" b="952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661"/>
                    <a:stretch/>
                  </pic:blipFill>
                  <pic:spPr bwMode="auto">
                    <a:xfrm>
                      <a:off x="0" y="0"/>
                      <a:ext cx="28194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 w:rsidRPr="000D49BB">
        <w:rPr>
          <w:noProof/>
          <w:lang w:eastAsia="ru-RU"/>
        </w:rPr>
        <w:t xml:space="preserve"> </w:t>
      </w:r>
      <w:r w:rsidRPr="000D49BB">
        <w:rPr>
          <w:noProof/>
          <w:lang w:eastAsia="ru-RU"/>
        </w:rPr>
        <w:drawing>
          <wp:inline distT="0" distB="0" distL="0" distR="0" wp14:anchorId="2397E44A" wp14:editId="151DC2ED">
            <wp:extent cx="2847975" cy="3209925"/>
            <wp:effectExtent l="0" t="0" r="9525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90"/>
                    <a:stretch/>
                  </pic:blipFill>
                  <pic:spPr bwMode="auto"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44526" w14:textId="77777777" w:rsidR="000D49BB" w:rsidRDefault="000D49BB" w:rsidP="000D49BB">
      <w:pPr>
        <w:pStyle w:val="ae"/>
        <w:ind w:right="-755"/>
        <w:rPr>
          <w:noProof/>
          <w:lang w:eastAsia="ru-RU"/>
        </w:rPr>
      </w:pPr>
      <w:r w:rsidRPr="000D49BB">
        <w:rPr>
          <w:noProof/>
          <w:lang w:eastAsia="ru-RU"/>
        </w:rPr>
        <w:drawing>
          <wp:inline distT="0" distB="0" distL="0" distR="0" wp14:anchorId="31CBC1FC" wp14:editId="70DDA9C0">
            <wp:extent cx="2838450" cy="320040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9BE6" w14:textId="77777777" w:rsidR="007704EC" w:rsidRPr="00290E4F" w:rsidRDefault="007704EC">
      <w:pPr>
        <w:pStyle w:val="ae"/>
        <w:ind w:left="720"/>
        <w:rPr>
          <w:lang w:bidi="ru-RU"/>
        </w:rPr>
      </w:pPr>
      <w:r w:rsidRPr="00290E4F">
        <w:rPr>
          <w:lang w:bidi="ru-RU"/>
        </w:rPr>
        <w:lastRenderedPageBreak/>
        <w:t xml:space="preserve">Процесс установки под </w:t>
      </w:r>
      <w:r w:rsidRPr="000D49BB">
        <w:rPr>
          <w:b/>
          <w:lang w:bidi="ru-RU"/>
        </w:rPr>
        <w:t>Unix</w:t>
      </w:r>
      <w:r w:rsidRPr="00290E4F">
        <w:rPr>
          <w:lang w:bidi="ru-RU"/>
        </w:rPr>
        <w:t xml:space="preserve"> несколько сл</w:t>
      </w:r>
      <w:r w:rsidR="00B94455">
        <w:rPr>
          <w:lang w:bidi="ru-RU"/>
        </w:rPr>
        <w:t>ожнее, вам понадобится терминал.</w:t>
      </w:r>
      <w:r w:rsidR="00B94455" w:rsidRPr="00B94455">
        <w:rPr>
          <w:lang w:bidi="ru-RU"/>
        </w:rPr>
        <w:t xml:space="preserve"> </w:t>
      </w:r>
      <w:r w:rsidR="00B94455">
        <w:rPr>
          <w:lang w:bidi="ru-RU"/>
        </w:rPr>
        <w:t xml:space="preserve">Для функционирования биллинга нужна база данных, если </w:t>
      </w:r>
      <w:r w:rsidR="00B94455">
        <w:rPr>
          <w:lang w:val="en-US" w:bidi="ru-RU"/>
        </w:rPr>
        <w:t>MySQL</w:t>
      </w:r>
      <w:r w:rsidR="00B94455" w:rsidRPr="00635CE6">
        <w:rPr>
          <w:lang w:bidi="ru-RU"/>
        </w:rPr>
        <w:t xml:space="preserve"> </w:t>
      </w:r>
      <w:r w:rsidR="00B94455">
        <w:rPr>
          <w:lang w:bidi="ru-RU"/>
        </w:rPr>
        <w:t>не установлена, установите её вначале. Об этом ниже в разделе «</w:t>
      </w:r>
      <w:hyperlink w:anchor="Ручная_Установка" w:history="1">
        <w:r w:rsidR="00B94455" w:rsidRPr="00B94455">
          <w:rPr>
            <w:rStyle w:val="a7"/>
            <w:b/>
            <w:lang w:bidi="ru-RU"/>
          </w:rPr>
          <w:t>Ручная установка</w:t>
        </w:r>
      </w:hyperlink>
      <w:r w:rsidR="00B94455">
        <w:rPr>
          <w:lang w:bidi="ru-RU"/>
        </w:rPr>
        <w:t>».</w:t>
      </w:r>
    </w:p>
    <w:p w14:paraId="5FD278E8" w14:textId="77777777" w:rsidR="007704EC" w:rsidRPr="00290E4F" w:rsidRDefault="007704EC" w:rsidP="007704EC">
      <w:pPr>
        <w:pStyle w:val="ae"/>
        <w:spacing w:after="0" w:line="240" w:lineRule="auto"/>
        <w:ind w:left="720"/>
        <w:rPr>
          <w:lang w:bidi="ru-RU"/>
        </w:rPr>
      </w:pPr>
      <w:r w:rsidRPr="00290E4F">
        <w:rPr>
          <w:lang w:bidi="ru-RU"/>
        </w:rPr>
        <w:t>wget -O /tmp/MikroBILL-Install.sh https://mikro-bill.com/files/MikroBILL-Install.sh</w:t>
      </w:r>
    </w:p>
    <w:p w14:paraId="28753885" w14:textId="77777777" w:rsidR="007704EC" w:rsidRPr="00635CE6" w:rsidRDefault="007704EC" w:rsidP="007704EC">
      <w:pPr>
        <w:pStyle w:val="ae"/>
        <w:spacing w:after="0" w:line="240" w:lineRule="auto"/>
        <w:ind w:left="720"/>
        <w:rPr>
          <w:lang w:val="en-US" w:bidi="ru-RU"/>
        </w:rPr>
      </w:pPr>
      <w:r w:rsidRPr="00635CE6">
        <w:rPr>
          <w:lang w:val="en-US" w:bidi="ru-RU"/>
        </w:rPr>
        <w:t>chmod +x /tmp/MikroBILL-Install.sh</w:t>
      </w:r>
    </w:p>
    <w:p w14:paraId="340610CC" w14:textId="77777777" w:rsidR="007704EC" w:rsidRPr="00290E4F" w:rsidRDefault="007704EC" w:rsidP="007704EC">
      <w:pPr>
        <w:pStyle w:val="ae"/>
        <w:spacing w:line="240" w:lineRule="auto"/>
        <w:ind w:left="720"/>
        <w:rPr>
          <w:lang w:bidi="ru-RU"/>
        </w:rPr>
      </w:pPr>
      <w:r w:rsidRPr="00290E4F">
        <w:rPr>
          <w:lang w:bidi="ru-RU"/>
        </w:rPr>
        <w:t>/tmp/MikroBILL-Install.sh</w:t>
      </w:r>
    </w:p>
    <w:p w14:paraId="67BF2AB6" w14:textId="77777777" w:rsidR="008C0941" w:rsidRDefault="007704EC" w:rsidP="007704EC">
      <w:pPr>
        <w:pStyle w:val="ae"/>
        <w:ind w:left="720"/>
        <w:rPr>
          <w:lang w:bidi="ru-RU"/>
        </w:rPr>
      </w:pPr>
      <w:r w:rsidRPr="00290E4F">
        <w:rPr>
          <w:lang w:bidi="ru-RU"/>
        </w:rPr>
        <w:t xml:space="preserve">Данные команды скачают скрипт и запустят его. Будет установлена платформа NET и MikroBILL. </w:t>
      </w:r>
      <w:r w:rsidR="00B94455" w:rsidRPr="00B94455">
        <w:rPr>
          <w:lang w:bidi="ru-RU"/>
        </w:rPr>
        <w:t xml:space="preserve">После установки </w:t>
      </w:r>
      <w:r w:rsidR="00B94455">
        <w:rPr>
          <w:lang w:bidi="ru-RU"/>
        </w:rPr>
        <w:t>.</w:t>
      </w:r>
      <w:r w:rsidR="00B94455" w:rsidRPr="00B94455">
        <w:rPr>
          <w:lang w:bidi="ru-RU"/>
        </w:rPr>
        <w:t>Net Core может потребоваться перезагрузка.</w:t>
      </w:r>
      <w:r w:rsidR="00B94455" w:rsidRPr="00B94455">
        <w:rPr>
          <w:lang w:bidi="ru-RU"/>
        </w:rPr>
        <w:br/>
        <w:t>В таком случае перезапустите ОС и запустите скрипт установки MikroBILL ещё раз.</w:t>
      </w:r>
      <w:r w:rsidR="00B94455">
        <w:rPr>
          <w:lang w:bidi="ru-RU"/>
        </w:rPr>
        <w:t xml:space="preserve"> Также вы можете выполнить все команды самостоятельно.</w:t>
      </w:r>
    </w:p>
    <w:p w14:paraId="2BD688B2" w14:textId="77777777" w:rsidR="00B94455" w:rsidRPr="00B94455" w:rsidRDefault="00B94455" w:rsidP="00B94455">
      <w:pPr>
        <w:pStyle w:val="ae"/>
        <w:ind w:left="720"/>
        <w:rPr>
          <w:b/>
          <w:lang w:bidi="ru-RU"/>
        </w:rPr>
      </w:pPr>
      <w:r>
        <w:rPr>
          <w:rFonts w:ascii="Arial" w:hAnsi="Arial" w:cs="Arial"/>
          <w:color w:val="252525"/>
          <w:sz w:val="21"/>
          <w:szCs w:val="21"/>
        </w:rPr>
        <w:br/>
      </w:r>
      <w:bookmarkStart w:id="1" w:name="Ручная_Установка"/>
      <w:r w:rsidRPr="00B94455">
        <w:rPr>
          <w:b/>
          <w:lang w:bidi="ru-RU"/>
        </w:rPr>
        <w:t>Ручная установка</w:t>
      </w:r>
      <w:bookmarkEnd w:id="1"/>
    </w:p>
    <w:p w14:paraId="6046E2D0" w14:textId="77777777" w:rsidR="00C104E3" w:rsidRPr="00635CE6" w:rsidRDefault="00B94455" w:rsidP="00C104E3">
      <w:pPr>
        <w:pStyle w:val="ae"/>
        <w:numPr>
          <w:ilvl w:val="0"/>
          <w:numId w:val="19"/>
        </w:numPr>
        <w:ind w:left="709"/>
        <w:rPr>
          <w:lang w:val="en-US" w:bidi="ru-RU"/>
        </w:rPr>
      </w:pPr>
      <w:r w:rsidRPr="00B94455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MariaDB (MySQL):</w:t>
      </w:r>
      <w:r w:rsidRPr="00635CE6">
        <w:rPr>
          <w:lang w:val="en-US" w:bidi="ru-RU"/>
        </w:rPr>
        <w:br/>
        <w:t>apt install mariadb-server</w:t>
      </w:r>
      <w:r w:rsidRPr="00635CE6">
        <w:rPr>
          <w:lang w:val="en-US" w:bidi="ru-RU"/>
        </w:rPr>
        <w:br/>
        <w:t>systemctl restart mariadb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b/>
          <w:lang w:bidi="ru-RU"/>
        </w:rPr>
        <w:t>Создание</w:t>
      </w:r>
      <w:r w:rsidRPr="00635CE6">
        <w:rPr>
          <w:b/>
          <w:lang w:val="en-US" w:bidi="ru-RU"/>
        </w:rPr>
        <w:t xml:space="preserve"> </w:t>
      </w:r>
      <w:r w:rsidRPr="00B94455">
        <w:rPr>
          <w:b/>
          <w:lang w:bidi="ru-RU"/>
        </w:rPr>
        <w:t>пользователя</w:t>
      </w:r>
      <w:r w:rsidRPr="00635CE6">
        <w:rPr>
          <w:b/>
          <w:lang w:val="en-US" w:bidi="ru-RU"/>
        </w:rPr>
        <w:t xml:space="preserve"> </w:t>
      </w:r>
      <w:r w:rsidRPr="00B94455">
        <w:rPr>
          <w:b/>
          <w:lang w:bidi="ru-RU"/>
        </w:rPr>
        <w:t>БД</w:t>
      </w:r>
      <w:r w:rsidRPr="00635CE6">
        <w:rPr>
          <w:b/>
          <w:lang w:val="en-US" w:bidi="ru-RU"/>
        </w:rPr>
        <w:t>:</w:t>
      </w:r>
      <w:r w:rsidRPr="00635CE6">
        <w:rPr>
          <w:lang w:val="en-US" w:bidi="ru-RU"/>
        </w:rPr>
        <w:br/>
        <w:t>mysql</w:t>
      </w:r>
      <w:r w:rsidRPr="00635CE6">
        <w:rPr>
          <w:lang w:val="en-US" w:bidi="ru-RU"/>
        </w:rPr>
        <w:br/>
        <w:t xml:space="preserve">GRANT ALL ON *.* TO 'Login'@'localhost' IDENTIFIED BY 'Password' WITH </w:t>
      </w:r>
      <w:r w:rsidR="00C104E3" w:rsidRPr="00635CE6">
        <w:rPr>
          <w:lang w:val="en-US" w:bidi="ru-RU"/>
        </w:rPr>
        <w:t>GRANT OPTION;</w:t>
      </w:r>
      <w:r w:rsidR="00C104E3" w:rsidRPr="00635CE6">
        <w:rPr>
          <w:lang w:val="en-US" w:bidi="ru-RU"/>
        </w:rPr>
        <w:br/>
        <w:t>FLUSH PRIVILEGES;</w:t>
      </w:r>
    </w:p>
    <w:p w14:paraId="1A7830B6" w14:textId="77777777" w:rsidR="00C104E3" w:rsidRPr="00635CE6" w:rsidRDefault="00B94455" w:rsidP="00C104E3">
      <w:pPr>
        <w:pStyle w:val="ae"/>
        <w:numPr>
          <w:ilvl w:val="0"/>
          <w:numId w:val="19"/>
        </w:numPr>
        <w:ind w:left="709"/>
        <w:rPr>
          <w:lang w:val="en-US" w:bidi="ru-RU"/>
        </w:rPr>
      </w:pPr>
      <w:r w:rsidRPr="00B94455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Apache:</w:t>
      </w:r>
      <w:r w:rsidRPr="00635CE6">
        <w:rPr>
          <w:lang w:val="en-US" w:bidi="ru-RU"/>
        </w:rPr>
        <w:br/>
        <w:t>apt install apache2</w:t>
      </w:r>
      <w:r w:rsidRPr="00635CE6">
        <w:rPr>
          <w:lang w:val="en-US" w:bidi="ru-RU"/>
        </w:rPr>
        <w:br/>
        <w:t>apt install php</w:t>
      </w:r>
      <w:r w:rsidRPr="00635CE6">
        <w:rPr>
          <w:lang w:val="en-US" w:bidi="ru-RU"/>
        </w:rPr>
        <w:br/>
        <w:t>apt install php-cli php-mbstring php-xml php-common php-curl</w:t>
      </w:r>
      <w:r w:rsidRPr="00635CE6">
        <w:rPr>
          <w:lang w:val="en-US" w:bidi="ru-RU"/>
        </w:rPr>
        <w:br/>
        <w:t>apt install php-my</w:t>
      </w:r>
      <w:r w:rsidR="00C104E3" w:rsidRPr="00635CE6">
        <w:rPr>
          <w:lang w:val="en-US" w:bidi="ru-RU"/>
        </w:rPr>
        <w:t>sql</w:t>
      </w:r>
      <w:r w:rsidR="00C104E3" w:rsidRPr="00635CE6">
        <w:rPr>
          <w:lang w:val="en-US" w:bidi="ru-RU"/>
        </w:rPr>
        <w:br/>
        <w:t>systemctl restart apache2</w:t>
      </w:r>
    </w:p>
    <w:p w14:paraId="0FF18638" w14:textId="77777777" w:rsidR="00C104E3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.NET Core:</w:t>
      </w:r>
      <w:r w:rsidRPr="00635CE6">
        <w:rPr>
          <w:lang w:val="en-US" w:bidi="ru-RU"/>
        </w:rPr>
        <w:br/>
        <w:t>apt install -y snapd</w:t>
      </w:r>
      <w:r w:rsidRPr="00635CE6">
        <w:rPr>
          <w:lang w:val="en-US" w:bidi="ru-RU"/>
        </w:rPr>
        <w:br/>
        <w:t>wget -O /tmp/dotnet-install.sh </w:t>
      </w:r>
      <w:hyperlink r:id="rId22" w:history="1">
        <w:r w:rsidRPr="00635CE6">
          <w:rPr>
            <w:lang w:val="en-US" w:bidi="ru-RU"/>
          </w:rPr>
          <w:t>https://dot.net/v1/dotnet-install.sh</w:t>
        </w:r>
      </w:hyperlink>
      <w:r w:rsidRPr="00635CE6">
        <w:rPr>
          <w:lang w:val="en-US" w:bidi="ru-RU"/>
        </w:rPr>
        <w:br/>
        <w:t>chmod +x /tmp/dotnet-install.sh</w:t>
      </w:r>
      <w:r w:rsidRPr="00635CE6">
        <w:rPr>
          <w:lang w:val="en-US" w:bidi="ru-RU"/>
        </w:rPr>
        <w:br/>
        <w:t>/tmp/dotnet-install.sh -c 3.1 --runtime aspnetcore</w:t>
      </w:r>
      <w:r w:rsidRPr="00635CE6">
        <w:rPr>
          <w:lang w:val="en-US" w:bidi="ru-RU"/>
        </w:rPr>
        <w:br/>
        <w:t>snap install dotnet-sdk --classic --channel=3.1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некоторых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системах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м</w:t>
      </w:r>
      <w:r>
        <w:rPr>
          <w:lang w:bidi="ru-RU"/>
        </w:rPr>
        <w:t>о</w:t>
      </w:r>
      <w:r w:rsidRPr="00B94455">
        <w:rPr>
          <w:lang w:bidi="ru-RU"/>
        </w:rPr>
        <w:t>жет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понадобиться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установить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дополнительные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пакеты</w:t>
      </w:r>
      <w:r w:rsidRPr="00635CE6">
        <w:rPr>
          <w:lang w:val="en-US" w:bidi="ru-RU"/>
        </w:rPr>
        <w:t>:</w:t>
      </w:r>
      <w:r w:rsidRPr="00635CE6">
        <w:rPr>
          <w:lang w:val="en-US" w:bidi="ru-RU"/>
        </w:rPr>
        <w:br/>
        <w:t>export PATH="$PATH:/snap/bin"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lastRenderedPageBreak/>
        <w:t>snap install core</w:t>
      </w:r>
      <w:r w:rsidRPr="00635CE6">
        <w:rPr>
          <w:lang w:val="en-US" w:bidi="ru-RU"/>
        </w:rPr>
        <w:br/>
        <w:t>snap install core18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lang w:bidi="ru-RU"/>
        </w:rPr>
        <w:t>Статья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сайте</w:t>
      </w:r>
      <w:r w:rsidRPr="00635CE6">
        <w:rPr>
          <w:lang w:val="en-US" w:bidi="ru-RU"/>
        </w:rPr>
        <w:t xml:space="preserve"> MicroSoft </w:t>
      </w:r>
      <w:r w:rsidRPr="00B94455"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случай</w:t>
      </w:r>
      <w:r w:rsidRPr="00635CE6">
        <w:rPr>
          <w:lang w:val="en-US" w:bidi="ru-RU"/>
        </w:rPr>
        <w:t xml:space="preserve">, </w:t>
      </w:r>
      <w:r w:rsidRPr="00B94455">
        <w:rPr>
          <w:lang w:bidi="ru-RU"/>
        </w:rPr>
        <w:t>если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что</w:t>
      </w:r>
      <w:r w:rsidRPr="00635CE6">
        <w:rPr>
          <w:lang w:val="en-US" w:bidi="ru-RU"/>
        </w:rPr>
        <w:t>-</w:t>
      </w:r>
      <w:r w:rsidRPr="00B94455">
        <w:rPr>
          <w:lang w:bidi="ru-RU"/>
        </w:rPr>
        <w:t>то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пойдёт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так</w:t>
      </w:r>
      <w:r w:rsidRPr="00635CE6">
        <w:rPr>
          <w:lang w:val="en-US" w:bidi="ru-RU"/>
        </w:rPr>
        <w:t>: </w:t>
      </w:r>
      <w:hyperlink r:id="rId23" w:history="1">
        <w:r w:rsidRPr="00635CE6">
          <w:rPr>
            <w:rStyle w:val="a7"/>
            <w:lang w:val="en-US" w:bidi="ru-RU"/>
          </w:rPr>
          <w:t>https://learn.microsoft.com/ru-ru/dotnet/core/install/linux</w:t>
        </w:r>
      </w:hyperlink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lang w:bidi="ru-RU"/>
        </w:rPr>
        <w:t>После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установки</w:t>
      </w:r>
      <w:r w:rsidRPr="00635CE6">
        <w:rPr>
          <w:lang w:val="en-US" w:bidi="ru-RU"/>
        </w:rPr>
        <w:t xml:space="preserve"> .Net Core </w:t>
      </w:r>
      <w:r w:rsidRPr="00B94455">
        <w:rPr>
          <w:lang w:bidi="ru-RU"/>
        </w:rPr>
        <w:t>может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потребоваться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перезагрузка</w:t>
      </w:r>
      <w:r w:rsidRPr="00635CE6">
        <w:rPr>
          <w:lang w:val="en-US" w:bidi="ru-RU"/>
        </w:rPr>
        <w:t>.</w:t>
      </w:r>
      <w:r w:rsidRPr="00635CE6">
        <w:rPr>
          <w:lang w:val="en-US" w:bidi="ru-RU"/>
        </w:rPr>
        <w:br/>
      </w:r>
      <w:r w:rsidRPr="00B94455">
        <w:rPr>
          <w:lang w:bidi="ru-RU"/>
        </w:rPr>
        <w:t>В таком случае перезапустите ОС и запустите скрипт установки MikroBILL ещё раз.</w:t>
      </w:r>
    </w:p>
    <w:p w14:paraId="3FB6CC7D" w14:textId="77777777" w:rsidR="00C104E3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>Скачайте и распакуйте архив с MikroBILL:</w:t>
      </w:r>
      <w:r w:rsidRPr="00B94455">
        <w:rPr>
          <w:lang w:bidi="ru-RU"/>
        </w:rPr>
        <w:br/>
        <w:t>mkdir -p /tmp/MikroBILL</w:t>
      </w:r>
      <w:r w:rsidRPr="00B94455">
        <w:rPr>
          <w:lang w:bidi="ru-RU"/>
        </w:rPr>
        <w:br/>
        <w:t>wget -O /tmp/MikroBILL/MikroBILL_Unix.tar.gz </w:t>
      </w:r>
      <w:hyperlink r:id="rId24" w:history="1">
        <w:r w:rsidRPr="00B94455">
          <w:rPr>
            <w:lang w:bidi="ru-RU"/>
          </w:rPr>
          <w:t>http://mikro-bill.com/downloads/unixbeta</w:t>
        </w:r>
      </w:hyperlink>
      <w:r w:rsidRPr="00B94455">
        <w:rPr>
          <w:lang w:bidi="ru-RU"/>
        </w:rPr>
        <w:br/>
        <w:t>tar -xzf /tmp/MikroBILL/MikroBILL_</w:t>
      </w:r>
      <w:r w:rsidR="00C104E3">
        <w:rPr>
          <w:lang w:bidi="ru-RU"/>
        </w:rPr>
        <w:t>Unix.tar.gz -C /tmp/MikroBILL</w:t>
      </w:r>
    </w:p>
    <w:p w14:paraId="62CFAF73" w14:textId="77777777" w:rsidR="00B94455" w:rsidRPr="00B94455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 xml:space="preserve"> Запустите программу установки:</w:t>
      </w:r>
      <w:r w:rsidRPr="00B94455">
        <w:rPr>
          <w:lang w:bidi="ru-RU"/>
        </w:rPr>
        <w:br/>
        <w:t>dotnet /tmp/MikroBILL/MikroBILL.dll</w:t>
      </w:r>
    </w:p>
    <w:p w14:paraId="548AB906" w14:textId="77777777" w:rsidR="00B94455" w:rsidRDefault="00B94455" w:rsidP="007704EC">
      <w:pPr>
        <w:pStyle w:val="ae"/>
        <w:ind w:left="720"/>
        <w:rPr>
          <w:lang w:bidi="ru-RU"/>
        </w:rPr>
      </w:pPr>
    </w:p>
    <w:p w14:paraId="68E90ABF" w14:textId="77777777" w:rsidR="00B94455" w:rsidRPr="00290E4F" w:rsidRDefault="00B94455" w:rsidP="007704EC">
      <w:pPr>
        <w:pStyle w:val="ae"/>
        <w:ind w:left="720"/>
        <w:rPr>
          <w:rStyle w:val="a7"/>
        </w:rPr>
      </w:pPr>
    </w:p>
    <w:p w14:paraId="4F4E2CFC" w14:textId="77777777" w:rsidR="00772ECC" w:rsidRPr="00290E4F" w:rsidRDefault="008C0941" w:rsidP="008C0941">
      <w:pPr>
        <w:pStyle w:val="ae"/>
        <w:jc w:val="center"/>
      </w:pPr>
      <w:r w:rsidRPr="00290E4F">
        <w:rPr>
          <w:noProof/>
          <w:lang w:eastAsia="ru-RU"/>
        </w:rPr>
        <w:drawing>
          <wp:inline distT="0" distB="0" distL="0" distR="0" wp14:anchorId="02C6165A" wp14:editId="045427E2">
            <wp:extent cx="1905266" cy="1047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9319" w14:textId="77777777" w:rsidR="00772ECC" w:rsidRPr="00290E4F" w:rsidRDefault="00772ECC">
      <w:pPr>
        <w:pStyle w:val="ae"/>
        <w:ind w:left="720"/>
      </w:pPr>
    </w:p>
    <w:p w14:paraId="4DB7C780" w14:textId="77777777" w:rsidR="00EA37CD" w:rsidRPr="00290E4F" w:rsidRDefault="008C0941" w:rsidP="00EA37CD">
      <w:pPr>
        <w:pStyle w:val="1"/>
        <w:numPr>
          <w:ilvl w:val="0"/>
          <w:numId w:val="24"/>
        </w:numPr>
      </w:pPr>
      <w:r w:rsidRPr="00290E4F">
        <w:br w:type="page"/>
      </w:r>
      <w:r w:rsidR="00EA37CD">
        <w:rPr>
          <w:lang w:bidi="ru-RU"/>
        </w:rPr>
        <w:lastRenderedPageBreak/>
        <w:t>Активация</w:t>
      </w:r>
    </w:p>
    <w:p w14:paraId="1E6D53CA" w14:textId="77777777" w:rsidR="00EA37CD" w:rsidRDefault="00EA37CD"/>
    <w:p w14:paraId="63344180" w14:textId="77777777" w:rsidR="00E26EC9" w:rsidRPr="00E26EC9" w:rsidRDefault="00E26EC9" w:rsidP="00E26EC9">
      <w:pPr>
        <w:ind w:firstLine="426"/>
        <w:rPr>
          <w:rFonts w:cstheme="minorHAnsi"/>
          <w:b/>
          <w:lang w:eastAsia="ru-RU"/>
        </w:rPr>
      </w:pPr>
      <w:r w:rsidRPr="00E26EC9">
        <w:rPr>
          <w:rFonts w:cstheme="minorHAnsi"/>
          <w:b/>
          <w:lang w:eastAsia="ru-RU"/>
        </w:rPr>
        <w:t xml:space="preserve">Активация через программу удалённого администрирования </w:t>
      </w:r>
      <w:r w:rsidRPr="00E26EC9">
        <w:rPr>
          <w:rFonts w:cstheme="minorHAnsi"/>
          <w:b/>
          <w:lang w:val="en-US" w:eastAsia="ru-RU"/>
        </w:rPr>
        <w:t>MikroREMOTE</w:t>
      </w:r>
      <w:r w:rsidRPr="00E26EC9">
        <w:rPr>
          <w:rFonts w:cstheme="minorHAnsi"/>
          <w:b/>
          <w:lang w:eastAsia="ru-RU"/>
        </w:rPr>
        <w:t>:</w:t>
      </w:r>
    </w:p>
    <w:p w14:paraId="66C1B286" w14:textId="77777777" w:rsidR="00E26EC9" w:rsidRPr="00E26EC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 xml:space="preserve">Подключитесь к серверу </w:t>
      </w:r>
      <w:r w:rsidRPr="00E26EC9">
        <w:rPr>
          <w:rFonts w:cstheme="minorHAnsi"/>
          <w:lang w:val="en-US" w:eastAsia="ru-RU"/>
        </w:rPr>
        <w:t>MikroBILL</w:t>
      </w:r>
      <w:r w:rsidRPr="00B67A99">
        <w:rPr>
          <w:rFonts w:cstheme="minorHAnsi"/>
          <w:lang w:eastAsia="ru-RU"/>
        </w:rPr>
        <w:t xml:space="preserve">, </w:t>
      </w:r>
      <w:r w:rsidRPr="00E26EC9">
        <w:rPr>
          <w:rFonts w:cstheme="minorHAnsi"/>
          <w:lang w:eastAsia="ru-RU"/>
        </w:rPr>
        <w:t xml:space="preserve">используя логин и пароль, которые вы указали при установке. 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Перейдите в окно настроек (кнопка с изображением шестерёнки на панели управления), перейдите на вкладку «Администрирование» и нажмите кнопку «Активировать». В открывшемся окне выберите «Купить или расширить активацию». </w:t>
      </w:r>
    </w:p>
    <w:p w14:paraId="2FEAB584" w14:textId="77777777" w:rsidR="00E26EC9" w:rsidRPr="00B67A9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>Откроется окно с выбором оборудования, к которому можно осуществить привязку активации. Привязать активацию можно к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физическому </w:t>
      </w:r>
      <w:r w:rsidRPr="00E26EC9">
        <w:rPr>
          <w:rFonts w:cstheme="minorHAnsi"/>
          <w:lang w:val="en-US" w:eastAsia="ru-RU"/>
        </w:rPr>
        <w:t>HDD</w:t>
      </w:r>
      <w:r w:rsidRPr="00B67A99">
        <w:rPr>
          <w:rFonts w:cstheme="minorHAnsi"/>
          <w:lang w:eastAsia="ru-RU"/>
        </w:rPr>
        <w:t>/</w:t>
      </w:r>
      <w:r w:rsidRPr="00E26EC9">
        <w:rPr>
          <w:rFonts w:cstheme="minorHAnsi"/>
          <w:lang w:val="en-US" w:eastAsia="ru-RU"/>
        </w:rPr>
        <w:t>SSD</w:t>
      </w:r>
      <w:r w:rsidRPr="00E26EC9">
        <w:rPr>
          <w:rFonts w:cstheme="minorHAnsi"/>
          <w:lang w:eastAsia="ru-RU"/>
        </w:rPr>
        <w:t xml:space="preserve"> или к </w:t>
      </w:r>
      <w:r w:rsidRPr="00E26EC9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флэшке, вставленной в ПК, или проброшенной внутрь виртуальной машины средствами гипервизора. Так же </w:t>
      </w:r>
      <w:r w:rsidRPr="00E26EC9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флэшка может быть вставлена в любой роутер </w:t>
      </w:r>
      <w:r w:rsidRPr="00E26EC9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 xml:space="preserve">, </w:t>
      </w:r>
      <w:r w:rsidRPr="00E26EC9">
        <w:rPr>
          <w:rFonts w:cstheme="minorHAnsi"/>
          <w:lang w:eastAsia="ru-RU"/>
        </w:rPr>
        <w:t xml:space="preserve">добавленный в </w:t>
      </w:r>
      <w:r w:rsidRPr="00E26EC9">
        <w:rPr>
          <w:rFonts w:cstheme="minorHAnsi"/>
          <w:lang w:val="en-US" w:eastAsia="ru-RU"/>
        </w:rPr>
        <w:t>MikroBILL</w:t>
      </w:r>
      <w:r w:rsidRPr="00B67A99">
        <w:rPr>
          <w:rFonts w:cstheme="minorHAnsi"/>
          <w:lang w:eastAsia="ru-RU"/>
        </w:rPr>
        <w:t xml:space="preserve">. </w:t>
      </w:r>
      <w:r w:rsidRPr="00E26EC9">
        <w:rPr>
          <w:rFonts w:cstheme="minorHAnsi"/>
          <w:lang w:eastAsia="ru-RU"/>
        </w:rPr>
        <w:t xml:space="preserve">Так же активацию можно привязать непосредственно к самому роутеру </w:t>
      </w:r>
      <w:r w:rsidRPr="00E26EC9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>.</w:t>
      </w:r>
    </w:p>
    <w:p w14:paraId="5A4265F0" w14:textId="77777777" w:rsidR="00E26EC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>Выберите устройство из списка и далее кнопку «Скопировать в буфер». Идентификатор активации будет скопировать. Отправьте его разработчикам для получения активации. Порядок действий показан на рисунках ниже.</w:t>
      </w:r>
    </w:p>
    <w:p w14:paraId="404D91FD" w14:textId="77777777" w:rsidR="00D52686" w:rsidRPr="00E26EC9" w:rsidRDefault="00D52686" w:rsidP="00E26EC9">
      <w:pPr>
        <w:ind w:firstLine="426"/>
        <w:rPr>
          <w:rFonts w:cstheme="minorHAnsi"/>
          <w:lang w:eastAsia="ru-RU"/>
        </w:rPr>
      </w:pPr>
    </w:p>
    <w:tbl>
      <w:tblPr>
        <w:tblStyle w:val="af9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30"/>
        <w:gridCol w:w="5208"/>
      </w:tblGrid>
      <w:tr w:rsidR="00E26EC9" w14:paraId="6389F913" w14:textId="77777777" w:rsidTr="00507EC4">
        <w:trPr>
          <w:trHeight w:val="2657"/>
        </w:trPr>
        <w:tc>
          <w:tcPr>
            <w:tcW w:w="4508" w:type="dxa"/>
            <w:vAlign w:val="center"/>
          </w:tcPr>
          <w:p w14:paraId="7AE65CAA" w14:textId="77777777" w:rsidR="00E26EC9" w:rsidRDefault="00E26EC9" w:rsidP="00507E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AA86" wp14:editId="01BCA19A">
                  <wp:extent cx="2978150" cy="1706666"/>
                  <wp:effectExtent l="0" t="0" r="0" b="8255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567" cy="174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  <w:vAlign w:val="center"/>
          </w:tcPr>
          <w:p w14:paraId="727DEA14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04DC0" wp14:editId="070394D0">
                  <wp:extent cx="3169946" cy="1250950"/>
                  <wp:effectExtent l="0" t="0" r="0" b="635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04" cy="12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6BD0561F" w14:textId="77777777" w:rsidTr="00507EC4">
        <w:trPr>
          <w:trHeight w:val="414"/>
        </w:trPr>
        <w:tc>
          <w:tcPr>
            <w:tcW w:w="4508" w:type="dxa"/>
          </w:tcPr>
          <w:p w14:paraId="3F2538D3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1</w:t>
            </w:r>
          </w:p>
        </w:tc>
        <w:tc>
          <w:tcPr>
            <w:tcW w:w="5409" w:type="dxa"/>
            <w:gridSpan w:val="2"/>
          </w:tcPr>
          <w:p w14:paraId="1201D836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2</w:t>
            </w:r>
          </w:p>
        </w:tc>
      </w:tr>
      <w:tr w:rsidR="00E26EC9" w14:paraId="32EF6D05" w14:textId="77777777" w:rsidTr="00507EC4">
        <w:trPr>
          <w:trHeight w:val="1005"/>
        </w:trPr>
        <w:tc>
          <w:tcPr>
            <w:tcW w:w="4531" w:type="dxa"/>
            <w:gridSpan w:val="2"/>
            <w:vAlign w:val="center"/>
          </w:tcPr>
          <w:p w14:paraId="3284E08B" w14:textId="77777777" w:rsidR="001A484B" w:rsidRDefault="001A484B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A702F3" w14:textId="77777777" w:rsidR="00E26EC9" w:rsidRPr="000563E3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09806" wp14:editId="0D84FB52">
                  <wp:extent cx="1862207" cy="1689100"/>
                  <wp:effectExtent l="0" t="0" r="5080" b="635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78" cy="171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5828DE92" w14:textId="77777777" w:rsidR="00E26EC9" w:rsidRPr="000563E3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A23CC" wp14:editId="372C2CFD">
                  <wp:extent cx="3587750" cy="868487"/>
                  <wp:effectExtent l="0" t="0" r="0" b="8255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02" cy="88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5447A8D8" w14:textId="77777777" w:rsidTr="00507EC4">
        <w:trPr>
          <w:trHeight w:val="437"/>
        </w:trPr>
        <w:tc>
          <w:tcPr>
            <w:tcW w:w="4531" w:type="dxa"/>
            <w:gridSpan w:val="2"/>
            <w:vAlign w:val="center"/>
          </w:tcPr>
          <w:p w14:paraId="26361476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3</w:t>
            </w:r>
          </w:p>
        </w:tc>
        <w:tc>
          <w:tcPr>
            <w:tcW w:w="5386" w:type="dxa"/>
            <w:vAlign w:val="center"/>
          </w:tcPr>
          <w:p w14:paraId="03BBBCD3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4</w:t>
            </w:r>
          </w:p>
        </w:tc>
      </w:tr>
    </w:tbl>
    <w:p w14:paraId="5C25372A" w14:textId="77777777" w:rsidR="00E26EC9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AC23827" w14:textId="77777777" w:rsidR="00E26EC9" w:rsidRPr="003D7524" w:rsidRDefault="00E26EC9" w:rsidP="00E26EC9">
      <w:pPr>
        <w:ind w:firstLine="426"/>
        <w:rPr>
          <w:rFonts w:cstheme="minorHAnsi"/>
          <w:b/>
          <w:lang w:eastAsia="ru-RU"/>
        </w:rPr>
      </w:pPr>
      <w:r w:rsidRPr="007B49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3D7524">
        <w:rPr>
          <w:rFonts w:cstheme="minorHAnsi"/>
          <w:b/>
          <w:lang w:eastAsia="ru-RU"/>
        </w:rPr>
        <w:t xml:space="preserve">Активация через </w:t>
      </w:r>
      <w:r w:rsidRPr="003D7524">
        <w:rPr>
          <w:rFonts w:cstheme="minorHAnsi"/>
          <w:b/>
          <w:lang w:val="en-US" w:eastAsia="ru-RU"/>
        </w:rPr>
        <w:t>WEB</w:t>
      </w:r>
      <w:r w:rsidRPr="00B67A99">
        <w:rPr>
          <w:rFonts w:cstheme="minorHAnsi"/>
          <w:b/>
          <w:lang w:eastAsia="ru-RU"/>
        </w:rPr>
        <w:t xml:space="preserve"> </w:t>
      </w:r>
      <w:r w:rsidRPr="003D7524">
        <w:rPr>
          <w:rFonts w:cstheme="minorHAnsi"/>
          <w:b/>
          <w:lang w:eastAsia="ru-RU"/>
        </w:rPr>
        <w:t>портал администратора:</w:t>
      </w:r>
    </w:p>
    <w:p w14:paraId="27F0E73E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Откройте браузер и перейдите по адресу: http://IP-адрес_сервера/kassa</w:t>
      </w:r>
    </w:p>
    <w:p w14:paraId="5FE3FC67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Авторизуйтесь</w:t>
      </w:r>
      <w:r w:rsidRPr="00B67A99">
        <w:rPr>
          <w:rFonts w:cstheme="minorHAnsi"/>
          <w:lang w:eastAsia="ru-RU"/>
        </w:rPr>
        <w:t xml:space="preserve">, </w:t>
      </w:r>
      <w:r w:rsidRPr="003D7524">
        <w:rPr>
          <w:rFonts w:cstheme="minorHAnsi"/>
          <w:lang w:eastAsia="ru-RU"/>
        </w:rPr>
        <w:t>используя логин и пароль, которые вы указали при установке. Нажмите кнопку «Администрирование»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>в правом верхнем углу. В открывшейся странице администрирования нажмите кнопку «Меню», перейдите на вкладку «Настройки» и выберите пункт «Системные». На открывшейся странице выберите «Информация о версии и активации». Нажмите «Начать активацию» и затем «Купить или расширить активацию».</w:t>
      </w:r>
    </w:p>
    <w:p w14:paraId="4856F52D" w14:textId="77777777" w:rsidR="00E26EC9" w:rsidRPr="00B67A99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Откроется окно с выбором оборудования, к которому можно осуществить привязку активации. Привязать активацию можно к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физическому </w:t>
      </w:r>
      <w:r w:rsidRPr="003D7524">
        <w:rPr>
          <w:rFonts w:cstheme="minorHAnsi"/>
          <w:lang w:val="en-US" w:eastAsia="ru-RU"/>
        </w:rPr>
        <w:t>HDD</w:t>
      </w:r>
      <w:r w:rsidRPr="00B67A99">
        <w:rPr>
          <w:rFonts w:cstheme="minorHAnsi"/>
          <w:lang w:eastAsia="ru-RU"/>
        </w:rPr>
        <w:t>/</w:t>
      </w:r>
      <w:r w:rsidRPr="003D7524">
        <w:rPr>
          <w:rFonts w:cstheme="minorHAnsi"/>
          <w:lang w:val="en-US" w:eastAsia="ru-RU"/>
        </w:rPr>
        <w:t>SSD</w:t>
      </w:r>
      <w:r w:rsidRPr="003D7524">
        <w:rPr>
          <w:rFonts w:cstheme="minorHAnsi"/>
          <w:lang w:eastAsia="ru-RU"/>
        </w:rPr>
        <w:t xml:space="preserve"> или к </w:t>
      </w:r>
      <w:r w:rsidRPr="003D7524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флэшке, вставленной в ПК, или проброшенной внутрь виртуальной машины средствами гипервизора. Так же </w:t>
      </w:r>
      <w:r w:rsidRPr="003D7524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флэшка может быть вставлена в любой роутер </w:t>
      </w:r>
      <w:r w:rsidRPr="003D7524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 xml:space="preserve">, </w:t>
      </w:r>
      <w:r w:rsidRPr="003D7524">
        <w:rPr>
          <w:rFonts w:cstheme="minorHAnsi"/>
          <w:lang w:eastAsia="ru-RU"/>
        </w:rPr>
        <w:t xml:space="preserve">добавленный в </w:t>
      </w:r>
      <w:r w:rsidRPr="003D7524">
        <w:rPr>
          <w:rFonts w:cstheme="minorHAnsi"/>
          <w:lang w:val="en-US" w:eastAsia="ru-RU"/>
        </w:rPr>
        <w:t>MikroBILL</w:t>
      </w:r>
      <w:r w:rsidRPr="00B67A99">
        <w:rPr>
          <w:rFonts w:cstheme="minorHAnsi"/>
          <w:lang w:eastAsia="ru-RU"/>
        </w:rPr>
        <w:t xml:space="preserve">. </w:t>
      </w:r>
      <w:r w:rsidRPr="003D7524">
        <w:rPr>
          <w:rFonts w:cstheme="minorHAnsi"/>
          <w:lang w:eastAsia="ru-RU"/>
        </w:rPr>
        <w:t xml:space="preserve">Так же активацию можно привязать непосредственно к самому роутеру </w:t>
      </w:r>
      <w:r w:rsidRPr="003D7524">
        <w:rPr>
          <w:rFonts w:cstheme="minorHAnsi"/>
          <w:lang w:val="en-US" w:eastAsia="ru-RU"/>
        </w:rPr>
        <w:t>MikroTik</w:t>
      </w:r>
      <w:r w:rsidRPr="00B67A99">
        <w:rPr>
          <w:rFonts w:cstheme="minorHAnsi"/>
          <w:lang w:eastAsia="ru-RU"/>
        </w:rPr>
        <w:t>.</w:t>
      </w:r>
    </w:p>
    <w:p w14:paraId="4B089F8E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Выберите устройство из списка и скопируйте идентификатор. Затем отправьте его разработчикам для получения активации. Порядок действий показан на рисунках ниже.</w:t>
      </w:r>
    </w:p>
    <w:p w14:paraId="24DDED1E" w14:textId="77777777" w:rsidR="00E26EC9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f9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094"/>
      </w:tblGrid>
      <w:tr w:rsidR="00E26EC9" w14:paraId="49633153" w14:textId="77777777" w:rsidTr="00507EC4">
        <w:trPr>
          <w:trHeight w:val="1290"/>
        </w:trPr>
        <w:tc>
          <w:tcPr>
            <w:tcW w:w="4654" w:type="dxa"/>
            <w:vAlign w:val="center"/>
          </w:tcPr>
          <w:p w14:paraId="70DE6C44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02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6C49F" wp14:editId="4871D204">
                  <wp:extent cx="2291908" cy="2235200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4" cy="227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1FEC5AC6" w14:textId="77777777" w:rsidR="00E26EC9" w:rsidRDefault="00E26EC9" w:rsidP="00507E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B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2BD84" wp14:editId="057D5789">
                  <wp:extent cx="3206750" cy="1424067"/>
                  <wp:effectExtent l="0" t="0" r="0" b="508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231" cy="143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606B4915" w14:textId="77777777" w:rsidTr="00507EC4">
        <w:trPr>
          <w:trHeight w:val="414"/>
        </w:trPr>
        <w:tc>
          <w:tcPr>
            <w:tcW w:w="4654" w:type="dxa"/>
            <w:vAlign w:val="center"/>
          </w:tcPr>
          <w:p w14:paraId="7D681D5B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1</w:t>
            </w:r>
          </w:p>
        </w:tc>
        <w:tc>
          <w:tcPr>
            <w:tcW w:w="5263" w:type="dxa"/>
            <w:vAlign w:val="center"/>
          </w:tcPr>
          <w:p w14:paraId="1E3B34F4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2</w:t>
            </w:r>
          </w:p>
        </w:tc>
      </w:tr>
      <w:tr w:rsidR="00E26EC9" w14:paraId="72229722" w14:textId="77777777" w:rsidTr="00507EC4">
        <w:trPr>
          <w:trHeight w:val="685"/>
        </w:trPr>
        <w:tc>
          <w:tcPr>
            <w:tcW w:w="4654" w:type="dxa"/>
            <w:vAlign w:val="center"/>
          </w:tcPr>
          <w:p w14:paraId="0EDF9FAC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FD3252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804D6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A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3C96F" wp14:editId="24A376AD">
                  <wp:extent cx="2813050" cy="899395"/>
                  <wp:effectExtent l="0" t="0" r="635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97" cy="9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3C264B8C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2D1F9D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3F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C8C09" wp14:editId="32651029">
                  <wp:extent cx="2768442" cy="1080000"/>
                  <wp:effectExtent l="0" t="0" r="0" b="635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89" t="1092" r="589" b="1092"/>
                          <a:stretch/>
                        </pic:blipFill>
                        <pic:spPr bwMode="auto">
                          <a:xfrm>
                            <a:off x="0" y="0"/>
                            <a:ext cx="2804012" cy="109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01D42C82" w14:textId="77777777" w:rsidTr="00507EC4">
        <w:trPr>
          <w:trHeight w:val="538"/>
        </w:trPr>
        <w:tc>
          <w:tcPr>
            <w:tcW w:w="4654" w:type="dxa"/>
            <w:vAlign w:val="center"/>
          </w:tcPr>
          <w:p w14:paraId="340CF009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3</w:t>
            </w:r>
          </w:p>
        </w:tc>
        <w:tc>
          <w:tcPr>
            <w:tcW w:w="5263" w:type="dxa"/>
            <w:vAlign w:val="center"/>
          </w:tcPr>
          <w:p w14:paraId="6F614655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4</w:t>
            </w:r>
          </w:p>
        </w:tc>
      </w:tr>
      <w:tr w:rsidR="00E26EC9" w14:paraId="5C58CD42" w14:textId="77777777" w:rsidTr="00507EC4">
        <w:trPr>
          <w:trHeight w:val="1005"/>
        </w:trPr>
        <w:tc>
          <w:tcPr>
            <w:tcW w:w="4654" w:type="dxa"/>
            <w:vAlign w:val="center"/>
          </w:tcPr>
          <w:p w14:paraId="43BC33FE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237D0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8059A6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9B508" wp14:editId="5D12E053">
                  <wp:extent cx="2468940" cy="1168400"/>
                  <wp:effectExtent l="0" t="0" r="762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91" cy="11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68FC028E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FAE5D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50444C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4C9FD" wp14:editId="5C35AFB9">
                  <wp:extent cx="2562281" cy="1168400"/>
                  <wp:effectExtent l="0" t="0" r="9525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33" cy="11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50CBF135" w14:textId="77777777" w:rsidTr="00507EC4">
        <w:trPr>
          <w:trHeight w:val="569"/>
        </w:trPr>
        <w:tc>
          <w:tcPr>
            <w:tcW w:w="4654" w:type="dxa"/>
            <w:vAlign w:val="center"/>
          </w:tcPr>
          <w:p w14:paraId="55C738EA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5</w:t>
            </w:r>
          </w:p>
        </w:tc>
        <w:tc>
          <w:tcPr>
            <w:tcW w:w="5263" w:type="dxa"/>
            <w:vAlign w:val="center"/>
          </w:tcPr>
          <w:p w14:paraId="56DF54FA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6</w:t>
            </w:r>
          </w:p>
        </w:tc>
      </w:tr>
    </w:tbl>
    <w:p w14:paraId="3AF157CB" w14:textId="77777777" w:rsidR="00E26EC9" w:rsidRPr="002E079D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C1E2E8" w14:textId="77777777" w:rsidR="00E26EC9" w:rsidRDefault="00E26EC9"/>
    <w:p w14:paraId="442AC828" w14:textId="77777777" w:rsidR="00EA37CD" w:rsidRDefault="00EA37CD" w:rsidP="00EA37CD">
      <w:pPr>
        <w:jc w:val="both"/>
      </w:pPr>
      <w:r>
        <w:br w:type="page"/>
      </w:r>
    </w:p>
    <w:p w14:paraId="384D7342" w14:textId="77777777" w:rsidR="008C0941" w:rsidRPr="00290E4F" w:rsidRDefault="008C0941"/>
    <w:p w14:paraId="0E4B84D2" w14:textId="77777777" w:rsidR="00772ECC" w:rsidRPr="00290E4F" w:rsidRDefault="008C0941" w:rsidP="00EA37CD">
      <w:pPr>
        <w:pStyle w:val="1"/>
        <w:numPr>
          <w:ilvl w:val="0"/>
          <w:numId w:val="24"/>
        </w:numPr>
      </w:pPr>
      <w:r w:rsidRPr="00290E4F">
        <w:rPr>
          <w:lang w:bidi="ru-RU"/>
        </w:rPr>
        <w:t>Администрирование</w:t>
      </w:r>
    </w:p>
    <w:p w14:paraId="0233179A" w14:textId="77777777" w:rsidR="00772ECC" w:rsidRDefault="008C0941" w:rsidP="00E249EC">
      <w:pPr>
        <w:ind w:left="720"/>
        <w:rPr>
          <w:lang w:bidi="ru-RU"/>
        </w:rPr>
      </w:pPr>
      <w:r w:rsidRPr="00290E4F">
        <w:rPr>
          <w:lang w:bidi="ru-RU"/>
        </w:rPr>
        <w:t xml:space="preserve">Настраивать </w:t>
      </w:r>
      <w:r w:rsidR="00145626" w:rsidRPr="00290E4F">
        <w:rPr>
          <w:lang w:bidi="ru-RU"/>
        </w:rPr>
        <w:t>MikroBILL</w:t>
      </w:r>
      <w:r w:rsidRPr="00290E4F">
        <w:rPr>
          <w:lang w:bidi="ru-RU"/>
        </w:rPr>
        <w:t xml:space="preserve">, а </w:t>
      </w:r>
      <w:r w:rsidR="00290E4F" w:rsidRPr="00290E4F">
        <w:rPr>
          <w:lang w:bidi="ru-RU"/>
        </w:rPr>
        <w:t>также</w:t>
      </w:r>
      <w:r w:rsidRPr="00290E4F">
        <w:rPr>
          <w:lang w:bidi="ru-RU"/>
        </w:rPr>
        <w:t xml:space="preserve"> </w:t>
      </w:r>
      <w:r w:rsidR="00290E4F" w:rsidRPr="00290E4F">
        <w:rPr>
          <w:lang w:bidi="ru-RU"/>
        </w:rPr>
        <w:t>управлять</w:t>
      </w:r>
      <w:r w:rsidRPr="00290E4F">
        <w:rPr>
          <w:lang w:bidi="ru-RU"/>
        </w:rPr>
        <w:t xml:space="preserve"> абонентами, вы можете как через WEB интерфейс, расположенный по адресу http://адрес_сервера/kassa так и через специальную программу – MikroREMOTE</w:t>
      </w:r>
      <w:r w:rsidR="003F53CD" w:rsidRPr="00635CE6">
        <w:rPr>
          <w:lang w:bidi="ru-RU"/>
        </w:rPr>
        <w:t xml:space="preserve">, </w:t>
      </w:r>
      <w:r w:rsidR="003F53CD">
        <w:rPr>
          <w:lang w:bidi="ru-RU"/>
        </w:rPr>
        <w:t xml:space="preserve">актуальную версию которой вы всегда можете скачать с </w:t>
      </w:r>
      <w:r w:rsidR="003F53CD">
        <w:rPr>
          <w:lang w:val="en-US" w:bidi="ru-RU"/>
        </w:rPr>
        <w:t>WEB</w:t>
      </w:r>
      <w:r w:rsidR="003F53CD" w:rsidRPr="00635CE6">
        <w:rPr>
          <w:lang w:bidi="ru-RU"/>
        </w:rPr>
        <w:t xml:space="preserve">: </w:t>
      </w:r>
      <w:r w:rsidR="003F53CD" w:rsidRPr="003F53CD">
        <w:rPr>
          <w:lang w:bidi="ru-RU"/>
        </w:rPr>
        <w:t>http://адрес_сервера/</w:t>
      </w:r>
      <w:r w:rsidR="003F53CD" w:rsidRPr="003F53CD">
        <w:rPr>
          <w:lang w:val="en-US" w:bidi="ru-RU"/>
        </w:rPr>
        <w:t>kassa</w:t>
      </w:r>
      <w:r w:rsidR="003F53CD" w:rsidRPr="00635CE6">
        <w:rPr>
          <w:lang w:bidi="ru-RU"/>
        </w:rPr>
        <w:t>/</w:t>
      </w:r>
      <w:r w:rsidR="003F53CD" w:rsidRPr="003F53CD">
        <w:rPr>
          <w:lang w:val="en-US" w:bidi="ru-RU"/>
        </w:rPr>
        <w:t>files</w:t>
      </w:r>
      <w:r w:rsidR="003F53CD" w:rsidRPr="00635CE6">
        <w:rPr>
          <w:lang w:bidi="ru-RU"/>
        </w:rPr>
        <w:t>/</w:t>
      </w:r>
      <w:r w:rsidR="003F53CD" w:rsidRPr="003F53CD">
        <w:rPr>
          <w:lang w:val="en-US" w:bidi="ru-RU"/>
        </w:rPr>
        <w:t>MikroREMOTE</w:t>
      </w:r>
      <w:r w:rsidR="003F53CD" w:rsidRPr="00635CE6">
        <w:rPr>
          <w:lang w:bidi="ru-RU"/>
        </w:rPr>
        <w:t>.</w:t>
      </w:r>
      <w:r w:rsidR="003F53CD" w:rsidRPr="003F53CD">
        <w:rPr>
          <w:lang w:val="en-US" w:bidi="ru-RU"/>
        </w:rPr>
        <w:t>zip</w:t>
      </w:r>
      <w:r w:rsidR="003F53CD" w:rsidRPr="00635CE6">
        <w:rPr>
          <w:lang w:bidi="ru-RU"/>
        </w:rPr>
        <w:t xml:space="preserve"> </w:t>
      </w:r>
      <w:r w:rsidR="003F53CD">
        <w:rPr>
          <w:lang w:bidi="ru-RU"/>
        </w:rPr>
        <w:t xml:space="preserve">или из установочного архива </w:t>
      </w:r>
      <w:r w:rsidR="003F53CD">
        <w:rPr>
          <w:lang w:val="en-US" w:bidi="ru-RU"/>
        </w:rPr>
        <w:t>MikroBILL</w:t>
      </w:r>
      <w:r w:rsidRPr="00290E4F">
        <w:rPr>
          <w:lang w:bidi="ru-RU"/>
        </w:rPr>
        <w:t>.</w:t>
      </w:r>
      <w:r w:rsidR="006D7441" w:rsidRPr="00290E4F">
        <w:rPr>
          <w:lang w:bidi="ru-RU"/>
        </w:rPr>
        <w:t xml:space="preserve"> </w:t>
      </w:r>
    </w:p>
    <w:p w14:paraId="7D1D21F8" w14:textId="77777777" w:rsidR="003F53CD" w:rsidRPr="00290E4F" w:rsidRDefault="003F53CD" w:rsidP="00E249EC">
      <w:pPr>
        <w:ind w:left="720"/>
        <w:rPr>
          <w:lang w:bidi="ru-RU"/>
        </w:rPr>
      </w:pPr>
      <w:r w:rsidRPr="003F53CD">
        <w:rPr>
          <w:noProof/>
          <w:lang w:eastAsia="ru-RU"/>
        </w:rPr>
        <w:drawing>
          <wp:inline distT="0" distB="0" distL="0" distR="0" wp14:anchorId="12A32A9F" wp14:editId="18A6C425">
            <wp:extent cx="4591050" cy="325755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1BAF" w14:textId="77777777" w:rsidR="006D7441" w:rsidRPr="00290E4F" w:rsidRDefault="006D7441" w:rsidP="00E249EC">
      <w:pPr>
        <w:ind w:left="720"/>
        <w:rPr>
          <w:rStyle w:val="a7"/>
        </w:rPr>
      </w:pPr>
      <w:r w:rsidRPr="00290E4F">
        <w:rPr>
          <w:lang w:bidi="ru-RU"/>
        </w:rPr>
        <w:t>По</w:t>
      </w:r>
      <w:r w:rsidR="00290E4F">
        <w:rPr>
          <w:lang w:bidi="ru-RU"/>
        </w:rPr>
        <w:t xml:space="preserve"> </w:t>
      </w:r>
      <w:r w:rsidRPr="00290E4F">
        <w:rPr>
          <w:lang w:bidi="ru-RU"/>
        </w:rPr>
        <w:t xml:space="preserve">умолчанию MikroREMOTE соединяется </w:t>
      </w:r>
      <w:r w:rsidR="00FF13E1" w:rsidRPr="00290E4F">
        <w:rPr>
          <w:lang w:bidi="ru-RU"/>
        </w:rPr>
        <w:t xml:space="preserve">с сервером MikroBILL </w:t>
      </w:r>
      <w:r w:rsidRPr="00290E4F">
        <w:rPr>
          <w:lang w:bidi="ru-RU"/>
        </w:rPr>
        <w:t>по протоколу TCP</w:t>
      </w:r>
      <w:r w:rsidR="00FF13E1" w:rsidRPr="00290E4F">
        <w:rPr>
          <w:lang w:bidi="ru-RU"/>
        </w:rPr>
        <w:t xml:space="preserve"> на </w:t>
      </w:r>
      <w:r w:rsidRPr="00290E4F">
        <w:rPr>
          <w:lang w:bidi="ru-RU"/>
        </w:rPr>
        <w:t>порт</w:t>
      </w:r>
      <w:r w:rsidR="00FF13E1" w:rsidRPr="00290E4F">
        <w:rPr>
          <w:lang w:bidi="ru-RU"/>
        </w:rPr>
        <w:t>у</w:t>
      </w:r>
      <w:r w:rsidRPr="00290E4F">
        <w:rPr>
          <w:lang w:bidi="ru-RU"/>
        </w:rPr>
        <w:t xml:space="preserve"> 7402</w:t>
      </w:r>
      <w:r w:rsidR="000046DF" w:rsidRPr="00290E4F">
        <w:rPr>
          <w:lang w:bidi="ru-RU"/>
        </w:rPr>
        <w:t xml:space="preserve"> (можно изменить в настройках)</w:t>
      </w:r>
      <w:r w:rsidRPr="00290E4F">
        <w:rPr>
          <w:lang w:bidi="ru-RU"/>
        </w:rPr>
        <w:t>. При необходимости добав</w:t>
      </w:r>
      <w:r w:rsidR="00FF13E1" w:rsidRPr="00290E4F">
        <w:rPr>
          <w:lang w:bidi="ru-RU"/>
        </w:rPr>
        <w:t>ьте</w:t>
      </w:r>
      <w:r w:rsidRPr="00290E4F">
        <w:rPr>
          <w:lang w:bidi="ru-RU"/>
        </w:rPr>
        <w:t xml:space="preserve"> порт в исключения фаервола </w:t>
      </w:r>
      <w:r w:rsidR="00FF13E1" w:rsidRPr="00290E4F">
        <w:rPr>
          <w:lang w:bidi="ru-RU"/>
        </w:rPr>
        <w:t xml:space="preserve">на ПК и роутере, а </w:t>
      </w:r>
      <w:r w:rsidR="00290E4F" w:rsidRPr="00290E4F">
        <w:rPr>
          <w:lang w:bidi="ru-RU"/>
        </w:rPr>
        <w:t>также</w:t>
      </w:r>
      <w:r w:rsidRPr="00290E4F">
        <w:rPr>
          <w:lang w:bidi="ru-RU"/>
        </w:rPr>
        <w:t xml:space="preserve"> сдела</w:t>
      </w:r>
      <w:r w:rsidR="00593E9F" w:rsidRPr="00290E4F">
        <w:rPr>
          <w:lang w:bidi="ru-RU"/>
        </w:rPr>
        <w:t>йте</w:t>
      </w:r>
      <w:r w:rsidRPr="00290E4F">
        <w:rPr>
          <w:lang w:bidi="ru-RU"/>
        </w:rPr>
        <w:t xml:space="preserve"> проброс порта на роутере</w:t>
      </w:r>
      <w:r w:rsidR="00FF13E1" w:rsidRPr="00290E4F">
        <w:rPr>
          <w:lang w:bidi="ru-RU"/>
        </w:rPr>
        <w:t>, если есть необходимость подключаться извне</w:t>
      </w:r>
      <w:r w:rsidRPr="00290E4F">
        <w:rPr>
          <w:lang w:bidi="ru-RU"/>
        </w:rPr>
        <w:t>.</w:t>
      </w:r>
    </w:p>
    <w:p w14:paraId="490BEB68" w14:textId="77777777" w:rsidR="00772ECC" w:rsidRPr="00290E4F" w:rsidRDefault="00C95A10" w:rsidP="00EA37CD">
      <w:pPr>
        <w:pStyle w:val="1"/>
        <w:pageBreakBefore/>
        <w:numPr>
          <w:ilvl w:val="0"/>
          <w:numId w:val="24"/>
        </w:numPr>
      </w:pPr>
      <w:r w:rsidRPr="00290E4F">
        <w:rPr>
          <w:lang w:bidi="ru-RU"/>
        </w:rPr>
        <w:lastRenderedPageBreak/>
        <w:t>Органы управления</w:t>
      </w:r>
    </w:p>
    <w:p w14:paraId="6952BEA9" w14:textId="77777777" w:rsidR="00AF35A0" w:rsidRPr="00290E4F" w:rsidRDefault="00AF35A0">
      <w:pPr>
        <w:ind w:left="720"/>
        <w:rPr>
          <w:lang w:bidi="ru-RU"/>
        </w:rPr>
      </w:pPr>
    </w:p>
    <w:p w14:paraId="266936FB" w14:textId="77777777" w:rsidR="00EA4141" w:rsidRPr="00290E4F" w:rsidRDefault="00C95A10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50BF83A0" wp14:editId="5E297634">
            <wp:extent cx="5731510" cy="260286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1001" w14:textId="77777777" w:rsidR="00EA4141" w:rsidRPr="00290E4F" w:rsidRDefault="00EA4141" w:rsidP="00EA4141">
      <w:pPr>
        <w:ind w:left="720"/>
        <w:jc w:val="center"/>
        <w:rPr>
          <w:i/>
          <w:lang w:bidi="ru-RU"/>
        </w:rPr>
      </w:pPr>
      <w:r w:rsidRPr="00290E4F">
        <w:rPr>
          <w:i/>
          <w:lang w:bidi="ru-RU"/>
        </w:rPr>
        <w:t>Внешний вид программы MikroREMOTE</w:t>
      </w:r>
    </w:p>
    <w:p w14:paraId="18C5C185" w14:textId="77777777" w:rsidR="00EA4141" w:rsidRPr="00290E4F" w:rsidRDefault="00EA4141">
      <w:pPr>
        <w:ind w:left="720"/>
        <w:rPr>
          <w:lang w:bidi="ru-RU"/>
        </w:rPr>
      </w:pPr>
    </w:p>
    <w:p w14:paraId="759DC5E8" w14:textId="77777777" w:rsidR="00EA4141" w:rsidRPr="00290E4F" w:rsidRDefault="00EA4141">
      <w:pPr>
        <w:ind w:left="720"/>
        <w:rPr>
          <w:lang w:bidi="ru-RU"/>
        </w:rPr>
      </w:pPr>
      <w:r w:rsidRPr="00290E4F">
        <w:rPr>
          <w:lang w:bidi="ru-RU"/>
        </w:rPr>
        <w:t xml:space="preserve">Слева на панели доступны фильтры поиска. </w:t>
      </w:r>
      <w:r w:rsidRPr="00290E4F">
        <w:rPr>
          <w:noProof/>
          <w:lang w:eastAsia="ru-RU"/>
        </w:rPr>
        <w:drawing>
          <wp:inline distT="0" distB="0" distL="0" distR="0" wp14:anchorId="77A88400" wp14:editId="16DCEF69">
            <wp:extent cx="3924300" cy="24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5722" w14:textId="77777777" w:rsidR="00380122" w:rsidRPr="00290E4F" w:rsidRDefault="00EA4141" w:rsidP="00EA4141">
      <w:pPr>
        <w:ind w:left="720"/>
        <w:rPr>
          <w:lang w:bidi="ru-RU"/>
        </w:rPr>
      </w:pPr>
      <w:r w:rsidRPr="00290E4F">
        <w:rPr>
          <w:lang w:bidi="ru-RU"/>
        </w:rPr>
        <w:t xml:space="preserve">Они позволяют отобразить абонентов только с выбранных </w:t>
      </w:r>
      <w:hyperlink w:anchor="Тарифы" w:history="1">
        <w:r w:rsidRPr="00B87EBB">
          <w:rPr>
            <w:rStyle w:val="a7"/>
            <w:lang w:bidi="ru-RU"/>
          </w:rPr>
          <w:t>тарифов</w:t>
        </w:r>
      </w:hyperlink>
      <w:r w:rsidRPr="00290E4F">
        <w:rPr>
          <w:lang w:bidi="ru-RU"/>
        </w:rPr>
        <w:t xml:space="preserve">, </w:t>
      </w:r>
      <w:hyperlink w:anchor="_Группы" w:history="1">
        <w:r w:rsidRPr="00B87EBB">
          <w:rPr>
            <w:rStyle w:val="a7"/>
            <w:lang w:bidi="ru-RU"/>
          </w:rPr>
          <w:t>групп</w:t>
        </w:r>
      </w:hyperlink>
      <w:r w:rsidRPr="00290E4F">
        <w:rPr>
          <w:lang w:bidi="ru-RU"/>
        </w:rPr>
        <w:t xml:space="preserve">, или с определённой </w:t>
      </w:r>
      <w:r w:rsidR="00290E4F" w:rsidRPr="00290E4F">
        <w:rPr>
          <w:lang w:bidi="ru-RU"/>
        </w:rPr>
        <w:t>подключённой</w:t>
      </w:r>
      <w:r w:rsidRPr="00290E4F">
        <w:rPr>
          <w:lang w:bidi="ru-RU"/>
        </w:rPr>
        <w:t xml:space="preserve"> </w:t>
      </w:r>
      <w:hyperlink w:anchor="Услуги" w:history="1">
        <w:r w:rsidRPr="00B87EBB">
          <w:rPr>
            <w:rStyle w:val="a7"/>
            <w:lang w:bidi="ru-RU"/>
          </w:rPr>
          <w:t>услугой</w:t>
        </w:r>
      </w:hyperlink>
      <w:r w:rsidRPr="00290E4F">
        <w:rPr>
          <w:lang w:bidi="ru-RU"/>
        </w:rPr>
        <w:t xml:space="preserve">. </w:t>
      </w:r>
      <w:r w:rsidR="00266A18" w:rsidRPr="00290E4F">
        <w:rPr>
          <w:lang w:bidi="ru-RU"/>
        </w:rPr>
        <w:t>Фильтры можно настраивать.</w:t>
      </w:r>
    </w:p>
    <w:p w14:paraId="612184F2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4D948EA" wp14:editId="0ECF1493">
            <wp:extent cx="1836788" cy="1354348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" r="1377" b="1212"/>
                    <a:stretch/>
                  </pic:blipFill>
                  <pic:spPr bwMode="auto">
                    <a:xfrm>
                      <a:off x="0" y="0"/>
                      <a:ext cx="1858093" cy="13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30B2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lang w:bidi="ru-RU"/>
        </w:rPr>
        <w:t xml:space="preserve">Там можно менять </w:t>
      </w:r>
      <w:r w:rsidR="00AF35A0" w:rsidRPr="00290E4F">
        <w:rPr>
          <w:lang w:bidi="ru-RU"/>
        </w:rPr>
        <w:t>порядок</w:t>
      </w:r>
      <w:r w:rsidRPr="00290E4F">
        <w:rPr>
          <w:lang w:bidi="ru-RU"/>
        </w:rPr>
        <w:t xml:space="preserve"> пункт</w:t>
      </w:r>
      <w:r w:rsidR="00AF35A0" w:rsidRPr="00290E4F">
        <w:rPr>
          <w:lang w:bidi="ru-RU"/>
        </w:rPr>
        <w:t>ов</w:t>
      </w:r>
      <w:r w:rsidRPr="00290E4F">
        <w:rPr>
          <w:lang w:bidi="ru-RU"/>
        </w:rPr>
        <w:t>, включать и отключать их.</w:t>
      </w:r>
    </w:p>
    <w:p w14:paraId="48B71560" w14:textId="77777777" w:rsidR="00266A18" w:rsidRPr="00290E4F" w:rsidRDefault="00AF35A0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3954FD88" wp14:editId="0C8F11BE">
            <wp:extent cx="2889850" cy="3088257"/>
            <wp:effectExtent l="0" t="0" r="635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8258" cy="3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CF41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lang w:bidi="ru-RU"/>
        </w:rPr>
        <w:t>Так же доступная разная логика для обработки выбранных фильтров.</w:t>
      </w:r>
    </w:p>
    <w:p w14:paraId="6A0AC01C" w14:textId="77777777" w:rsidR="00380122" w:rsidRPr="00290E4F" w:rsidRDefault="00380122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67A85680" wp14:editId="400B5A58">
            <wp:extent cx="1495425" cy="933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E4F">
        <w:rPr>
          <w:lang w:bidi="ru-RU"/>
        </w:rPr>
        <w:t xml:space="preserve"> </w:t>
      </w:r>
    </w:p>
    <w:p w14:paraId="3978E7A9" w14:textId="77777777" w:rsidR="00EA4141" w:rsidRPr="00290E4F" w:rsidRDefault="0051447C" w:rsidP="00EA4141">
      <w:pPr>
        <w:ind w:left="720"/>
        <w:rPr>
          <w:lang w:bidi="ru-RU"/>
        </w:rPr>
      </w:pPr>
      <w:r>
        <w:rPr>
          <w:lang w:bidi="ru-RU"/>
        </w:rPr>
        <w:t>Л</w:t>
      </w:r>
      <w:r w:rsidR="00EA4141" w:rsidRPr="00290E4F">
        <w:rPr>
          <w:lang w:bidi="ru-RU"/>
        </w:rPr>
        <w:t>огика «</w:t>
      </w:r>
      <w:r w:rsidR="00EA4141" w:rsidRPr="00290E4F">
        <w:rPr>
          <w:b/>
          <w:lang w:bidi="ru-RU"/>
        </w:rPr>
        <w:t>И</w:t>
      </w:r>
      <w:r w:rsidR="00EA4141" w:rsidRPr="00290E4F">
        <w:rPr>
          <w:lang w:bidi="ru-RU"/>
        </w:rPr>
        <w:t>» (</w:t>
      </w:r>
      <w:r w:rsidRPr="00290E4F">
        <w:rPr>
          <w:lang w:bidi="ru-RU"/>
        </w:rPr>
        <w:t>будут отображаться абоненты, отвечающие сразу всем условиям</w:t>
      </w:r>
      <w:r w:rsidR="00EA4141" w:rsidRPr="00290E4F">
        <w:rPr>
          <w:lang w:bidi="ru-RU"/>
        </w:rPr>
        <w:t>),</w:t>
      </w:r>
      <w:r w:rsidR="00B770F6" w:rsidRPr="00290E4F">
        <w:rPr>
          <w:lang w:bidi="ru-RU"/>
        </w:rPr>
        <w:t xml:space="preserve"> </w:t>
      </w:r>
      <w:r w:rsidR="00EA4141" w:rsidRPr="00290E4F">
        <w:rPr>
          <w:lang w:bidi="ru-RU"/>
        </w:rPr>
        <w:t>«</w:t>
      </w:r>
      <w:r w:rsidR="00EA4141" w:rsidRPr="00290E4F">
        <w:rPr>
          <w:b/>
          <w:lang w:bidi="ru-RU"/>
        </w:rPr>
        <w:t>ИЛИ</w:t>
      </w:r>
      <w:r w:rsidR="00EA4141" w:rsidRPr="00290E4F">
        <w:rPr>
          <w:lang w:bidi="ru-RU"/>
        </w:rPr>
        <w:t>» (</w:t>
      </w:r>
      <w:r w:rsidRPr="00290E4F">
        <w:rPr>
          <w:lang w:bidi="ru-RU"/>
        </w:rPr>
        <w:t>будут отображаться абоненты отвечающие любому из условий</w:t>
      </w:r>
      <w:r w:rsidR="00EA4141" w:rsidRPr="00290E4F">
        <w:rPr>
          <w:lang w:bidi="ru-RU"/>
        </w:rPr>
        <w:t>)</w:t>
      </w:r>
      <w:r w:rsidR="00B770F6" w:rsidRPr="00290E4F">
        <w:rPr>
          <w:lang w:bidi="ru-RU"/>
        </w:rPr>
        <w:t xml:space="preserve">, а </w:t>
      </w:r>
      <w:r w:rsidR="00290E4F" w:rsidRPr="00290E4F">
        <w:rPr>
          <w:lang w:bidi="ru-RU"/>
        </w:rPr>
        <w:t>также</w:t>
      </w:r>
      <w:r w:rsidR="00B770F6" w:rsidRPr="00290E4F">
        <w:rPr>
          <w:lang w:bidi="ru-RU"/>
        </w:rPr>
        <w:t xml:space="preserve"> «</w:t>
      </w:r>
      <w:r w:rsidR="00B770F6" w:rsidRPr="00290E4F">
        <w:rPr>
          <w:b/>
          <w:lang w:bidi="ru-RU"/>
        </w:rPr>
        <w:t>НЕ РАВНО</w:t>
      </w:r>
      <w:r w:rsidR="00B770F6" w:rsidRPr="00290E4F">
        <w:rPr>
          <w:lang w:bidi="ru-RU"/>
        </w:rPr>
        <w:t xml:space="preserve">» (будут отображаться </w:t>
      </w:r>
      <w:r w:rsidR="00290E4F" w:rsidRPr="00290E4F">
        <w:rPr>
          <w:lang w:bidi="ru-RU"/>
        </w:rPr>
        <w:t>абоненты,</w:t>
      </w:r>
      <w:r w:rsidR="00B770F6" w:rsidRPr="00290E4F">
        <w:rPr>
          <w:lang w:bidi="ru-RU"/>
        </w:rPr>
        <w:t xml:space="preserve"> не отвечающие условиям отбора)</w:t>
      </w:r>
      <w:r w:rsidR="00EA4141" w:rsidRPr="00290E4F">
        <w:rPr>
          <w:lang w:bidi="ru-RU"/>
        </w:rPr>
        <w:t xml:space="preserve">. </w:t>
      </w:r>
    </w:p>
    <w:p w14:paraId="6E5C110A" w14:textId="77777777" w:rsidR="00380122" w:rsidRPr="00290E4F" w:rsidRDefault="005F2902">
      <w:pPr>
        <w:ind w:left="720"/>
        <w:rPr>
          <w:lang w:bidi="ru-RU"/>
        </w:rPr>
      </w:pPr>
      <w:r w:rsidRPr="00290E4F">
        <w:rPr>
          <w:lang w:bidi="ru-RU"/>
        </w:rPr>
        <w:t xml:space="preserve">Так </w:t>
      </w:r>
      <w:r w:rsidR="00380122" w:rsidRPr="00290E4F">
        <w:rPr>
          <w:lang w:bidi="ru-RU"/>
        </w:rPr>
        <w:t>же можно и</w:t>
      </w:r>
      <w:r w:rsidRPr="00290E4F">
        <w:rPr>
          <w:lang w:bidi="ru-RU"/>
        </w:rPr>
        <w:t>с</w:t>
      </w:r>
      <w:r w:rsidR="00380122" w:rsidRPr="00290E4F">
        <w:rPr>
          <w:lang w:bidi="ru-RU"/>
        </w:rPr>
        <w:t xml:space="preserve">кать абонентов </w:t>
      </w:r>
      <w:r w:rsidR="00F83544" w:rsidRPr="00290E4F">
        <w:rPr>
          <w:lang w:bidi="ru-RU"/>
        </w:rPr>
        <w:t>по совпадению текстовых данных.</w:t>
      </w:r>
      <w:r w:rsidR="00380122" w:rsidRPr="00290E4F">
        <w:rPr>
          <w:noProof/>
          <w:lang w:eastAsia="ru-RU"/>
        </w:rPr>
        <w:drawing>
          <wp:inline distT="0" distB="0" distL="0" distR="0" wp14:anchorId="0E95C6C0" wp14:editId="22F672FE">
            <wp:extent cx="1857375" cy="24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93E2" w14:textId="77777777" w:rsidR="00EA4141" w:rsidRPr="00290E4F" w:rsidRDefault="00380122">
      <w:pPr>
        <w:ind w:left="720"/>
        <w:rPr>
          <w:lang w:bidi="ru-RU"/>
        </w:rPr>
      </w:pPr>
      <w:r w:rsidRPr="00290E4F">
        <w:rPr>
          <w:lang w:bidi="ru-RU"/>
        </w:rPr>
        <w:t xml:space="preserve">Если нажать копку </w:t>
      </w:r>
      <w:r w:rsidR="00290E4F" w:rsidRPr="00290E4F">
        <w:rPr>
          <w:lang w:bidi="ru-RU"/>
        </w:rPr>
        <w:t>настроек</w:t>
      </w:r>
      <w:r w:rsidRPr="00290E4F">
        <w:rPr>
          <w:lang w:bidi="ru-RU"/>
        </w:rPr>
        <w:t>, откроется выбор, параметров, по которым будет осуществляться поиск.</w:t>
      </w:r>
    </w:p>
    <w:p w14:paraId="60642AA1" w14:textId="77777777" w:rsidR="00380122" w:rsidRPr="00290E4F" w:rsidRDefault="00380122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63A63970" wp14:editId="7AF65C3E">
            <wp:extent cx="1971675" cy="4829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410B" w14:textId="77777777" w:rsidR="00B770F6" w:rsidRPr="00290E4F" w:rsidRDefault="00B770F6">
      <w:pPr>
        <w:ind w:left="720"/>
        <w:rPr>
          <w:lang w:bidi="ru-RU"/>
        </w:rPr>
      </w:pPr>
      <w:r w:rsidRPr="00290E4F">
        <w:rPr>
          <w:lang w:bidi="ru-RU"/>
        </w:rPr>
        <w:t xml:space="preserve">Здесь доступна опция мультипоиска, позволяющая в строку поиска вносить несколько запросов, разделённых символом </w:t>
      </w:r>
      <w:r w:rsidR="007151D5" w:rsidRPr="00290E4F">
        <w:rPr>
          <w:lang w:bidi="ru-RU"/>
        </w:rPr>
        <w:t>“</w:t>
      </w:r>
      <w:r w:rsidRPr="00290E4F">
        <w:rPr>
          <w:b/>
          <w:lang w:bidi="ru-RU"/>
        </w:rPr>
        <w:t>;</w:t>
      </w:r>
      <w:r w:rsidR="007151D5" w:rsidRPr="00290E4F">
        <w:rPr>
          <w:lang w:bidi="ru-RU"/>
        </w:rPr>
        <w:t>”.</w:t>
      </w:r>
      <w:r w:rsidRPr="00290E4F">
        <w:rPr>
          <w:b/>
          <w:lang w:bidi="ru-RU"/>
        </w:rPr>
        <w:t xml:space="preserve"> </w:t>
      </w:r>
      <w:r w:rsidR="007151D5" w:rsidRPr="00290E4F">
        <w:rPr>
          <w:lang w:bidi="ru-RU"/>
        </w:rPr>
        <w:t>Н</w:t>
      </w:r>
      <w:r w:rsidRPr="00290E4F">
        <w:rPr>
          <w:lang w:bidi="ru-RU"/>
        </w:rPr>
        <w:t>апример:</w:t>
      </w:r>
    </w:p>
    <w:p w14:paraId="6D004C0A" w14:textId="77777777" w:rsidR="00B770F6" w:rsidRPr="00290E4F" w:rsidRDefault="00B770F6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583DBF91" wp14:editId="53EB000E">
            <wp:extent cx="4200525" cy="1400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FE04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>Справа на верхней панели расположены кнопки:</w:t>
      </w:r>
    </w:p>
    <w:p w14:paraId="132AA5F7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796E05E1" wp14:editId="0CE47F0E">
            <wp:extent cx="89535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A548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По порядку: </w:t>
      </w:r>
    </w:p>
    <w:p w14:paraId="002AAFF9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1. </w:t>
      </w:r>
      <w:r w:rsidR="00EA6C6D" w:rsidRPr="00290E4F">
        <w:rPr>
          <w:lang w:bidi="ru-RU"/>
        </w:rPr>
        <w:t xml:space="preserve">Настройки MikroREMOTE и </w:t>
      </w:r>
      <w:r w:rsidRPr="00290E4F">
        <w:rPr>
          <w:lang w:bidi="ru-RU"/>
        </w:rPr>
        <w:t xml:space="preserve">Администрирование; </w:t>
      </w:r>
    </w:p>
    <w:p w14:paraId="00AD9DC1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2. Управление </w:t>
      </w:r>
      <w:hyperlink w:anchor="Тарифы" w:history="1">
        <w:r w:rsidRPr="00B87EBB">
          <w:rPr>
            <w:rStyle w:val="a7"/>
            <w:lang w:bidi="ru-RU"/>
          </w:rPr>
          <w:t>тарифами</w:t>
        </w:r>
      </w:hyperlink>
      <w:r w:rsidRPr="00290E4F">
        <w:rPr>
          <w:lang w:bidi="ru-RU"/>
        </w:rPr>
        <w:t xml:space="preserve">, </w:t>
      </w:r>
      <w:hyperlink w:anchor="_Группы" w:history="1">
        <w:r w:rsidRPr="00B87EBB">
          <w:rPr>
            <w:rStyle w:val="a7"/>
            <w:lang w:bidi="ru-RU"/>
          </w:rPr>
          <w:t>группами</w:t>
        </w:r>
      </w:hyperlink>
      <w:r w:rsidR="00A06374" w:rsidRPr="00290E4F">
        <w:rPr>
          <w:lang w:bidi="ru-RU"/>
        </w:rPr>
        <w:t>,</w:t>
      </w:r>
      <w:r w:rsidRPr="00290E4F">
        <w:rPr>
          <w:lang w:bidi="ru-RU"/>
        </w:rPr>
        <w:t xml:space="preserve"> </w:t>
      </w:r>
      <w:hyperlink w:anchor="Услуги" w:history="1">
        <w:r w:rsidRPr="00B87EBB">
          <w:rPr>
            <w:rStyle w:val="a7"/>
            <w:lang w:bidi="ru-RU"/>
          </w:rPr>
          <w:t>услугами</w:t>
        </w:r>
      </w:hyperlink>
      <w:r w:rsidR="00A06374" w:rsidRPr="00290E4F">
        <w:rPr>
          <w:lang w:bidi="ru-RU"/>
        </w:rPr>
        <w:t xml:space="preserve">, </w:t>
      </w:r>
      <w:hyperlink w:anchor="Скрипты_и_триггеры" w:history="1">
        <w:r w:rsidR="00A06374" w:rsidRPr="00B87EBB">
          <w:rPr>
            <w:rStyle w:val="a7"/>
            <w:lang w:bidi="ru-RU"/>
          </w:rPr>
          <w:t>скриптами и триггерами</w:t>
        </w:r>
      </w:hyperlink>
      <w:r w:rsidRPr="00290E4F">
        <w:rPr>
          <w:lang w:bidi="ru-RU"/>
        </w:rPr>
        <w:t xml:space="preserve">; </w:t>
      </w:r>
    </w:p>
    <w:p w14:paraId="1F89B4BB" w14:textId="77777777" w:rsidR="00F4517E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>3</w:t>
      </w:r>
      <w:r w:rsidR="002746E5" w:rsidRPr="00290E4F">
        <w:rPr>
          <w:lang w:bidi="ru-RU"/>
        </w:rPr>
        <w:t xml:space="preserve">. </w:t>
      </w:r>
      <w:r w:rsidR="00290E4F" w:rsidRPr="00290E4F">
        <w:rPr>
          <w:lang w:bidi="ru-RU"/>
        </w:rPr>
        <w:t>Параметры</w:t>
      </w:r>
      <w:r w:rsidR="002746E5" w:rsidRPr="00290E4F">
        <w:rPr>
          <w:lang w:bidi="ru-RU"/>
        </w:rPr>
        <w:t xml:space="preserve"> списка абонентов</w:t>
      </w:r>
      <w:r w:rsidR="0021307D" w:rsidRPr="00290E4F">
        <w:rPr>
          <w:lang w:bidi="ru-RU"/>
        </w:rPr>
        <w:t xml:space="preserve"> (скрытие элементов, подсвечивание цветом)</w:t>
      </w:r>
      <w:r w:rsidR="002746E5" w:rsidRPr="00290E4F">
        <w:rPr>
          <w:lang w:bidi="ru-RU"/>
        </w:rPr>
        <w:t>.</w:t>
      </w:r>
    </w:p>
    <w:p w14:paraId="00E733F4" w14:textId="77777777" w:rsidR="00913245" w:rsidRPr="00290E4F" w:rsidRDefault="00C422A7">
      <w:pPr>
        <w:ind w:left="720"/>
        <w:rPr>
          <w:lang w:bidi="ru-RU"/>
        </w:rPr>
      </w:pPr>
      <w:r w:rsidRPr="00290E4F">
        <w:rPr>
          <w:lang w:bidi="ru-RU"/>
        </w:rPr>
        <w:lastRenderedPageBreak/>
        <w:t>Кнопки, которые расположены посередине панели, относятся к управлению абонентами, их функционал мы рассмотрим в разделе «</w:t>
      </w:r>
      <w:hyperlink w:anchor="_Управление_абонентами" w:history="1">
        <w:r w:rsidRPr="0041248C">
          <w:rPr>
            <w:rStyle w:val="a7"/>
            <w:b/>
            <w:lang w:bidi="ru-RU"/>
          </w:rPr>
          <w:t>Управление абонентами</w:t>
        </w:r>
      </w:hyperlink>
      <w:r w:rsidRPr="00290E4F">
        <w:rPr>
          <w:lang w:bidi="ru-RU"/>
        </w:rPr>
        <w:t>».</w:t>
      </w:r>
    </w:p>
    <w:p w14:paraId="40C0D169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>Внизу формы находятся счётчики абонентов:</w:t>
      </w:r>
    </w:p>
    <w:p w14:paraId="402E84B5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4EAE85F" wp14:editId="32E14567">
            <wp:extent cx="5731510" cy="189230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F7B5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 xml:space="preserve">Здесь отображается количество абонентов, прошедших </w:t>
      </w:r>
      <w:r w:rsidR="00290E4F" w:rsidRPr="00290E4F">
        <w:rPr>
          <w:lang w:bidi="ru-RU"/>
        </w:rPr>
        <w:t>фильтрацию</w:t>
      </w:r>
      <w:r w:rsidRPr="00290E4F">
        <w:rPr>
          <w:lang w:bidi="ru-RU"/>
        </w:rPr>
        <w:t xml:space="preserve">. Справа </w:t>
      </w:r>
      <w:r w:rsidR="00290E4F" w:rsidRPr="00290E4F">
        <w:rPr>
          <w:lang w:bidi="ru-RU"/>
        </w:rPr>
        <w:t>список</w:t>
      </w:r>
      <w:r w:rsidRPr="00290E4F">
        <w:rPr>
          <w:lang w:bidi="ru-RU"/>
        </w:rPr>
        <w:t xml:space="preserve"> </w:t>
      </w:r>
      <w:r w:rsidR="00290E4F" w:rsidRPr="00290E4F">
        <w:rPr>
          <w:lang w:bidi="ru-RU"/>
        </w:rPr>
        <w:t>подключённых</w:t>
      </w:r>
      <w:r w:rsidRPr="00290E4F">
        <w:rPr>
          <w:lang w:bidi="ru-RU"/>
        </w:rPr>
        <w:t xml:space="preserve"> роутеров. Если нажать на него появится список, в котором можно </w:t>
      </w:r>
      <w:r w:rsidR="00290E4F" w:rsidRPr="00290E4F">
        <w:rPr>
          <w:lang w:bidi="ru-RU"/>
        </w:rPr>
        <w:t>производить</w:t>
      </w:r>
      <w:r w:rsidRPr="00290E4F">
        <w:rPr>
          <w:lang w:bidi="ru-RU"/>
        </w:rPr>
        <w:t xml:space="preserve"> дополнительные действия с роутерами.</w:t>
      </w:r>
    </w:p>
    <w:p w14:paraId="211CC06F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7303F70" wp14:editId="60FE55F2">
            <wp:extent cx="1743075" cy="1828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2874" w14:textId="77777777" w:rsidR="00A70E84" w:rsidRPr="00290E4F" w:rsidRDefault="00A70E84">
      <w:pPr>
        <w:rPr>
          <w:lang w:bidi="ru-RU"/>
        </w:rPr>
      </w:pPr>
      <w:r w:rsidRPr="00290E4F">
        <w:rPr>
          <w:lang w:bidi="ru-RU"/>
        </w:rPr>
        <w:br w:type="page"/>
      </w:r>
    </w:p>
    <w:p w14:paraId="4B8FEAF1" w14:textId="77777777" w:rsidR="00F25BDF" w:rsidRPr="00290E4F" w:rsidRDefault="00F25BDF" w:rsidP="00EA37CD">
      <w:pPr>
        <w:pStyle w:val="1"/>
        <w:numPr>
          <w:ilvl w:val="0"/>
          <w:numId w:val="24"/>
        </w:numPr>
        <w:rPr>
          <w:lang w:bidi="ru-RU"/>
        </w:rPr>
      </w:pPr>
      <w:r w:rsidRPr="00290E4F">
        <w:rPr>
          <w:lang w:bidi="ru-RU"/>
        </w:rPr>
        <w:lastRenderedPageBreak/>
        <w:t>Настройки MikroREMOTE</w:t>
      </w:r>
    </w:p>
    <w:p w14:paraId="6B35029B" w14:textId="77777777" w:rsidR="00CA539F" w:rsidRPr="00290E4F" w:rsidRDefault="00CA539F" w:rsidP="00CA539F">
      <w:pPr>
        <w:rPr>
          <w:lang w:bidi="ru-RU"/>
        </w:rPr>
      </w:pPr>
    </w:p>
    <w:p w14:paraId="6BB1D317" w14:textId="77777777" w:rsidR="00F25BDF" w:rsidRPr="00290E4F" w:rsidRDefault="00DB1500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18340FD7" wp14:editId="2050664D">
            <wp:extent cx="4994275" cy="2553419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" r="664" b="973"/>
                    <a:stretch/>
                  </pic:blipFill>
                  <pic:spPr bwMode="auto">
                    <a:xfrm>
                      <a:off x="0" y="0"/>
                      <a:ext cx="5038754" cy="25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1105" w14:textId="77777777" w:rsidR="00F2671F" w:rsidRPr="00290E4F" w:rsidRDefault="00B832C0">
      <w:pPr>
        <w:ind w:left="720"/>
        <w:rPr>
          <w:lang w:bidi="ru-RU"/>
        </w:rPr>
      </w:pPr>
      <w:r w:rsidRPr="00290E4F">
        <w:rPr>
          <w:lang w:bidi="ru-RU"/>
        </w:rPr>
        <w:t>На вкладке настроек MikroREMONT можно вписать адрес подключения к MySQL и отдельные параметры база для статистики NetFlow (если используется). Ниже можно включить запись логов</w:t>
      </w:r>
      <w:r w:rsidR="005F5EC8" w:rsidRPr="00290E4F">
        <w:rPr>
          <w:lang w:bidi="ru-RU"/>
        </w:rPr>
        <w:t>. Файл хранится по пути: «%allusersprofile%\MikroREMOTE\Log.txt»</w:t>
      </w:r>
      <w:r w:rsidR="00FE6AFF" w:rsidRPr="00290E4F">
        <w:rPr>
          <w:lang w:bidi="ru-RU"/>
        </w:rPr>
        <w:t>.</w:t>
      </w:r>
    </w:p>
    <w:p w14:paraId="2425A371" w14:textId="77777777" w:rsidR="00D25C2A" w:rsidRPr="00290E4F" w:rsidRDefault="00D25C2A">
      <w:pPr>
        <w:ind w:left="720"/>
        <w:rPr>
          <w:lang w:bidi="ru-RU"/>
        </w:rPr>
      </w:pPr>
      <w:r w:rsidRPr="00290E4F">
        <w:rPr>
          <w:lang w:bidi="ru-RU"/>
        </w:rPr>
        <w:t>Нажав на кнопку «</w:t>
      </w:r>
      <w:r w:rsidRPr="00290E4F">
        <w:rPr>
          <w:b/>
          <w:lang w:bidi="ru-RU"/>
        </w:rPr>
        <w:t>Интерфейс MikroREMOTE</w:t>
      </w:r>
      <w:r w:rsidRPr="00290E4F">
        <w:rPr>
          <w:lang w:bidi="ru-RU"/>
        </w:rPr>
        <w:t>» вы попадёте в настройки внешнего вида MikroREMOTE.</w:t>
      </w:r>
    </w:p>
    <w:p w14:paraId="52FBE97C" w14:textId="77777777" w:rsidR="00D25C2A" w:rsidRPr="00290E4F" w:rsidRDefault="00EE1226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47715E7B" wp14:editId="63426B99">
            <wp:extent cx="3993515" cy="4951562"/>
            <wp:effectExtent l="0" t="0" r="6985" b="190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6957"/>
                    <a:stretch/>
                  </pic:blipFill>
                  <pic:spPr bwMode="auto">
                    <a:xfrm>
                      <a:off x="0" y="0"/>
                      <a:ext cx="4029312" cy="499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262C" w14:textId="77777777" w:rsidR="00240C19" w:rsidRPr="00290E4F" w:rsidRDefault="00240C19">
      <w:pPr>
        <w:ind w:left="720"/>
        <w:rPr>
          <w:lang w:bidi="ru-RU"/>
        </w:rPr>
      </w:pPr>
      <w:r w:rsidRPr="00290E4F">
        <w:rPr>
          <w:lang w:bidi="ru-RU"/>
        </w:rPr>
        <w:t xml:space="preserve">Рассмотрим </w:t>
      </w:r>
      <w:r w:rsidR="00290E4F" w:rsidRPr="00290E4F">
        <w:rPr>
          <w:lang w:bidi="ru-RU"/>
        </w:rPr>
        <w:t>некаторе</w:t>
      </w:r>
      <w:r w:rsidRPr="00290E4F">
        <w:rPr>
          <w:lang w:bidi="ru-RU"/>
        </w:rPr>
        <w:t xml:space="preserve"> опции подробно.</w:t>
      </w:r>
    </w:p>
    <w:p w14:paraId="1C7A1D95" w14:textId="77777777" w:rsidR="00240C19" w:rsidRDefault="00240C19" w:rsidP="00240C19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 xml:space="preserve">Суммарная скорость в </w:t>
      </w:r>
      <w:r w:rsidR="00290E4F" w:rsidRPr="00290E4F">
        <w:rPr>
          <w:b/>
          <w:lang w:bidi="ru-RU"/>
        </w:rPr>
        <w:t>заголовке</w:t>
      </w:r>
      <w:r w:rsidRPr="00290E4F">
        <w:rPr>
          <w:lang w:bidi="ru-RU"/>
        </w:rPr>
        <w:t>» - в заголовке программы будет отображаться текущая сумма скоростей всех абонентов.</w:t>
      </w:r>
    </w:p>
    <w:p w14:paraId="13CDAE6E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54A96882" w14:textId="77777777" w:rsidR="00240C19" w:rsidRPr="00290E4F" w:rsidRDefault="00240C19" w:rsidP="00240C19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Всплывающее окно о поступивших текетах</w:t>
      </w:r>
      <w:r w:rsidRPr="00290E4F">
        <w:rPr>
          <w:lang w:bidi="ru-RU"/>
        </w:rPr>
        <w:t>» - в углу будет появляться алерт, когда абонент создаёт новый тикет.</w:t>
      </w:r>
    </w:p>
    <w:p w14:paraId="021B2610" w14:textId="77777777" w:rsidR="00CA539F" w:rsidRPr="00290E4F" w:rsidRDefault="00CA539F" w:rsidP="00240C19">
      <w:pPr>
        <w:pStyle w:val="a5"/>
        <w:ind w:left="1080" w:firstLine="0"/>
        <w:rPr>
          <w:lang w:bidi="ru-RU"/>
        </w:rPr>
      </w:pPr>
    </w:p>
    <w:p w14:paraId="668FD754" w14:textId="77777777" w:rsidR="00240C19" w:rsidRPr="00290E4F" w:rsidRDefault="00240C19" w:rsidP="00240C19">
      <w:pPr>
        <w:pStyle w:val="a5"/>
        <w:ind w:left="1080" w:firstLine="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626C166" wp14:editId="17D6205A">
            <wp:extent cx="1759789" cy="1449238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536" cy="14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8F1B" w14:textId="77777777" w:rsidR="00CA539F" w:rsidRPr="00290E4F" w:rsidRDefault="00CA539F" w:rsidP="00240C19">
      <w:pPr>
        <w:pStyle w:val="a5"/>
        <w:ind w:left="1080" w:firstLine="0"/>
        <w:rPr>
          <w:lang w:bidi="ru-RU"/>
        </w:rPr>
      </w:pPr>
    </w:p>
    <w:p w14:paraId="5C32C444" w14:textId="77777777" w:rsidR="004268BC" w:rsidRPr="00290E4F" w:rsidRDefault="004268BC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Маскировать пароли</w:t>
      </w:r>
      <w:r w:rsidRPr="00290E4F">
        <w:rPr>
          <w:lang w:bidi="ru-RU"/>
        </w:rPr>
        <w:t xml:space="preserve">» - </w:t>
      </w:r>
      <w:r w:rsidR="00610C85" w:rsidRPr="00290E4F">
        <w:rPr>
          <w:lang w:bidi="ru-RU"/>
        </w:rPr>
        <w:t>скроет пароли в списке абонентов.</w:t>
      </w:r>
    </w:p>
    <w:p w14:paraId="22A04D28" w14:textId="77777777" w:rsidR="00131562" w:rsidRDefault="00131562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lastRenderedPageBreak/>
        <w:t>«</w:t>
      </w:r>
      <w:r w:rsidRPr="00290E4F">
        <w:rPr>
          <w:b/>
          <w:lang w:bidi="ru-RU"/>
        </w:rPr>
        <w:t>Всплывающие подсказки</w:t>
      </w:r>
      <w:r w:rsidRPr="00290E4F">
        <w:rPr>
          <w:lang w:bidi="ru-RU"/>
        </w:rPr>
        <w:t xml:space="preserve">» - </w:t>
      </w:r>
      <w:r w:rsidR="00290E4F" w:rsidRPr="00290E4F">
        <w:rPr>
          <w:lang w:bidi="ru-RU"/>
        </w:rPr>
        <w:t>практически</w:t>
      </w:r>
      <w:r w:rsidRPr="00290E4F">
        <w:rPr>
          <w:lang w:bidi="ru-RU"/>
        </w:rPr>
        <w:t xml:space="preserve"> на каждую кнопку и чекбокс у нас заготовлена всплывающая подсказка, просто наведите курсор мыши на интересующую опцию.</w:t>
      </w:r>
    </w:p>
    <w:p w14:paraId="7ABCB2F2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3429EFB1" w14:textId="77777777" w:rsidR="00131562" w:rsidRDefault="00131562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Автоблокировка</w:t>
      </w:r>
      <w:r w:rsidRPr="00290E4F">
        <w:rPr>
          <w:lang w:bidi="ru-RU"/>
        </w:rPr>
        <w:t>» - Если вы не трогали мышь и клавиатуру выбранный промежуток времени, MikroREMOTE автоматически заблокируется, вам будет необходимо ввести пароль своего кассира для продолжения работы.</w:t>
      </w:r>
    </w:p>
    <w:p w14:paraId="47DD23DB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09B55823" w14:textId="77777777" w:rsidR="00131562" w:rsidRPr="00290E4F" w:rsidRDefault="004D431A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Показывать хаб событий</w:t>
      </w:r>
      <w:r w:rsidRPr="00290E4F">
        <w:rPr>
          <w:lang w:bidi="ru-RU"/>
        </w:rPr>
        <w:t>» - опция доступна только кассирам, отмеченным как администраторы, включает всплывающее окно с ошибками, возникающими в ядре биллинга, например, при подключении ТВ подписок.</w:t>
      </w:r>
    </w:p>
    <w:p w14:paraId="0D02E673" w14:textId="77777777" w:rsidR="00CA539F" w:rsidRPr="00290E4F" w:rsidRDefault="00CA539F" w:rsidP="004D431A">
      <w:pPr>
        <w:pStyle w:val="a5"/>
        <w:ind w:left="1080" w:firstLine="0"/>
        <w:rPr>
          <w:lang w:bidi="ru-RU"/>
        </w:rPr>
      </w:pPr>
    </w:p>
    <w:p w14:paraId="434F71F0" w14:textId="77777777" w:rsidR="004D431A" w:rsidRPr="00290E4F" w:rsidRDefault="008B53CE" w:rsidP="004D431A">
      <w:pPr>
        <w:pStyle w:val="a5"/>
        <w:ind w:left="1080" w:firstLine="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CA3DC50" wp14:editId="0547A4B6">
            <wp:extent cx="2835072" cy="1630393"/>
            <wp:effectExtent l="0" t="0" r="3810" b="825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420" cy="1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EBD0" w14:textId="77777777" w:rsidR="00CA539F" w:rsidRPr="00290E4F" w:rsidRDefault="00CA539F" w:rsidP="004D431A">
      <w:pPr>
        <w:pStyle w:val="a5"/>
        <w:ind w:left="1080" w:firstLine="0"/>
        <w:rPr>
          <w:lang w:bidi="ru-RU"/>
        </w:rPr>
      </w:pPr>
    </w:p>
    <w:p w14:paraId="0BAD6C6C" w14:textId="77777777" w:rsidR="008B53CE" w:rsidRDefault="008B53CE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Сворачивать в трей при закрытии</w:t>
      </w:r>
      <w:r w:rsidRPr="00290E4F">
        <w:rPr>
          <w:lang w:bidi="ru-RU"/>
        </w:rPr>
        <w:t>» - пр</w:t>
      </w:r>
      <w:r w:rsidR="00290E4F">
        <w:rPr>
          <w:lang w:bidi="ru-RU"/>
        </w:rPr>
        <w:t>и</w:t>
      </w:r>
      <w:r w:rsidRPr="00290E4F">
        <w:rPr>
          <w:lang w:bidi="ru-RU"/>
        </w:rPr>
        <w:t xml:space="preserve"> нажатие на кнопку закрытия в главн</w:t>
      </w:r>
      <w:r w:rsidR="00A70E84" w:rsidRPr="00290E4F">
        <w:rPr>
          <w:lang w:bidi="ru-RU"/>
        </w:rPr>
        <w:t xml:space="preserve">ом окне MikroREMOTE, вместо закрытия </w:t>
      </w:r>
      <w:r w:rsidR="00290E4F" w:rsidRPr="00290E4F">
        <w:rPr>
          <w:lang w:bidi="ru-RU"/>
        </w:rPr>
        <w:t>приложения</w:t>
      </w:r>
      <w:r w:rsidR="00A70E84" w:rsidRPr="00290E4F">
        <w:rPr>
          <w:lang w:bidi="ru-RU"/>
        </w:rPr>
        <w:t>, оно будет сворачиваться в трей.</w:t>
      </w:r>
    </w:p>
    <w:p w14:paraId="17252741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075FAF0D" w14:textId="77777777" w:rsidR="00A70E84" w:rsidRDefault="00A70E84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="00CA539F" w:rsidRPr="00290E4F">
        <w:rPr>
          <w:b/>
          <w:lang w:bidi="ru-RU"/>
        </w:rPr>
        <w:t>Сортировка в выпадающих списках</w:t>
      </w:r>
      <w:r w:rsidRPr="00290E4F">
        <w:rPr>
          <w:lang w:bidi="ru-RU"/>
        </w:rPr>
        <w:t>»</w:t>
      </w:r>
      <w:r w:rsidR="00CA539F" w:rsidRPr="00290E4F">
        <w:rPr>
          <w:lang w:bidi="ru-RU"/>
        </w:rPr>
        <w:t xml:space="preserve"> - в выпадающих списках </w:t>
      </w:r>
      <w:hyperlink w:anchor="Тарифы" w:history="1">
        <w:r w:rsidR="00CA539F" w:rsidRPr="006116D7">
          <w:rPr>
            <w:rStyle w:val="a7"/>
            <w:lang w:bidi="ru-RU"/>
          </w:rPr>
          <w:t>тарифы</w:t>
        </w:r>
      </w:hyperlink>
      <w:r w:rsidR="00CA539F" w:rsidRPr="00290E4F">
        <w:rPr>
          <w:lang w:bidi="ru-RU"/>
        </w:rPr>
        <w:t xml:space="preserve">, </w:t>
      </w:r>
      <w:hyperlink w:anchor="_Группы" w:history="1">
        <w:r w:rsidR="00CA539F" w:rsidRPr="008325DC">
          <w:rPr>
            <w:rStyle w:val="a7"/>
            <w:lang w:bidi="ru-RU"/>
          </w:rPr>
          <w:t>группы</w:t>
        </w:r>
      </w:hyperlink>
      <w:r w:rsidR="00CA539F" w:rsidRPr="00290E4F">
        <w:rPr>
          <w:lang w:bidi="ru-RU"/>
        </w:rPr>
        <w:t xml:space="preserve">, </w:t>
      </w:r>
      <w:hyperlink w:anchor="Услуги" w:history="1">
        <w:r w:rsidR="00290E4F" w:rsidRPr="008325DC">
          <w:rPr>
            <w:rStyle w:val="a7"/>
            <w:lang w:bidi="ru-RU"/>
          </w:rPr>
          <w:t>услуги</w:t>
        </w:r>
      </w:hyperlink>
      <w:r w:rsidR="00CA539F" w:rsidRPr="00290E4F">
        <w:rPr>
          <w:lang w:bidi="ru-RU"/>
        </w:rPr>
        <w:t xml:space="preserve"> и т.д. будут расположены по алфавиту, в противном случае они будут в той последовательности, в которой они выставлены в настройках.</w:t>
      </w:r>
    </w:p>
    <w:p w14:paraId="7CCB2F4E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19E2BC46" w14:textId="77777777" w:rsidR="00B9699C" w:rsidRDefault="00B9699C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Короткий адрес</w:t>
      </w:r>
      <w:r w:rsidRPr="00290E4F">
        <w:rPr>
          <w:lang w:bidi="ru-RU"/>
        </w:rPr>
        <w:t xml:space="preserve">» - Вместо полного адреса вы можете включить отображение последних нескольких </w:t>
      </w:r>
      <w:r w:rsidR="00290E4F" w:rsidRPr="00290E4F">
        <w:rPr>
          <w:lang w:bidi="ru-RU"/>
        </w:rPr>
        <w:t>октетов</w:t>
      </w:r>
      <w:r w:rsidRPr="00290E4F">
        <w:rPr>
          <w:lang w:bidi="ru-RU"/>
        </w:rPr>
        <w:t>, например, только улицу, дом и квартиру. Это поможет экономить место. Вы можете включить короткие адреса как из окна настроек, так</w:t>
      </w:r>
      <w:r w:rsidR="00D75BC0" w:rsidRPr="00290E4F">
        <w:rPr>
          <w:lang w:bidi="ru-RU"/>
        </w:rPr>
        <w:t xml:space="preserve"> и</w:t>
      </w:r>
      <w:r w:rsidRPr="00290E4F">
        <w:rPr>
          <w:lang w:bidi="ru-RU"/>
        </w:rPr>
        <w:t xml:space="preserve"> кликнув средней клавишей мыши (колёсиком) по заголовку столбца «</w:t>
      </w:r>
      <w:r w:rsidRPr="00290E4F">
        <w:rPr>
          <w:b/>
          <w:lang w:bidi="ru-RU"/>
        </w:rPr>
        <w:t>Адрес</w:t>
      </w:r>
      <w:r w:rsidRPr="00290E4F">
        <w:rPr>
          <w:lang w:bidi="ru-RU"/>
        </w:rPr>
        <w:t>».</w:t>
      </w:r>
    </w:p>
    <w:p w14:paraId="2A5D8380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608A9692" w14:textId="77777777" w:rsidR="00D75BC0" w:rsidRPr="00290E4F" w:rsidRDefault="00D75BC0" w:rsidP="00D75BC0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Столбец трафик показывает значения</w:t>
      </w:r>
      <w:r w:rsidRPr="00290E4F">
        <w:rPr>
          <w:lang w:bidi="ru-RU"/>
        </w:rPr>
        <w:t>» и «</w:t>
      </w:r>
      <w:r w:rsidRPr="00290E4F">
        <w:rPr>
          <w:b/>
          <w:lang w:bidi="ru-RU"/>
        </w:rPr>
        <w:t>Столбец бонусный трафик показывает значения</w:t>
      </w:r>
      <w:r w:rsidRPr="00290E4F">
        <w:rPr>
          <w:lang w:bidi="ru-RU"/>
        </w:rPr>
        <w:t xml:space="preserve">» - выбирает какие данные о трафике будут </w:t>
      </w:r>
      <w:r w:rsidR="00290E4F" w:rsidRPr="00290E4F">
        <w:rPr>
          <w:lang w:bidi="ru-RU"/>
        </w:rPr>
        <w:t>присутствовать</w:t>
      </w:r>
      <w:r w:rsidRPr="00290E4F">
        <w:rPr>
          <w:lang w:bidi="ru-RU"/>
        </w:rPr>
        <w:t xml:space="preserve"> в столбце. Можно включить одновременно трафик за День, Месяц и Весь трафик. Вы можете изменить отображение </w:t>
      </w:r>
      <w:r w:rsidR="00290E4F" w:rsidRPr="00290E4F">
        <w:rPr>
          <w:lang w:bidi="ru-RU"/>
        </w:rPr>
        <w:t>трафика</w:t>
      </w:r>
      <w:r w:rsidRPr="00290E4F">
        <w:rPr>
          <w:lang w:bidi="ru-RU"/>
        </w:rPr>
        <w:t xml:space="preserve"> как из окна настроек, так и кликнув средней клавишей мыши (колёсиком) по заголовку столбц</w:t>
      </w:r>
      <w:r w:rsidR="00362A0A" w:rsidRPr="00290E4F">
        <w:rPr>
          <w:lang w:bidi="ru-RU"/>
        </w:rPr>
        <w:t>ов</w:t>
      </w:r>
      <w:r w:rsidRPr="00290E4F">
        <w:rPr>
          <w:lang w:bidi="ru-RU"/>
        </w:rPr>
        <w:t xml:space="preserve"> «</w:t>
      </w:r>
      <w:r w:rsidR="00362A0A" w:rsidRPr="00290E4F">
        <w:rPr>
          <w:b/>
          <w:lang w:bidi="ru-RU"/>
        </w:rPr>
        <w:t>Трафик</w:t>
      </w:r>
      <w:r w:rsidRPr="00290E4F">
        <w:rPr>
          <w:lang w:bidi="ru-RU"/>
        </w:rPr>
        <w:t>»</w:t>
      </w:r>
      <w:r w:rsidR="00362A0A" w:rsidRPr="00290E4F">
        <w:rPr>
          <w:lang w:bidi="ru-RU"/>
        </w:rPr>
        <w:t xml:space="preserve"> или «</w:t>
      </w:r>
      <w:r w:rsidR="00362A0A" w:rsidRPr="00290E4F">
        <w:rPr>
          <w:b/>
          <w:lang w:bidi="ru-RU"/>
        </w:rPr>
        <w:t>Бонусный трафик</w:t>
      </w:r>
      <w:r w:rsidR="00362A0A" w:rsidRPr="00290E4F">
        <w:rPr>
          <w:lang w:bidi="ru-RU"/>
        </w:rPr>
        <w:t>»</w:t>
      </w:r>
      <w:r w:rsidRPr="00290E4F">
        <w:rPr>
          <w:lang w:bidi="ru-RU"/>
        </w:rPr>
        <w:t>.</w:t>
      </w:r>
    </w:p>
    <w:p w14:paraId="3FBF4D69" w14:textId="77777777" w:rsidR="00045D49" w:rsidRPr="00290E4F" w:rsidRDefault="00045D49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r w:rsidRPr="00290E4F">
        <w:rPr>
          <w:b/>
          <w:lang w:bidi="ru-RU"/>
        </w:rPr>
        <w:t>Выбор столбцов</w:t>
      </w:r>
      <w:r w:rsidR="00290E4F">
        <w:rPr>
          <w:lang w:bidi="ru-RU"/>
        </w:rPr>
        <w:t>» вы можете отметить</w:t>
      </w:r>
      <w:r w:rsidRPr="00290E4F">
        <w:rPr>
          <w:lang w:bidi="ru-RU"/>
        </w:rPr>
        <w:t xml:space="preserve"> столбцы с данными, которые </w:t>
      </w:r>
      <w:r w:rsidR="00290E4F" w:rsidRPr="00290E4F">
        <w:rPr>
          <w:lang w:bidi="ru-RU"/>
        </w:rPr>
        <w:t>хотите</w:t>
      </w:r>
      <w:r w:rsidRPr="00290E4F">
        <w:rPr>
          <w:lang w:bidi="ru-RU"/>
        </w:rPr>
        <w:t xml:space="preserve"> видеть в главном окне MikroREMOTE. </w:t>
      </w:r>
      <w:r w:rsidR="00CF2731" w:rsidRPr="00290E4F">
        <w:rPr>
          <w:lang w:bidi="ru-RU"/>
        </w:rPr>
        <w:t xml:space="preserve">Вы можете изменить набор </w:t>
      </w:r>
      <w:r w:rsidR="00CF2731" w:rsidRPr="00290E4F">
        <w:rPr>
          <w:lang w:bidi="ru-RU"/>
        </w:rPr>
        <w:lastRenderedPageBreak/>
        <w:t>столбцов как из окна настроек, так и кликнув правой клавишей мыши по заголовку любого столбца.</w:t>
      </w:r>
    </w:p>
    <w:p w14:paraId="29097DFA" w14:textId="77777777" w:rsidR="00832235" w:rsidRPr="00290E4F" w:rsidRDefault="00832235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r w:rsidRPr="00290E4F">
        <w:rPr>
          <w:b/>
          <w:lang w:bidi="ru-RU"/>
        </w:rPr>
        <w:t>Панель инструментов</w:t>
      </w:r>
      <w:r w:rsidRPr="00290E4F">
        <w:rPr>
          <w:lang w:bidi="ru-RU"/>
        </w:rPr>
        <w:t>» вы можете выбрать, какие кнопки для управления абонентами желаете видеть на верхней панели.</w:t>
      </w:r>
    </w:p>
    <w:p w14:paraId="6C32A893" w14:textId="77777777" w:rsidR="00832235" w:rsidRPr="00290E4F" w:rsidRDefault="00832235" w:rsidP="00045D49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28867DB6" wp14:editId="4A916D4F">
            <wp:extent cx="4856672" cy="3821502"/>
            <wp:effectExtent l="0" t="0" r="1270" b="762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0697" cy="38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F78D" w14:textId="77777777" w:rsidR="00606DDC" w:rsidRPr="00290E4F" w:rsidRDefault="00606DDC" w:rsidP="00045D49">
      <w:pPr>
        <w:ind w:left="720"/>
        <w:rPr>
          <w:lang w:bidi="ru-RU"/>
        </w:rPr>
      </w:pPr>
      <w:r w:rsidRPr="00290E4F">
        <w:rPr>
          <w:lang w:bidi="ru-RU"/>
        </w:rPr>
        <w:t>Перенесённые в левую сторону пункты отобразятся на панели в главном окне MikroREMOTE.</w:t>
      </w:r>
    </w:p>
    <w:p w14:paraId="581AC8A5" w14:textId="77777777" w:rsidR="00606DDC" w:rsidRPr="00290E4F" w:rsidRDefault="00606DDC" w:rsidP="00045D49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481B4066" wp14:editId="58825495">
            <wp:extent cx="3994030" cy="243979"/>
            <wp:effectExtent l="0" t="0" r="6985" b="381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01708" cy="3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357D" w14:textId="77777777" w:rsidR="00F47B52" w:rsidRPr="00290E4F" w:rsidRDefault="00C93EE4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bookmarkStart w:id="2" w:name="Поля_в_профиле_абонента"/>
      <w:r w:rsidRPr="00290E4F">
        <w:rPr>
          <w:b/>
          <w:lang w:bidi="ru-RU"/>
        </w:rPr>
        <w:t>Поля в профиле абонента</w:t>
      </w:r>
      <w:bookmarkEnd w:id="2"/>
      <w:r w:rsidRPr="00290E4F">
        <w:rPr>
          <w:lang w:bidi="ru-RU"/>
        </w:rPr>
        <w:t xml:space="preserve">» вы можете переименовать </w:t>
      </w:r>
      <w:r w:rsidR="00290E4F" w:rsidRPr="00290E4F">
        <w:rPr>
          <w:lang w:bidi="ru-RU"/>
        </w:rPr>
        <w:t>стандартные</w:t>
      </w:r>
      <w:r w:rsidRPr="00290E4F">
        <w:rPr>
          <w:lang w:bidi="ru-RU"/>
        </w:rPr>
        <w:t xml:space="preserve"> поля в профиле абонента для соответствия региональным требованиям.</w:t>
      </w:r>
    </w:p>
    <w:p w14:paraId="3560C431" w14:textId="77777777" w:rsidR="00832235" w:rsidRPr="00290E4F" w:rsidRDefault="00C93EE4" w:rsidP="000454FA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1AF3B591" wp14:editId="12894290">
            <wp:extent cx="3830128" cy="1928583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79593" cy="19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235" w:rsidRPr="00290E4F">
        <w:rPr>
          <w:lang w:bidi="ru-RU"/>
        </w:rPr>
        <w:br w:type="page"/>
      </w:r>
    </w:p>
    <w:p w14:paraId="5C536617" w14:textId="77777777" w:rsidR="00772ECC" w:rsidRPr="00290E4F" w:rsidRDefault="00C34A03" w:rsidP="00EA37CD">
      <w:pPr>
        <w:pStyle w:val="1"/>
        <w:numPr>
          <w:ilvl w:val="0"/>
          <w:numId w:val="24"/>
        </w:numPr>
      </w:pPr>
      <w:bookmarkStart w:id="3" w:name="_Read_mode"/>
      <w:bookmarkEnd w:id="3"/>
      <w:r w:rsidRPr="00290E4F">
        <w:rPr>
          <w:lang w:bidi="ru-RU"/>
        </w:rPr>
        <w:lastRenderedPageBreak/>
        <w:t>Администрирование</w:t>
      </w:r>
    </w:p>
    <w:p w14:paraId="0680557A" w14:textId="77777777" w:rsidR="0012308B" w:rsidRPr="00290E4F" w:rsidRDefault="00336EDA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6CB3B58" wp14:editId="2DB07F2E">
            <wp:extent cx="5917721" cy="3389610"/>
            <wp:effectExtent l="0" t="0" r="698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4973" cy="33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E9FD" w14:textId="77777777" w:rsidR="0012308B" w:rsidRPr="00290E4F" w:rsidRDefault="0012308B" w:rsidP="0012308B">
      <w:pPr>
        <w:ind w:left="720"/>
        <w:jc w:val="center"/>
        <w:rPr>
          <w:i/>
          <w:lang w:bidi="ru-RU"/>
        </w:rPr>
      </w:pPr>
      <w:r w:rsidRPr="00290E4F">
        <w:rPr>
          <w:i/>
          <w:lang w:bidi="ru-RU"/>
        </w:rPr>
        <w:t>Внешний вид вкладки «Администрирование»</w:t>
      </w:r>
    </w:p>
    <w:p w14:paraId="552C3905" w14:textId="77777777" w:rsidR="00564567" w:rsidRPr="00290E4F" w:rsidRDefault="00564567">
      <w:pPr>
        <w:ind w:left="720"/>
        <w:rPr>
          <w:lang w:bidi="ru-RU"/>
        </w:rPr>
      </w:pPr>
      <w:r w:rsidRPr="00290E4F">
        <w:rPr>
          <w:lang w:bidi="ru-RU"/>
        </w:rPr>
        <w:t xml:space="preserve">Давайте пройдёмся по всем </w:t>
      </w:r>
      <w:r w:rsidR="001754FD" w:rsidRPr="00290E4F">
        <w:rPr>
          <w:lang w:bidi="ru-RU"/>
        </w:rPr>
        <w:t>окнам настроек</w:t>
      </w:r>
      <w:r w:rsidRPr="00290E4F">
        <w:rPr>
          <w:lang w:bidi="ru-RU"/>
        </w:rPr>
        <w:t xml:space="preserve"> и заглянем в каждый уголок.</w:t>
      </w:r>
    </w:p>
    <w:p w14:paraId="1C9451CE" w14:textId="77777777" w:rsidR="009B0926" w:rsidRPr="009B0926" w:rsidRDefault="009B0926">
      <w:pPr>
        <w:ind w:left="720"/>
        <w:rPr>
          <w:b/>
          <w:noProof/>
          <w:lang w:val="en-US" w:bidi="ru-RU"/>
        </w:rPr>
      </w:pPr>
      <w:bookmarkStart w:id="4" w:name="MySQL_и_WEB"/>
      <w:r>
        <w:rPr>
          <w:b/>
          <w:noProof/>
          <w:lang w:val="en-US" w:bidi="ru-RU"/>
        </w:rPr>
        <w:t xml:space="preserve">MySQL </w:t>
      </w:r>
      <w:r>
        <w:rPr>
          <w:b/>
          <w:noProof/>
          <w:lang w:bidi="ru-RU"/>
        </w:rPr>
        <w:t xml:space="preserve">и </w:t>
      </w:r>
      <w:r>
        <w:rPr>
          <w:b/>
          <w:noProof/>
          <w:lang w:val="en-US" w:bidi="ru-RU"/>
        </w:rPr>
        <w:t>WEB</w:t>
      </w:r>
    </w:p>
    <w:bookmarkEnd w:id="4"/>
    <w:p w14:paraId="01130F47" w14:textId="77777777" w:rsidR="00772ECC" w:rsidRDefault="00810DB9">
      <w:pPr>
        <w:ind w:left="720"/>
        <w:rPr>
          <w:noProof/>
        </w:rPr>
      </w:pPr>
      <w:r w:rsidRPr="00810DB9">
        <w:rPr>
          <w:noProof/>
          <w:lang w:eastAsia="ru-RU"/>
        </w:rPr>
        <w:lastRenderedPageBreak/>
        <w:drawing>
          <wp:inline distT="0" distB="0" distL="0" distR="0" wp14:anchorId="670BC3E0" wp14:editId="4966631B">
            <wp:extent cx="4714875" cy="4876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B630" w14:textId="77777777" w:rsidR="00BD441B" w:rsidRPr="00E54D5C" w:rsidRDefault="009B083B">
      <w:pPr>
        <w:ind w:left="720"/>
      </w:pPr>
      <w:r w:rsidRPr="00E54D5C">
        <w:t xml:space="preserve">В этом окне задаются параметры подключения к базе данных MySQL со стороны сервиса MikroBILL, так же путь к папке, где </w:t>
      </w:r>
      <w:r w:rsidR="00E54D5C" w:rsidRPr="00E54D5C">
        <w:t>храниться</w:t>
      </w:r>
      <w:r w:rsidRPr="00E54D5C">
        <w:t xml:space="preserve"> файлы WEB. Это нужно для автоматического применения настроек.</w:t>
      </w:r>
      <w:r w:rsidR="00BD441B" w:rsidRPr="00E54D5C">
        <w:t xml:space="preserve"> </w:t>
      </w:r>
      <w:r w:rsidR="00BD441B" w:rsidRPr="00E54D5C">
        <w:rPr>
          <w:lang w:bidi="ru-RU"/>
        </w:rPr>
        <w:t>В поле адреса вы можете внести несколько IP или доменов, разделяя их символом «;». В этом случае попытки подключения будут осуществляться в порядке следования адресов. Если один адрес становится недоступным, подключение возобновиться через следующий.</w:t>
      </w:r>
    </w:p>
    <w:p w14:paraId="01832D67" w14:textId="77777777" w:rsidR="009B083B" w:rsidRPr="00E54D5C" w:rsidRDefault="009B083B">
      <w:pPr>
        <w:ind w:left="720"/>
      </w:pPr>
      <w:r w:rsidRPr="00E54D5C">
        <w:t>Путь к WEB можно выбрать как:</w:t>
      </w:r>
    </w:p>
    <w:p w14:paraId="20717ED1" w14:textId="77777777" w:rsidR="00EB2B84" w:rsidRPr="00E54D5C" w:rsidRDefault="009B083B" w:rsidP="009E1309">
      <w:pPr>
        <w:pStyle w:val="a5"/>
        <w:numPr>
          <w:ilvl w:val="0"/>
          <w:numId w:val="3"/>
        </w:numPr>
      </w:pPr>
      <w:r w:rsidRPr="00E54D5C">
        <w:t>«</w:t>
      </w:r>
      <w:r w:rsidRPr="00E54D5C">
        <w:rPr>
          <w:b/>
        </w:rPr>
        <w:t>Прямой</w:t>
      </w:r>
      <w:r w:rsidR="00C77513" w:rsidRPr="00E54D5C">
        <w:rPr>
          <w:b/>
        </w:rPr>
        <w:t xml:space="preserve"> или сет</w:t>
      </w:r>
      <w:r w:rsidR="00A6253E" w:rsidRPr="00E54D5C">
        <w:rPr>
          <w:b/>
        </w:rPr>
        <w:t>е</w:t>
      </w:r>
      <w:r w:rsidR="003943EA" w:rsidRPr="00E54D5C">
        <w:rPr>
          <w:b/>
        </w:rPr>
        <w:t>вая папка</w:t>
      </w:r>
      <w:r w:rsidRPr="00E54D5C">
        <w:t xml:space="preserve">» - для тех случаев, если апач </w:t>
      </w:r>
      <w:r w:rsidR="003943EA" w:rsidRPr="00E54D5C">
        <w:t xml:space="preserve">установлен на этом же ПК. Также тут можно указать сетевую папку. </w:t>
      </w:r>
    </w:p>
    <w:p w14:paraId="3D1AECD2" w14:textId="77777777" w:rsidR="009E1309" w:rsidRPr="00E54D5C" w:rsidRDefault="003943EA" w:rsidP="00EB2B84">
      <w:pPr>
        <w:pStyle w:val="a5"/>
        <w:ind w:left="1140" w:firstLine="0"/>
      </w:pPr>
      <w:r w:rsidRPr="00E54D5C">
        <w:t xml:space="preserve">Для корректной работы сетевой папки под Windows вам необходимо, чтобы служба MikroBILL запускалась от имени локального </w:t>
      </w:r>
      <w:r w:rsidR="00E54D5C" w:rsidRPr="00E54D5C">
        <w:t>администратора</w:t>
      </w:r>
      <w:r w:rsidRPr="00E54D5C">
        <w:t>. Для этого з</w:t>
      </w:r>
      <w:r w:rsidRPr="00E54D5C">
        <w:rPr>
          <w:color w:val="595959" w:themeColor="text1" w:themeTint="A6"/>
        </w:rPr>
        <w:t xml:space="preserve">айдите в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 xml:space="preserve">Панель </w:t>
      </w:r>
      <w:r w:rsidR="00E54D5C" w:rsidRPr="00E54D5C">
        <w:rPr>
          <w:b/>
          <w:color w:val="595959" w:themeColor="text1" w:themeTint="A6"/>
        </w:rPr>
        <w:t>управления</w:t>
      </w:r>
      <w:r w:rsidR="00E54D5C">
        <w:rPr>
          <w:b/>
          <w:color w:val="595959" w:themeColor="text1" w:themeTint="A6"/>
        </w:rPr>
        <w:t xml:space="preserve">» </w:t>
      </w:r>
      <w:r w:rsidR="00E54D5C" w:rsidRPr="00E54D5C">
        <w:t>&gt;</w:t>
      </w:r>
      <w:r w:rsidRPr="00E54D5C">
        <w:rPr>
          <w:color w:val="595959" w:themeColor="text1" w:themeTint="A6"/>
        </w:rPr>
        <w:t xml:space="preserve">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Администрирование</w:t>
      </w:r>
      <w:r w:rsidR="00E54D5C">
        <w:rPr>
          <w:b/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 </w:t>
      </w:r>
      <w:r w:rsidRPr="00E54D5C">
        <w:rPr>
          <w:b/>
          <w:color w:val="595959" w:themeColor="text1" w:themeTint="A6"/>
        </w:rPr>
        <w:t>&gt;</w:t>
      </w:r>
      <w:r w:rsidRPr="00E54D5C">
        <w:rPr>
          <w:color w:val="595959" w:themeColor="text1" w:themeTint="A6"/>
        </w:rPr>
        <w:t xml:space="preserve">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Службы</w:t>
      </w:r>
      <w:r w:rsidR="00E54D5C">
        <w:rPr>
          <w:b/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. Найдите службу MikroBILL. В свойствах службы перейдите на вкладку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Вход в систему</w:t>
      </w:r>
      <w:r w:rsidR="00E54D5C">
        <w:rPr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 и впишите учётную запись администратора. </w:t>
      </w:r>
    </w:p>
    <w:p w14:paraId="4CFC11E9" w14:textId="77777777" w:rsidR="009E1309" w:rsidRPr="00E54D5C" w:rsidRDefault="009E1309">
      <w:pPr>
        <w:ind w:left="720"/>
      </w:pPr>
      <w:r w:rsidRPr="00E54D5C">
        <w:rPr>
          <w:noProof/>
          <w:lang w:eastAsia="ru-RU"/>
        </w:rPr>
        <w:lastRenderedPageBreak/>
        <w:drawing>
          <wp:inline distT="0" distB="0" distL="0" distR="0" wp14:anchorId="77F4F0E0" wp14:editId="0AC9BB10">
            <wp:extent cx="3475496" cy="17770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496" t="2992" r="-496" b="8950"/>
                    <a:stretch/>
                  </pic:blipFill>
                  <pic:spPr bwMode="auto">
                    <a:xfrm>
                      <a:off x="0" y="0"/>
                      <a:ext cx="3526148" cy="180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0317" w14:textId="77777777" w:rsidR="009B083B" w:rsidRPr="00E54D5C" w:rsidRDefault="003943EA">
      <w:pPr>
        <w:ind w:left="720"/>
      </w:pPr>
      <w:r w:rsidRPr="00E54D5C">
        <w:t xml:space="preserve">После </w:t>
      </w:r>
      <w:r w:rsidR="00F31474" w:rsidRPr="00E54D5C">
        <w:t xml:space="preserve">изменения параметров, </w:t>
      </w:r>
      <w:r w:rsidRPr="00E54D5C">
        <w:t>перезапустите службу MikroBILL.</w:t>
      </w:r>
    </w:p>
    <w:p w14:paraId="4EAB7554" w14:textId="77777777" w:rsidR="009E1309" w:rsidRPr="00E54D5C" w:rsidRDefault="009E1309" w:rsidP="009E1309">
      <w:pPr>
        <w:pStyle w:val="a5"/>
        <w:numPr>
          <w:ilvl w:val="0"/>
          <w:numId w:val="3"/>
        </w:numPr>
      </w:pPr>
      <w:r w:rsidRPr="00E54D5C">
        <w:t>«</w:t>
      </w:r>
      <w:r w:rsidRPr="00E54D5C">
        <w:rPr>
          <w:b/>
        </w:rPr>
        <w:t>FTP</w:t>
      </w:r>
      <w:r w:rsidRPr="00E54D5C">
        <w:t>»</w:t>
      </w:r>
      <w:r w:rsidR="008610E8" w:rsidRPr="00E54D5C">
        <w:t xml:space="preserve"> - Вы </w:t>
      </w:r>
      <w:r w:rsidR="00A57E3D" w:rsidRPr="00E54D5C">
        <w:t>сможете</w:t>
      </w:r>
      <w:r w:rsidR="008610E8" w:rsidRPr="00E54D5C">
        <w:t xml:space="preserve"> указать доступ к файлам WEB по протоколу FTP, например, если Apache расположен на внешнем хостинге.</w:t>
      </w:r>
    </w:p>
    <w:p w14:paraId="22C0E79E" w14:textId="77777777" w:rsidR="008610E8" w:rsidRPr="00E54D5C" w:rsidRDefault="008610E8" w:rsidP="008610E8">
      <w:pPr>
        <w:pStyle w:val="a5"/>
        <w:numPr>
          <w:ilvl w:val="0"/>
          <w:numId w:val="3"/>
        </w:numPr>
      </w:pPr>
      <w:r w:rsidRPr="00E54D5C">
        <w:t>«</w:t>
      </w:r>
      <w:r w:rsidR="00685DB2" w:rsidRPr="00E54D5C">
        <w:rPr>
          <w:b/>
        </w:rPr>
        <w:t>S</w:t>
      </w:r>
      <w:r w:rsidRPr="00E54D5C">
        <w:rPr>
          <w:b/>
        </w:rPr>
        <w:t>FTP</w:t>
      </w:r>
      <w:r w:rsidRPr="00E54D5C">
        <w:t xml:space="preserve">» - Вы </w:t>
      </w:r>
      <w:r w:rsidR="00A57E3D" w:rsidRPr="00E54D5C">
        <w:t>сможете</w:t>
      </w:r>
      <w:r w:rsidRPr="00E54D5C">
        <w:t xml:space="preserve"> указать доступ к файлам WEB по протоколу SSH, например, если Apache расположен на внешнем </w:t>
      </w:r>
      <w:r w:rsidR="00B44C57" w:rsidRPr="00E54D5C">
        <w:t>сервере</w:t>
      </w:r>
      <w:r w:rsidRPr="00E54D5C">
        <w:t>.</w:t>
      </w:r>
    </w:p>
    <w:p w14:paraId="5D82528B" w14:textId="77777777" w:rsidR="008610E8" w:rsidRPr="00E54D5C" w:rsidRDefault="008610E8" w:rsidP="008610E8">
      <w:pPr>
        <w:pStyle w:val="a5"/>
        <w:ind w:left="1140" w:firstLine="0"/>
      </w:pPr>
    </w:p>
    <w:p w14:paraId="6BA57689" w14:textId="77777777" w:rsidR="00247BF4" w:rsidRPr="00B67A99" w:rsidRDefault="00247BF4">
      <w:pPr>
        <w:ind w:left="720"/>
      </w:pPr>
      <w:r>
        <w:t>«</w:t>
      </w:r>
      <w:r>
        <w:rPr>
          <w:b/>
        </w:rPr>
        <w:t xml:space="preserve">Автообновление файлов </w:t>
      </w:r>
      <w:r>
        <w:rPr>
          <w:b/>
          <w:lang w:val="en-US"/>
        </w:rPr>
        <w:t>WEB</w:t>
      </w:r>
      <w:r>
        <w:t>»</w:t>
      </w:r>
      <w:r w:rsidRPr="00B67A99">
        <w:t xml:space="preserve"> - </w:t>
      </w:r>
      <w:r>
        <w:t xml:space="preserve">включает автоматическую запись файлов в папку апача при обновлении </w:t>
      </w:r>
      <w:r>
        <w:rPr>
          <w:lang w:val="en-US"/>
        </w:rPr>
        <w:t>MikroBILL</w:t>
      </w:r>
      <w:r w:rsidRPr="00B67A99">
        <w:t>.</w:t>
      </w:r>
    </w:p>
    <w:p w14:paraId="45C15005" w14:textId="77777777" w:rsidR="00247BF4" w:rsidRPr="00B67A99" w:rsidRDefault="00247BF4">
      <w:pPr>
        <w:ind w:left="720"/>
      </w:pPr>
      <w:r>
        <w:t>«</w:t>
      </w:r>
      <w:r w:rsidRPr="00B67A99">
        <w:rPr>
          <w:b/>
        </w:rPr>
        <w:t xml:space="preserve">Проверка целостности </w:t>
      </w:r>
      <w:r w:rsidRPr="00247BF4">
        <w:rPr>
          <w:b/>
        </w:rPr>
        <w:t>файлов</w:t>
      </w:r>
      <w:r>
        <w:rPr>
          <w:b/>
        </w:rPr>
        <w:t>» -</w:t>
      </w:r>
      <w:r>
        <w:t xml:space="preserve"> активирует проверку</w:t>
      </w:r>
      <w:r w:rsidRPr="00B67A99">
        <w:t xml:space="preserve"> по </w:t>
      </w:r>
      <w:r>
        <w:t>контрольной сумме</w:t>
      </w:r>
      <w:r w:rsidRPr="00B67A99">
        <w:t xml:space="preserve"> критических файлов (контрольные суммы при каждом билде вшиваются в исполняемый файл)</w:t>
      </w:r>
      <w:r>
        <w:t xml:space="preserve"> – функция позволяет эффективно противостоять киберугрозам, в случае взлома останавливает сервер</w:t>
      </w:r>
      <w:r w:rsidRPr="00B67A99">
        <w:t xml:space="preserve"> </w:t>
      </w:r>
      <w:r>
        <w:rPr>
          <w:lang w:val="en-US"/>
        </w:rPr>
        <w:t>Apache</w:t>
      </w:r>
      <w:r w:rsidRPr="00B67A99">
        <w:t xml:space="preserve"> (</w:t>
      </w:r>
      <w:r>
        <w:t>если включена опция «</w:t>
      </w:r>
      <w:r>
        <w:rPr>
          <w:b/>
        </w:rPr>
        <w:t xml:space="preserve">Останавливать </w:t>
      </w:r>
      <w:r>
        <w:rPr>
          <w:b/>
          <w:lang w:val="en-US"/>
        </w:rPr>
        <w:t>Apache</w:t>
      </w:r>
      <w:r>
        <w:t>»</w:t>
      </w:r>
      <w:r w:rsidRPr="00B67A99">
        <w:t>)</w:t>
      </w:r>
      <w:r>
        <w:t xml:space="preserve">, отправляет администраторам сообщение на </w:t>
      </w:r>
      <w:r>
        <w:rPr>
          <w:lang w:val="en-US"/>
        </w:rPr>
        <w:t>Email</w:t>
      </w:r>
      <w:r w:rsidRPr="00B67A99">
        <w:t xml:space="preserve"> </w:t>
      </w:r>
      <w:r>
        <w:t xml:space="preserve">и в </w:t>
      </w:r>
      <w:r>
        <w:rPr>
          <w:lang w:val="en-US"/>
        </w:rPr>
        <w:t>MikroREMOTE</w:t>
      </w:r>
      <w:r w:rsidRPr="00B67A99">
        <w:t>.</w:t>
      </w:r>
    </w:p>
    <w:p w14:paraId="2427992C" w14:textId="77777777" w:rsidR="00247BF4" w:rsidRPr="00B67A99" w:rsidRDefault="00247BF4">
      <w:pPr>
        <w:ind w:left="720"/>
      </w:pPr>
      <w:r>
        <w:t>«</w:t>
      </w:r>
      <w:r w:rsidRPr="00247BF4">
        <w:rPr>
          <w:b/>
        </w:rPr>
        <w:t>Интеллектуальный анализ файлов</w:t>
      </w:r>
      <w:r>
        <w:t xml:space="preserve">» - Проверяет содержимое файлов по бинарным заголовком на соответствие типа файла его содержимому, при срабатывании защиты подозрительный файл удаляется. Опция может конфликтовать с пользовательскими расширениями </w:t>
      </w:r>
      <w:r>
        <w:rPr>
          <w:lang w:val="en-US"/>
        </w:rPr>
        <w:t>WEB</w:t>
      </w:r>
      <w:r w:rsidRPr="00B67A99">
        <w:t>.</w:t>
      </w:r>
    </w:p>
    <w:p w14:paraId="1E2C0028" w14:textId="77777777" w:rsidR="00F87038" w:rsidRDefault="00F87038" w:rsidP="00F87038">
      <w:pPr>
        <w:ind w:left="720"/>
      </w:pPr>
      <w:r>
        <w:t>«</w:t>
      </w:r>
      <w:r>
        <w:rPr>
          <w:b/>
        </w:rPr>
        <w:t xml:space="preserve">Переопределить значения переменных </w:t>
      </w:r>
      <w:r>
        <w:rPr>
          <w:b/>
          <w:lang w:val="en-US"/>
        </w:rPr>
        <w:t>PHP</w:t>
      </w:r>
      <w:r>
        <w:t>» - В открывшемся окне в</w:t>
      </w:r>
      <w:r w:rsidRPr="00F87038">
        <w:t xml:space="preserve">ы </w:t>
      </w:r>
      <w:r>
        <w:t>с</w:t>
      </w:r>
      <w:r w:rsidRPr="00F87038">
        <w:t xml:space="preserve">можете переопределить </w:t>
      </w:r>
      <w:r>
        <w:t xml:space="preserve">значения </w:t>
      </w:r>
      <w:r w:rsidRPr="00F87038">
        <w:t>переменны</w:t>
      </w:r>
      <w:r>
        <w:t>х</w:t>
      </w:r>
      <w:r w:rsidRPr="00F87038">
        <w:t xml:space="preserve"> PHP, например, чтобы со стороны WEB сервера соединение с базой шло по др</w:t>
      </w:r>
      <w:r>
        <w:t>у</w:t>
      </w:r>
      <w:r w:rsidRPr="00F87038">
        <w:t>гому</w:t>
      </w:r>
      <w:r>
        <w:t xml:space="preserve"> </w:t>
      </w:r>
      <w:r>
        <w:rPr>
          <w:lang w:val="en-US"/>
        </w:rPr>
        <w:t>IP</w:t>
      </w:r>
      <w:r w:rsidRPr="00F87038">
        <w:t>.</w:t>
      </w:r>
      <w:r w:rsidRPr="00B67A99">
        <w:t xml:space="preserve"> </w:t>
      </w:r>
      <w:r w:rsidRPr="00F87038">
        <w:t>Впишите ваш PHP код здесь</w:t>
      </w:r>
      <w:r w:rsidRPr="00B67A99">
        <w:t xml:space="preserve"> </w:t>
      </w:r>
      <w:r>
        <w:t>в текстовое поле</w:t>
      </w:r>
      <w:r w:rsidRPr="00F87038">
        <w:t xml:space="preserve">. Имена переменных вы можете посмотреть в фале config.php в корне WEB сервера. </w:t>
      </w:r>
    </w:p>
    <w:p w14:paraId="190EC9D6" w14:textId="77777777" w:rsidR="00F87038" w:rsidRPr="00F87038" w:rsidRDefault="00F87038" w:rsidP="00F87038">
      <w:pPr>
        <w:ind w:left="720"/>
      </w:pPr>
      <w:r>
        <w:t xml:space="preserve">Обратите </w:t>
      </w:r>
      <w:r w:rsidRPr="00F87038">
        <w:t>Внимание</w:t>
      </w:r>
      <w:r>
        <w:t>, что п</w:t>
      </w:r>
      <w:r w:rsidRPr="00F87038">
        <w:t>ри ошибке в синтакс</w:t>
      </w:r>
      <w:r>
        <w:t>и</w:t>
      </w:r>
      <w:r w:rsidRPr="00F87038">
        <w:t>се WEB перестанет работать.</w:t>
      </w:r>
    </w:p>
    <w:p w14:paraId="6761DF45" w14:textId="77777777" w:rsidR="009E1309" w:rsidRPr="00E54D5C" w:rsidRDefault="00B42E94">
      <w:pPr>
        <w:ind w:left="720"/>
      </w:pPr>
      <w:r w:rsidRPr="00E54D5C">
        <w:t>В окне «</w:t>
      </w:r>
      <w:r w:rsidRPr="00E54D5C">
        <w:rPr>
          <w:b/>
        </w:rPr>
        <w:t>Параметры записи NetFlow</w:t>
      </w:r>
      <w:r w:rsidRPr="00E54D5C">
        <w:t>» вы можете включить запись сетевой статистики NetFlow в отдельную базу.</w:t>
      </w:r>
    </w:p>
    <w:p w14:paraId="30BF53AD" w14:textId="77777777" w:rsidR="00B42E94" w:rsidRPr="00E54D5C" w:rsidRDefault="00B42E94">
      <w:pPr>
        <w:ind w:left="720"/>
      </w:pPr>
      <w:r w:rsidRPr="00E54D5C">
        <w:rPr>
          <w:noProof/>
          <w:lang w:eastAsia="ru-RU"/>
        </w:rPr>
        <w:lastRenderedPageBreak/>
        <w:drawing>
          <wp:inline distT="0" distB="0" distL="0" distR="0" wp14:anchorId="781A07B0" wp14:editId="19A5D198">
            <wp:extent cx="3306523" cy="2978461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93526" cy="30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E61F" w14:textId="77777777" w:rsidR="00B42E94" w:rsidRPr="00E54D5C" w:rsidRDefault="00B42E94">
      <w:pPr>
        <w:ind w:left="720"/>
      </w:pPr>
      <w:r w:rsidRPr="00E54D5C">
        <w:t xml:space="preserve">Так же тут находятся дополнительные настройки. Например, можно включить </w:t>
      </w:r>
      <w:r w:rsidR="00A57E3D" w:rsidRPr="00E54D5C">
        <w:t>распознавание</w:t>
      </w:r>
      <w:r w:rsidRPr="00E54D5C">
        <w:t xml:space="preserve"> хостов. Обратите внимание, что хост определяется по IP, который посетил абонент, и результат может быть не точным, если на одном адресе расположено несколько доменов!</w:t>
      </w:r>
    </w:p>
    <w:p w14:paraId="2BFDF7AC" w14:textId="77777777" w:rsidR="00B42E94" w:rsidRPr="00E54D5C" w:rsidRDefault="00B42E94">
      <w:pPr>
        <w:ind w:left="720"/>
      </w:pPr>
      <w:r w:rsidRPr="00E54D5C">
        <w:t>Ниже расположены настройки времени хранения статистики в месяцах и время анализа, в течении которого</w:t>
      </w:r>
      <w:r w:rsidR="00D043D1" w:rsidRPr="00E54D5C">
        <w:t xml:space="preserve"> все обращения абонента на один IP:Port будут </w:t>
      </w:r>
      <w:r w:rsidR="00A57E3D" w:rsidRPr="00E54D5C">
        <w:t>объединены</w:t>
      </w:r>
      <w:r w:rsidR="00D043D1" w:rsidRPr="00E54D5C">
        <w:t xml:space="preserve"> в одну запись. Для ускорения работы можно установить время анализа = 0, тогда об</w:t>
      </w:r>
      <w:r w:rsidR="008E3505" w:rsidRPr="00E54D5C">
        <w:t>ъ</w:t>
      </w:r>
      <w:r w:rsidR="00D043D1" w:rsidRPr="00E54D5C">
        <w:t>единение записей производиться не будет.</w:t>
      </w:r>
    </w:p>
    <w:p w14:paraId="4913551B" w14:textId="77777777" w:rsidR="00071420" w:rsidRPr="00E54D5C" w:rsidRDefault="00071420">
      <w:r w:rsidRPr="00E54D5C">
        <w:br w:type="page"/>
      </w:r>
    </w:p>
    <w:p w14:paraId="05B4BB90" w14:textId="77777777" w:rsidR="004B309D" w:rsidRPr="00E54D5C" w:rsidRDefault="00071420">
      <w:pPr>
        <w:ind w:left="720"/>
        <w:rPr>
          <w:b/>
        </w:rPr>
      </w:pPr>
      <w:bookmarkStart w:id="5" w:name="Роутеры_и_настройки"/>
      <w:r w:rsidRPr="00E54D5C">
        <w:rPr>
          <w:b/>
        </w:rPr>
        <w:lastRenderedPageBreak/>
        <w:t>Роутеры и настройки</w:t>
      </w:r>
    </w:p>
    <w:bookmarkEnd w:id="5"/>
    <w:p w14:paraId="018C331F" w14:textId="77777777" w:rsidR="00071420" w:rsidRPr="00E54D5C" w:rsidRDefault="00071420">
      <w:pPr>
        <w:ind w:left="720"/>
      </w:pPr>
      <w:r w:rsidRPr="00E54D5C">
        <w:rPr>
          <w:noProof/>
          <w:lang w:eastAsia="ru-RU"/>
        </w:rPr>
        <w:drawing>
          <wp:inline distT="0" distB="0" distL="0" distR="0" wp14:anchorId="09666201" wp14:editId="37CA732A">
            <wp:extent cx="3821505" cy="2605178"/>
            <wp:effectExtent l="0" t="0" r="762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78469" cy="26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DB63" w14:textId="77777777" w:rsidR="004B309D" w:rsidRPr="00E54D5C" w:rsidRDefault="00EA41A8">
      <w:pPr>
        <w:ind w:left="720"/>
      </w:pPr>
      <w:r w:rsidRPr="00E54D5C">
        <w:t xml:space="preserve">Здесь находятся список с роутерами, добавленными в MikroBILL. Ниже расположена кнопка настроек, где можно выбрать </w:t>
      </w:r>
      <w:r w:rsidR="00A57E3D" w:rsidRPr="00E54D5C">
        <w:t>дополнительные</w:t>
      </w:r>
      <w:r w:rsidRPr="00E54D5C">
        <w:t xml:space="preserve"> параметры, такие как интервал обновления данных с роуте</w:t>
      </w:r>
      <w:r w:rsidR="00897D75" w:rsidRPr="00E54D5C">
        <w:t>ра (</w:t>
      </w:r>
      <w:r w:rsidR="00A57E3D" w:rsidRPr="00E54D5C">
        <w:t>скорость</w:t>
      </w:r>
      <w:r w:rsidR="00897D75" w:rsidRPr="00E54D5C">
        <w:t xml:space="preserve"> и онлайн), если данные читаются не через NetFlow, а </w:t>
      </w:r>
      <w:r w:rsidR="00A57E3D" w:rsidRPr="00E54D5C">
        <w:t>также</w:t>
      </w:r>
      <w:r w:rsidR="00897D75" w:rsidRPr="00E54D5C">
        <w:t xml:space="preserve"> размер килобайта.</w:t>
      </w:r>
    </w:p>
    <w:p w14:paraId="489A6ED5" w14:textId="77777777" w:rsidR="00897D75" w:rsidRPr="00E54D5C" w:rsidRDefault="006409E2">
      <w:pPr>
        <w:ind w:left="720"/>
      </w:pPr>
      <w:r w:rsidRPr="00E54D5C">
        <w:rPr>
          <w:noProof/>
          <w:lang w:eastAsia="ru-RU"/>
        </w:rPr>
        <w:drawing>
          <wp:inline distT="0" distB="0" distL="0" distR="0" wp14:anchorId="6CB0F1F0" wp14:editId="5B3E82AA">
            <wp:extent cx="3864634" cy="2493034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3672" cy="25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CF26" w14:textId="77777777" w:rsidR="009E1309" w:rsidRPr="00E54D5C" w:rsidRDefault="006409E2">
      <w:pPr>
        <w:ind w:left="720"/>
      </w:pPr>
      <w:r w:rsidRPr="00E54D5C">
        <w:t>Вытесняющая авторизация запрещает абоненту одновременно авторизоваться более чем на одном роутере, если абоненты привязаны одновременно к нескольким роутерам.</w:t>
      </w:r>
    </w:p>
    <w:p w14:paraId="3909C29E" w14:textId="77777777" w:rsidR="00B820EC" w:rsidRPr="00E54D5C" w:rsidRDefault="00564567">
      <w:pPr>
        <w:rPr>
          <w:lang w:bidi="ru-RU"/>
        </w:rPr>
      </w:pPr>
      <w:r w:rsidRPr="00E54D5C">
        <w:rPr>
          <w:lang w:bidi="ru-RU"/>
        </w:rPr>
        <w:br w:type="page"/>
      </w:r>
      <w:r w:rsidR="00B820EC" w:rsidRPr="00E54D5C">
        <w:rPr>
          <w:lang w:bidi="ru-RU"/>
        </w:rPr>
        <w:lastRenderedPageBreak/>
        <w:t xml:space="preserve">Давайте теперь посмотрим на </w:t>
      </w:r>
      <w:bookmarkStart w:id="6" w:name="Окно_добавления_роутера"/>
      <w:r w:rsidR="00B820EC" w:rsidRPr="00E54D5C">
        <w:rPr>
          <w:lang w:bidi="ru-RU"/>
        </w:rPr>
        <w:t>окно добавления роутера</w:t>
      </w:r>
      <w:bookmarkEnd w:id="6"/>
      <w:r w:rsidR="00B820EC" w:rsidRPr="00E54D5C">
        <w:rPr>
          <w:lang w:bidi="ru-RU"/>
        </w:rPr>
        <w:t>.</w:t>
      </w:r>
    </w:p>
    <w:p w14:paraId="467BEAC2" w14:textId="77777777" w:rsidR="00B820EC" w:rsidRPr="00E54D5C" w:rsidRDefault="00B820EC">
      <w:pPr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0827A4FA" wp14:editId="73F0CFE7">
            <wp:extent cx="2896235" cy="5063706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768"/>
                    <a:stretch/>
                  </pic:blipFill>
                  <pic:spPr bwMode="auto">
                    <a:xfrm>
                      <a:off x="0" y="0"/>
                      <a:ext cx="2922040" cy="510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F9A2" w14:textId="77777777" w:rsidR="00977030" w:rsidRPr="00E54D5C" w:rsidRDefault="007454A5" w:rsidP="00394ACA">
      <w:pPr>
        <w:spacing w:after="0"/>
        <w:rPr>
          <w:lang w:bidi="ru-RU"/>
        </w:rPr>
      </w:pPr>
      <w:r w:rsidRPr="00E54D5C">
        <w:rPr>
          <w:lang w:bidi="ru-RU"/>
        </w:rPr>
        <w:t>Для роутеров MikroTik доступно подключение по API.</w:t>
      </w:r>
      <w:r w:rsidR="00442D71" w:rsidRPr="00E54D5C">
        <w:rPr>
          <w:lang w:bidi="ru-RU"/>
        </w:rPr>
        <w:t xml:space="preserve"> Перед </w:t>
      </w:r>
      <w:r w:rsidR="00A57E3D" w:rsidRPr="00E54D5C">
        <w:rPr>
          <w:lang w:bidi="ru-RU"/>
        </w:rPr>
        <w:t>подключением</w:t>
      </w:r>
      <w:r w:rsidR="00442D71" w:rsidRPr="00E54D5C">
        <w:rPr>
          <w:lang w:bidi="ru-RU"/>
        </w:rPr>
        <w:t xml:space="preserve"> проверьте, что API в настройках MikroTik включено. В WinBox проследуйте: «</w:t>
      </w:r>
      <w:r w:rsidR="00442D71" w:rsidRPr="00E54D5C">
        <w:rPr>
          <w:b/>
          <w:lang w:bidi="ru-RU"/>
        </w:rPr>
        <w:t>IP</w:t>
      </w:r>
      <w:r w:rsidR="00442D71" w:rsidRPr="00E54D5C">
        <w:rPr>
          <w:lang w:bidi="ru-RU"/>
        </w:rPr>
        <w:t>» &gt; «</w:t>
      </w:r>
      <w:r w:rsidR="00442D71" w:rsidRPr="00E54D5C">
        <w:rPr>
          <w:b/>
          <w:lang w:bidi="ru-RU"/>
        </w:rPr>
        <w:t>Services</w:t>
      </w:r>
      <w:r w:rsidR="00442D71" w:rsidRPr="00E54D5C">
        <w:rPr>
          <w:lang w:bidi="ru-RU"/>
        </w:rPr>
        <w:t>» и включите сервис API, если он отключен.</w:t>
      </w:r>
      <w:r w:rsidRPr="00E54D5C">
        <w:rPr>
          <w:lang w:bidi="ru-RU"/>
        </w:rPr>
        <w:t xml:space="preserve"> </w:t>
      </w:r>
      <w:r w:rsidR="00853A64" w:rsidRPr="00E54D5C">
        <w:rPr>
          <w:lang w:bidi="ru-RU"/>
        </w:rPr>
        <w:t>В поле адреса вы можете внести несколько IP или доменов, разделяя их символом «;». В этом случае попытки подключения будут осуществляться в порядке следования адресов. Если один адрес становится недоступным, подключение возобновиться через следующий.</w:t>
      </w:r>
    </w:p>
    <w:p w14:paraId="1D1A7792" w14:textId="77777777" w:rsidR="00394ACA" w:rsidRPr="00E54D5C" w:rsidRDefault="00394ACA" w:rsidP="00394ACA">
      <w:pPr>
        <w:rPr>
          <w:lang w:bidi="ru-RU"/>
        </w:rPr>
      </w:pPr>
      <w:r w:rsidRPr="00E54D5C">
        <w:rPr>
          <w:lang w:bidi="ru-RU"/>
        </w:rPr>
        <w:t xml:space="preserve">Также вы можете выбрать </w:t>
      </w:r>
      <w:hyperlink w:anchor="_Группы" w:history="1">
        <w:r w:rsidRPr="008325DC">
          <w:rPr>
            <w:rStyle w:val="a7"/>
            <w:lang w:bidi="ru-RU"/>
          </w:rPr>
          <w:t>Группы</w:t>
        </w:r>
      </w:hyperlink>
      <w:r w:rsidRPr="00E54D5C">
        <w:rPr>
          <w:lang w:bidi="ru-RU"/>
        </w:rPr>
        <w:t xml:space="preserve"> и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 w:rsidRPr="00E54D5C">
        <w:rPr>
          <w:lang w:bidi="ru-RU"/>
        </w:rPr>
        <w:t>, абоненты из которых будут находиться на этом роутере, для этого перейдите на вкладку «</w:t>
      </w:r>
      <w:r w:rsidRPr="00E54D5C">
        <w:rPr>
          <w:b/>
          <w:lang w:bidi="ru-RU"/>
        </w:rPr>
        <w:t>Тарифы и группы</w:t>
      </w:r>
      <w:r w:rsidRPr="00E54D5C">
        <w:rPr>
          <w:lang w:bidi="ru-RU"/>
        </w:rPr>
        <w:t>».</w:t>
      </w:r>
    </w:p>
    <w:p w14:paraId="1B69ECF7" w14:textId="77777777" w:rsidR="00B91263" w:rsidRPr="00E54D5C" w:rsidRDefault="00B91263" w:rsidP="00394ACA">
      <w:pPr>
        <w:rPr>
          <w:lang w:bidi="ru-RU"/>
        </w:rPr>
      </w:pPr>
      <w:r w:rsidRPr="00E54D5C">
        <w:rPr>
          <w:lang w:bidi="ru-RU"/>
        </w:rPr>
        <w:t>Опция «</w:t>
      </w:r>
      <w:r w:rsidRPr="00E54D5C">
        <w:rPr>
          <w:b/>
          <w:lang w:bidi="ru-RU"/>
        </w:rPr>
        <w:t>Перенаправлять с HotSpot на MikroBILL</w:t>
      </w:r>
      <w:r w:rsidRPr="00E54D5C">
        <w:rPr>
          <w:lang w:bidi="ru-RU"/>
        </w:rPr>
        <w:t>» прописывает в стандартную страницу HotSpot микротика команду перенаправления на WEB сервер MikroBILL.</w:t>
      </w:r>
      <w:r w:rsidR="00CC13F1" w:rsidRPr="00E54D5C">
        <w:rPr>
          <w:lang w:bidi="ru-RU"/>
        </w:rPr>
        <w:t xml:space="preserve"> С неё моно организовать регистрацию новых абонентов посредством</w:t>
      </w:r>
      <w:r w:rsidR="008325DC">
        <w:rPr>
          <w:lang w:bidi="ru-RU"/>
        </w:rPr>
        <w:t xml:space="preserve"> SMS или Email сообщений, а так</w:t>
      </w:r>
      <w:r w:rsidR="00CC13F1" w:rsidRPr="00E54D5C">
        <w:rPr>
          <w:lang w:bidi="ru-RU"/>
        </w:rPr>
        <w:t>же при помощи ваучеров.</w:t>
      </w:r>
    </w:p>
    <w:p w14:paraId="49B479CD" w14:textId="77777777" w:rsidR="009F15BF" w:rsidRPr="00E54D5C" w:rsidRDefault="009F15BF" w:rsidP="00394ACA">
      <w:pPr>
        <w:rPr>
          <w:lang w:bidi="ru-RU"/>
        </w:rPr>
      </w:pPr>
    </w:p>
    <w:p w14:paraId="2BB17E8C" w14:textId="77777777" w:rsidR="00977030" w:rsidRPr="00E54D5C" w:rsidRDefault="00977030">
      <w:pPr>
        <w:rPr>
          <w:lang w:bidi="ru-RU"/>
        </w:rPr>
      </w:pPr>
      <w:r w:rsidRPr="00E54D5C">
        <w:rPr>
          <w:lang w:bidi="ru-RU"/>
        </w:rPr>
        <w:lastRenderedPageBreak/>
        <w:t>Ниже на форме можно выбрать параметры ограничений скорости:</w:t>
      </w:r>
    </w:p>
    <w:p w14:paraId="535088DD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Simple Queue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– Для каждого абонента будет создана персональная запись в разделе Simple Queue.</w:t>
      </w:r>
    </w:p>
    <w:p w14:paraId="539F757A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Simple Queue + PCQ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- Для каждого абонента будет создана персональная запись в разделе Simple Queue, в котором будет указан Queue Type, </w:t>
      </w:r>
      <w:r w:rsidR="00A57E3D" w:rsidRPr="00E54D5C">
        <w:rPr>
          <w:lang w:bidi="ru-RU"/>
        </w:rPr>
        <w:t>соответствующий</w:t>
      </w:r>
      <w:r w:rsidR="00977030" w:rsidRPr="00E54D5C">
        <w:rPr>
          <w:lang w:bidi="ru-RU"/>
        </w:rPr>
        <w:t xml:space="preserve"> </w:t>
      </w:r>
      <w:hyperlink w:anchor="_Тарифы" w:history="1">
        <w:r w:rsidR="00977030" w:rsidRPr="00B57E49">
          <w:rPr>
            <w:rStyle w:val="a7"/>
            <w:lang w:bidi="ru-RU"/>
          </w:rPr>
          <w:t>тарифу</w:t>
        </w:r>
      </w:hyperlink>
      <w:r w:rsidR="00977030" w:rsidRPr="00E54D5C">
        <w:rPr>
          <w:lang w:bidi="ru-RU"/>
        </w:rPr>
        <w:t xml:space="preserve"> абонента.</w:t>
      </w:r>
    </w:p>
    <w:p w14:paraId="276AB871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Queue Tree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– Будет построено дере</w:t>
      </w:r>
      <w:r w:rsidR="00391172" w:rsidRPr="00E54D5C">
        <w:rPr>
          <w:lang w:bidi="ru-RU"/>
        </w:rPr>
        <w:t>во</w:t>
      </w:r>
      <w:r w:rsidR="00977030" w:rsidRPr="00E54D5C">
        <w:rPr>
          <w:lang w:bidi="ru-RU"/>
        </w:rPr>
        <w:t xml:space="preserve"> Queue Tree</w:t>
      </w:r>
      <w:r w:rsidR="00391172" w:rsidRPr="00E54D5C">
        <w:rPr>
          <w:lang w:bidi="ru-RU"/>
        </w:rPr>
        <w:t xml:space="preserve">, </w:t>
      </w:r>
      <w:r w:rsidR="00FB2408" w:rsidRPr="00E54D5C">
        <w:rPr>
          <w:lang w:bidi="ru-RU"/>
        </w:rPr>
        <w:t>с ветками</w:t>
      </w:r>
      <w:r w:rsidR="00391172" w:rsidRPr="00E54D5C">
        <w:rPr>
          <w:lang w:bidi="ru-RU"/>
        </w:rPr>
        <w:t xml:space="preserve"> для каждого </w:t>
      </w:r>
      <w:hyperlink w:anchor="_Тарифы" w:history="1">
        <w:r w:rsidR="00391172" w:rsidRPr="00B57E49">
          <w:rPr>
            <w:rStyle w:val="a7"/>
            <w:lang w:bidi="ru-RU"/>
          </w:rPr>
          <w:t>тарифа</w:t>
        </w:r>
      </w:hyperlink>
      <w:r w:rsidR="00391172" w:rsidRPr="00E54D5C">
        <w:rPr>
          <w:lang w:bidi="ru-RU"/>
        </w:rPr>
        <w:t>.</w:t>
      </w:r>
    </w:p>
    <w:p w14:paraId="443288D7" w14:textId="77777777" w:rsidR="00977030" w:rsidRPr="00E54D5C" w:rsidRDefault="00977030" w:rsidP="00977030">
      <w:pPr>
        <w:rPr>
          <w:lang w:bidi="ru-RU"/>
        </w:rPr>
      </w:pPr>
      <w:r w:rsidRPr="00E54D5C">
        <w:rPr>
          <w:lang w:bidi="ru-RU"/>
        </w:rPr>
        <w:t>И источник</w:t>
      </w:r>
      <w:r w:rsidR="00FC3879" w:rsidRPr="00E54D5C">
        <w:rPr>
          <w:lang w:bidi="ru-RU"/>
        </w:rPr>
        <w:t>и</w:t>
      </w:r>
      <w:r w:rsidRPr="00E54D5C">
        <w:rPr>
          <w:lang w:bidi="ru-RU"/>
        </w:rPr>
        <w:t xml:space="preserve"> трафика:</w:t>
      </w:r>
    </w:p>
    <w:p w14:paraId="61B86603" w14:textId="77777777" w:rsidR="00977030" w:rsidRPr="00E54D5C" w:rsidRDefault="000E43D8" w:rsidP="00977030">
      <w:pPr>
        <w:pStyle w:val="a5"/>
        <w:numPr>
          <w:ilvl w:val="0"/>
          <w:numId w:val="5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Simple Queue</w:t>
      </w:r>
      <w:r w:rsidRPr="00E54D5C">
        <w:rPr>
          <w:lang w:bidi="ru-RU"/>
        </w:rPr>
        <w:t>»</w:t>
      </w:r>
      <w:r w:rsidR="00853A64" w:rsidRPr="00E54D5C">
        <w:rPr>
          <w:lang w:bidi="ru-RU"/>
        </w:rPr>
        <w:t xml:space="preserve"> – Данные о наработанном трафике и текущей скорости абонента будет браться из его записи Simple Queue. Данные будут читаться с выб</w:t>
      </w:r>
      <w:r w:rsidR="00A57E3D">
        <w:rPr>
          <w:lang w:bidi="ru-RU"/>
        </w:rPr>
        <w:t>р</w:t>
      </w:r>
      <w:r w:rsidR="00853A64" w:rsidRPr="00E54D5C">
        <w:rPr>
          <w:lang w:bidi="ru-RU"/>
        </w:rPr>
        <w:t xml:space="preserve">анным интервалом активности. У этого </w:t>
      </w:r>
      <w:r w:rsidR="00A57E3D">
        <w:rPr>
          <w:lang w:bidi="ru-RU"/>
        </w:rPr>
        <w:t>способа</w:t>
      </w:r>
      <w:r w:rsidR="00853A64" w:rsidRPr="00E54D5C">
        <w:rPr>
          <w:lang w:bidi="ru-RU"/>
        </w:rPr>
        <w:t xml:space="preserve"> есть недостаток – ваши правила Simple Queue не могут быть выше правил, созданных MikroBILL, иначе трафик не будет начисляться.</w:t>
      </w:r>
    </w:p>
    <w:p w14:paraId="7A2E6CFC" w14:textId="77777777" w:rsidR="00346AE0" w:rsidRPr="00E54D5C" w:rsidRDefault="000E43D8" w:rsidP="00346AE0">
      <w:pPr>
        <w:pStyle w:val="a5"/>
        <w:numPr>
          <w:ilvl w:val="0"/>
          <w:numId w:val="5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>NetFlow</w:t>
      </w:r>
      <w:r w:rsidRPr="00E54D5C">
        <w:rPr>
          <w:lang w:bidi="ru-RU"/>
        </w:rPr>
        <w:t>»</w:t>
      </w:r>
      <w:r w:rsidR="00585DE4" w:rsidRPr="00E54D5C">
        <w:rPr>
          <w:lang w:bidi="ru-RU"/>
        </w:rPr>
        <w:t xml:space="preserve"> – данные о наработанном трафике будут отправляться роутерами по </w:t>
      </w:r>
      <w:r w:rsidR="00A57E3D" w:rsidRPr="00E54D5C">
        <w:rPr>
          <w:lang w:bidi="ru-RU"/>
        </w:rPr>
        <w:t>протоколу</w:t>
      </w:r>
      <w:r w:rsidR="00585DE4" w:rsidRPr="00E54D5C">
        <w:rPr>
          <w:lang w:bidi="ru-RU"/>
        </w:rPr>
        <w:t xml:space="preserve"> NetFlow на указанный UDP порт. Возможно понадобится на фареволе разрешить входящий UDP трафик по этому порту. Текущая скорость абонента будет вычислят</w:t>
      </w:r>
      <w:r w:rsidR="00A57E3D">
        <w:rPr>
          <w:lang w:bidi="ru-RU"/>
        </w:rPr>
        <w:t>ь</w:t>
      </w:r>
      <w:r w:rsidR="00585DE4" w:rsidRPr="00E54D5C">
        <w:rPr>
          <w:lang w:bidi="ru-RU"/>
        </w:rPr>
        <w:t xml:space="preserve">ся раз в 30 секунд как количество наработанного трафика за это время, поделённое на время. Поскольку NetFlow отправляет данные о трафике либо в момент разрыва сетевой сессии, либо по </w:t>
      </w:r>
      <w:r w:rsidR="00A57E3D" w:rsidRPr="00E54D5C">
        <w:rPr>
          <w:lang w:bidi="ru-RU"/>
        </w:rPr>
        <w:t>прошествии</w:t>
      </w:r>
      <w:r w:rsidR="00585DE4" w:rsidRPr="00E54D5C">
        <w:rPr>
          <w:lang w:bidi="ru-RU"/>
        </w:rPr>
        <w:t xml:space="preserve"> временного интервала (минимум – 1м.), показания скорости и </w:t>
      </w:r>
      <w:r w:rsidR="00A57E3D" w:rsidRPr="00E54D5C">
        <w:rPr>
          <w:lang w:bidi="ru-RU"/>
        </w:rPr>
        <w:t>трафика</w:t>
      </w:r>
      <w:r w:rsidR="00585DE4" w:rsidRPr="00E54D5C">
        <w:rPr>
          <w:lang w:bidi="ru-RU"/>
        </w:rPr>
        <w:t xml:space="preserve"> могут отставать от реальных.</w:t>
      </w:r>
    </w:p>
    <w:p w14:paraId="6217EEF7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lang w:bidi="ru-RU"/>
        </w:rPr>
        <w:t>При нажатии на кнопку «</w:t>
      </w:r>
      <w:bookmarkStart w:id="7" w:name="Объекты_которыми_управляет_MikroBILL"/>
      <w:r w:rsidRPr="00E54D5C">
        <w:rPr>
          <w:b/>
          <w:lang w:bidi="ru-RU"/>
        </w:rPr>
        <w:t>Объекты, которыми управляет MikroBILL</w:t>
      </w:r>
      <w:bookmarkEnd w:id="7"/>
      <w:r w:rsidRPr="00E54D5C">
        <w:rPr>
          <w:lang w:bidi="ru-RU"/>
        </w:rPr>
        <w:t>» откроется выбор данных, вносимых биллингом на роутеры.</w:t>
      </w:r>
    </w:p>
    <w:p w14:paraId="4B375777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7864BCE3" wp14:editId="4BAF46ED">
            <wp:extent cx="3683479" cy="2363637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95186" cy="24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52FD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lang w:bidi="ru-RU"/>
        </w:rPr>
        <w:t>Здесь можно включить создание фильтров фаервола, правил NAT и Mangle. Также вы можете видеть пункты вида «</w:t>
      </w:r>
      <w:r w:rsidRPr="00E54D5C">
        <w:rPr>
          <w:b/>
          <w:lang w:bidi="ru-RU"/>
        </w:rPr>
        <w:t>Разрешить … правила, созданные не MikroBILL</w:t>
      </w:r>
      <w:r w:rsidRPr="00E54D5C">
        <w:rPr>
          <w:lang w:bidi="ru-RU"/>
        </w:rPr>
        <w:t xml:space="preserve">», </w:t>
      </w:r>
      <w:r w:rsidR="00A57E3D" w:rsidRPr="00E54D5C">
        <w:rPr>
          <w:lang w:bidi="ru-RU"/>
        </w:rPr>
        <w:t>включение</w:t>
      </w:r>
      <w:r w:rsidRPr="00E54D5C">
        <w:rPr>
          <w:lang w:bidi="ru-RU"/>
        </w:rPr>
        <w:t xml:space="preserve"> этих пунктов позволяет устанавливать ваши правила, выше правил, созданных MikroBILL. В противном случае ваши правила будут автоматически перемещены вниз списка. Создание собственных правил может быть полезно, </w:t>
      </w:r>
      <w:r w:rsidRPr="00E54D5C">
        <w:rPr>
          <w:lang w:bidi="ru-RU"/>
        </w:rPr>
        <w:lastRenderedPageBreak/>
        <w:t>например, если у вас на роутере предусмотрены абоненты, не добавленные в MikroBILL</w:t>
      </w:r>
      <w:r w:rsidR="00990EA3" w:rsidRPr="00E54D5C">
        <w:rPr>
          <w:lang w:bidi="ru-RU"/>
        </w:rPr>
        <w:t>.</w:t>
      </w:r>
      <w:r w:rsidRPr="00E54D5C">
        <w:rPr>
          <w:lang w:bidi="ru-RU"/>
        </w:rPr>
        <w:t xml:space="preserve"> </w:t>
      </w:r>
      <w:r w:rsidR="00990EA3" w:rsidRPr="00E54D5C">
        <w:rPr>
          <w:lang w:bidi="ru-RU"/>
        </w:rPr>
        <w:t>Н</w:t>
      </w:r>
      <w:r w:rsidRPr="00E54D5C">
        <w:rPr>
          <w:lang w:bidi="ru-RU"/>
        </w:rPr>
        <w:t>о будьте осторожны, роутер обрабатыва</w:t>
      </w:r>
      <w:r w:rsidR="00A57E3D">
        <w:rPr>
          <w:lang w:bidi="ru-RU"/>
        </w:rPr>
        <w:t>е</w:t>
      </w:r>
      <w:r w:rsidRPr="00E54D5C">
        <w:rPr>
          <w:lang w:bidi="ru-RU"/>
        </w:rPr>
        <w:t xml:space="preserve">т правила сверху вниз, и, попав под условие любого правила, </w:t>
      </w:r>
      <w:r w:rsidR="00990EA3" w:rsidRPr="00E54D5C">
        <w:rPr>
          <w:lang w:bidi="ru-RU"/>
        </w:rPr>
        <w:t xml:space="preserve">сетевой </w:t>
      </w:r>
      <w:r w:rsidRPr="00E54D5C">
        <w:rPr>
          <w:lang w:bidi="ru-RU"/>
        </w:rPr>
        <w:t xml:space="preserve">пакет </w:t>
      </w:r>
      <w:r w:rsidR="00990EA3" w:rsidRPr="00E54D5C">
        <w:rPr>
          <w:lang w:bidi="ru-RU"/>
        </w:rPr>
        <w:t>дальше не обрабатывается и не сможет дойти до правил MikroBILL</w:t>
      </w:r>
      <w:r w:rsidRPr="00E54D5C">
        <w:rPr>
          <w:lang w:bidi="ru-RU"/>
        </w:rPr>
        <w:t>.</w:t>
      </w:r>
      <w:r w:rsidR="005E62F8" w:rsidRPr="00E54D5C">
        <w:rPr>
          <w:lang w:bidi="ru-RU"/>
        </w:rPr>
        <w:t xml:space="preserve"> Включайте эти опции, если вы ясно понимаете что и для </w:t>
      </w:r>
      <w:r w:rsidR="00042426" w:rsidRPr="00E54D5C">
        <w:rPr>
          <w:lang w:bidi="ru-RU"/>
        </w:rPr>
        <w:t>каких целей</w:t>
      </w:r>
      <w:r w:rsidR="005E62F8" w:rsidRPr="00E54D5C">
        <w:rPr>
          <w:lang w:bidi="ru-RU"/>
        </w:rPr>
        <w:t xml:space="preserve"> де</w:t>
      </w:r>
      <w:r w:rsidR="002D3F73" w:rsidRPr="00E54D5C">
        <w:rPr>
          <w:lang w:bidi="ru-RU"/>
        </w:rPr>
        <w:t>л</w:t>
      </w:r>
      <w:r w:rsidR="005E62F8" w:rsidRPr="00E54D5C">
        <w:rPr>
          <w:lang w:bidi="ru-RU"/>
        </w:rPr>
        <w:t>аете.</w:t>
      </w:r>
    </w:p>
    <w:p w14:paraId="573376D2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 xml:space="preserve">На вкладке </w:t>
      </w:r>
      <w:r w:rsidRPr="00E54D5C">
        <w:rPr>
          <w:b/>
          <w:lang w:bidi="ru-RU"/>
        </w:rPr>
        <w:t>PPP</w:t>
      </w:r>
      <w:r w:rsidRPr="00E54D5C">
        <w:rPr>
          <w:lang w:bidi="ru-RU"/>
        </w:rPr>
        <w:t xml:space="preserve"> параметр</w:t>
      </w:r>
      <w:r w:rsidR="00A72A8A" w:rsidRPr="00E54D5C">
        <w:rPr>
          <w:lang w:bidi="ru-RU"/>
        </w:rPr>
        <w:t>ы</w:t>
      </w:r>
      <w:r w:rsidRPr="00E54D5C">
        <w:rPr>
          <w:lang w:bidi="ru-RU"/>
        </w:rPr>
        <w:t xml:space="preserve"> для абонентов, авторизующихся через</w:t>
      </w:r>
      <w:r w:rsidR="00A72A8A" w:rsidRPr="00E54D5C">
        <w:rPr>
          <w:lang w:bidi="ru-RU"/>
        </w:rPr>
        <w:t xml:space="preserve"> туннели PPP</w:t>
      </w:r>
      <w:r w:rsidRPr="00E54D5C">
        <w:rPr>
          <w:lang w:bidi="ru-RU"/>
        </w:rPr>
        <w:t>.</w:t>
      </w:r>
    </w:p>
    <w:p w14:paraId="6C6237FE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1E40D2AF" wp14:editId="37DF3C39">
            <wp:extent cx="3666225" cy="2156603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25255" cy="21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0616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>Здесь можно включить создание PPP сервера на роутере и запись учётных записей абонентов в PPP Secrets.</w:t>
      </w:r>
    </w:p>
    <w:p w14:paraId="34F52261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>Пояснения по дополнительным параметрам:</w:t>
      </w:r>
    </w:p>
    <w:p w14:paraId="3B34B968" w14:textId="77777777" w:rsidR="00FD01D8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Учётные записи всегда включены</w:t>
      </w:r>
      <w:r w:rsidRPr="00E54D5C">
        <w:rPr>
          <w:lang w:bidi="ru-RU"/>
        </w:rPr>
        <w:t>»</w:t>
      </w:r>
      <w:r w:rsidR="00C0042A" w:rsidRPr="00E54D5C">
        <w:rPr>
          <w:lang w:bidi="ru-RU"/>
        </w:rPr>
        <w:t xml:space="preserve"> - По</w:t>
      </w:r>
      <w:r w:rsidR="00921552">
        <w:rPr>
          <w:lang w:bidi="ru-RU"/>
        </w:rPr>
        <w:t xml:space="preserve"> </w:t>
      </w:r>
      <w:r w:rsidR="00C0042A" w:rsidRPr="00E54D5C">
        <w:rPr>
          <w:lang w:bidi="ru-RU"/>
        </w:rPr>
        <w:t xml:space="preserve">умолчанию, когда абонент переходит в состояние «Заблокирован», его учётная запись в PPP Secrets отключается. Включите опцию, и учётные записи абонентов останутся </w:t>
      </w:r>
      <w:r w:rsidR="00921552" w:rsidRPr="00E54D5C">
        <w:rPr>
          <w:lang w:bidi="ru-RU"/>
        </w:rPr>
        <w:t>включёнными</w:t>
      </w:r>
      <w:r w:rsidR="00C0042A" w:rsidRPr="00E54D5C">
        <w:rPr>
          <w:lang w:bidi="ru-RU"/>
        </w:rPr>
        <w:t xml:space="preserve"> всегда. Это не повлияет на доступность интернет у заблокированных абонентов, доступ к всемирной сети будет ограничен для них на уровне фаервола.</w:t>
      </w:r>
      <w:r w:rsidR="00372E4A" w:rsidRPr="00E54D5C">
        <w:rPr>
          <w:lang w:bidi="ru-RU"/>
        </w:rPr>
        <w:t xml:space="preserve"> Опция может быть полезна для </w:t>
      </w:r>
      <w:r w:rsidR="00921552" w:rsidRPr="00E54D5C">
        <w:rPr>
          <w:lang w:bidi="ru-RU"/>
        </w:rPr>
        <w:t>отображения</w:t>
      </w:r>
      <w:r w:rsidR="00372E4A" w:rsidRPr="00E54D5C">
        <w:rPr>
          <w:lang w:bidi="ru-RU"/>
        </w:rPr>
        <w:t xml:space="preserve"> страницы-заглушки «Нет денег», или для доступа к бесплатным ресурсам (White</w:t>
      </w:r>
      <w:r w:rsidR="00147D32" w:rsidRPr="00E54D5C">
        <w:rPr>
          <w:lang w:bidi="ru-RU"/>
        </w:rPr>
        <w:t>Hosts – настройка доступна из раздела «Списки сетей»</w:t>
      </w:r>
      <w:r w:rsidR="00372E4A" w:rsidRPr="00E54D5C">
        <w:rPr>
          <w:lang w:bidi="ru-RU"/>
        </w:rPr>
        <w:t>)</w:t>
      </w:r>
      <w:r w:rsidR="00147D32" w:rsidRPr="00E54D5C">
        <w:rPr>
          <w:lang w:bidi="ru-RU"/>
        </w:rPr>
        <w:t>.</w:t>
      </w:r>
    </w:p>
    <w:p w14:paraId="70B9A046" w14:textId="77777777" w:rsidR="00B24449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Удалять записи архивных абонентов</w:t>
      </w:r>
      <w:r w:rsidRPr="00E54D5C">
        <w:rPr>
          <w:lang w:bidi="ru-RU"/>
        </w:rPr>
        <w:t>»</w:t>
      </w:r>
      <w:r w:rsidR="00AC0F5A" w:rsidRPr="00E54D5C">
        <w:rPr>
          <w:lang w:bidi="ru-RU"/>
        </w:rPr>
        <w:t xml:space="preserve"> - После перевода абонента в архив, удалять его запись из PPP Secrets.</w:t>
      </w:r>
    </w:p>
    <w:p w14:paraId="1C4680F0" w14:textId="77777777" w:rsidR="00B24449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 PPP абонентов не прописывать IP шлюза</w:t>
      </w:r>
      <w:r w:rsidRPr="00E54D5C">
        <w:rPr>
          <w:lang w:bidi="ru-RU"/>
        </w:rPr>
        <w:t>»</w:t>
      </w:r>
      <w:r w:rsidR="00DE149D" w:rsidRPr="00E54D5C">
        <w:rPr>
          <w:lang w:bidi="ru-RU"/>
        </w:rPr>
        <w:t xml:space="preserve"> - По</w:t>
      </w:r>
      <w:r w:rsidR="00921552">
        <w:rPr>
          <w:lang w:bidi="ru-RU"/>
        </w:rPr>
        <w:t xml:space="preserve"> </w:t>
      </w:r>
      <w:r w:rsidR="00DE149D" w:rsidRPr="00E54D5C">
        <w:rPr>
          <w:lang w:bidi="ru-RU"/>
        </w:rPr>
        <w:t xml:space="preserve">умолчанию MikroBILL прописывает параметр «Local address» для записей PPP Secrets, вы можете включить опцию и параметр «Local address» всегда останется пустым, это может пригодится, если адреса абонентам задаются через PPP Profiles. Выбрать PPP профили для </w:t>
      </w:r>
      <w:r w:rsidR="00921552" w:rsidRPr="00E54D5C">
        <w:rPr>
          <w:lang w:bidi="ru-RU"/>
        </w:rPr>
        <w:t>включённых</w:t>
      </w:r>
      <w:r w:rsidR="00DE149D" w:rsidRPr="00E54D5C">
        <w:rPr>
          <w:lang w:bidi="ru-RU"/>
        </w:rPr>
        <w:t xml:space="preserve"> и </w:t>
      </w:r>
      <w:r w:rsidR="00921552" w:rsidRPr="00E54D5C">
        <w:rPr>
          <w:lang w:bidi="ru-RU"/>
        </w:rPr>
        <w:t>отключённых</w:t>
      </w:r>
      <w:r w:rsidR="00DE149D" w:rsidRPr="00E54D5C">
        <w:rPr>
          <w:lang w:bidi="ru-RU"/>
        </w:rPr>
        <w:t xml:space="preserve"> абонентов можно в свойствах </w:t>
      </w:r>
      <w:hyperlink w:anchor="Тарифы" w:history="1">
        <w:r w:rsidR="00DE149D" w:rsidRPr="008325DC">
          <w:rPr>
            <w:rStyle w:val="a7"/>
            <w:lang w:bidi="ru-RU"/>
          </w:rPr>
          <w:t>тарифов</w:t>
        </w:r>
      </w:hyperlink>
      <w:r w:rsidR="00DE149D" w:rsidRPr="00E54D5C">
        <w:rPr>
          <w:lang w:bidi="ru-RU"/>
        </w:rPr>
        <w:t xml:space="preserve"> и </w:t>
      </w:r>
      <w:hyperlink w:anchor="_Группы" w:history="1">
        <w:r w:rsidR="00DE149D" w:rsidRPr="008325DC">
          <w:rPr>
            <w:rStyle w:val="a7"/>
            <w:lang w:bidi="ru-RU"/>
          </w:rPr>
          <w:t>групп</w:t>
        </w:r>
      </w:hyperlink>
      <w:r w:rsidR="00DE149D" w:rsidRPr="00E54D5C">
        <w:rPr>
          <w:lang w:bidi="ru-RU"/>
        </w:rPr>
        <w:t>.</w:t>
      </w:r>
    </w:p>
    <w:p w14:paraId="57CD330E" w14:textId="77777777" w:rsidR="009F15BF" w:rsidRDefault="009F15BF" w:rsidP="009F15BF">
      <w:pPr>
        <w:rPr>
          <w:noProof/>
          <w:lang w:bidi="ru-RU"/>
        </w:rPr>
      </w:pPr>
    </w:p>
    <w:p w14:paraId="762C7EF1" w14:textId="77777777" w:rsidR="009F15BF" w:rsidRDefault="009F15BF" w:rsidP="009F15BF">
      <w:pPr>
        <w:rPr>
          <w:noProof/>
          <w:lang w:bidi="ru-RU"/>
        </w:rPr>
      </w:pPr>
    </w:p>
    <w:p w14:paraId="240EE21B" w14:textId="77777777" w:rsidR="009F15BF" w:rsidRPr="00FD01D8" w:rsidRDefault="009F15BF" w:rsidP="009F15BF">
      <w:pPr>
        <w:rPr>
          <w:noProof/>
          <w:lang w:bidi="ru-RU"/>
        </w:rPr>
      </w:pPr>
    </w:p>
    <w:p w14:paraId="6A04F7B4" w14:textId="77777777" w:rsidR="00FD01D8" w:rsidRPr="008B6C1C" w:rsidRDefault="00573136" w:rsidP="00977030">
      <w:pPr>
        <w:ind w:left="36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Simple Queue</w:t>
      </w:r>
      <w:r w:rsidRPr="008B6C1C">
        <w:rPr>
          <w:lang w:bidi="ru-RU"/>
        </w:rPr>
        <w:t>» находятся параметры простых очередей.</w:t>
      </w:r>
    </w:p>
    <w:p w14:paraId="5B9FA2AF" w14:textId="77777777" w:rsidR="00573136" w:rsidRPr="008B6C1C" w:rsidRDefault="00573136" w:rsidP="00977030">
      <w:pPr>
        <w:ind w:left="36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A16167A" wp14:editId="0C68E98A">
            <wp:extent cx="3692105" cy="1733909"/>
            <wp:effectExtent l="0" t="0" r="381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23232" cy="174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FBCD" w14:textId="77777777" w:rsidR="00F85186" w:rsidRPr="008B6C1C" w:rsidRDefault="00F85186" w:rsidP="00977030">
      <w:pPr>
        <w:ind w:left="360"/>
        <w:rPr>
          <w:lang w:bidi="ru-RU"/>
        </w:rPr>
      </w:pPr>
      <w:r w:rsidRPr="008B6C1C">
        <w:rPr>
          <w:lang w:bidi="ru-RU"/>
        </w:rPr>
        <w:t>Здесь стоит отметить параметр «</w:t>
      </w:r>
      <w:r w:rsidRPr="008B6C1C">
        <w:rPr>
          <w:b/>
          <w:lang w:bidi="ru-RU"/>
        </w:rPr>
        <w:t>Создавать Simple Queue, когда абонент онлайн</w:t>
      </w:r>
      <w:r w:rsidRPr="008B6C1C">
        <w:rPr>
          <w:lang w:bidi="ru-RU"/>
        </w:rPr>
        <w:t xml:space="preserve">» - записи Simple Queue будут автоматически создаваться, когда абонент выходит в онлайн, и будут автоматически </w:t>
      </w:r>
      <w:r w:rsidR="008B6C1C" w:rsidRPr="008B6C1C">
        <w:rPr>
          <w:lang w:bidi="ru-RU"/>
        </w:rPr>
        <w:t>удаляться</w:t>
      </w:r>
      <w:r w:rsidRPr="008B6C1C">
        <w:rPr>
          <w:lang w:bidi="ru-RU"/>
        </w:rPr>
        <w:t xml:space="preserve">, когда абонент отключается. Опция </w:t>
      </w:r>
      <w:r w:rsidR="004E4041" w:rsidRPr="008B6C1C">
        <w:rPr>
          <w:lang w:bidi="ru-RU"/>
        </w:rPr>
        <w:t>доступна</w:t>
      </w:r>
      <w:r w:rsidRPr="008B6C1C">
        <w:rPr>
          <w:lang w:bidi="ru-RU"/>
        </w:rPr>
        <w:t xml:space="preserve"> для абонентов с PPP авторизацией</w:t>
      </w:r>
      <w:r w:rsidR="004E4041" w:rsidRPr="008B6C1C">
        <w:rPr>
          <w:lang w:bidi="ru-RU"/>
        </w:rPr>
        <w:t xml:space="preserve"> всегда</w:t>
      </w:r>
      <w:r w:rsidRPr="008B6C1C">
        <w:rPr>
          <w:lang w:bidi="ru-RU"/>
        </w:rPr>
        <w:t>,</w:t>
      </w:r>
      <w:r w:rsidR="004E4041" w:rsidRPr="008B6C1C">
        <w:rPr>
          <w:lang w:bidi="ru-RU"/>
        </w:rPr>
        <w:t xml:space="preserve"> а</w:t>
      </w:r>
      <w:r w:rsidRPr="008B6C1C">
        <w:rPr>
          <w:lang w:bidi="ru-RU"/>
        </w:rPr>
        <w:t xml:space="preserve"> для абонентов с IP авторизацией только</w:t>
      </w:r>
      <w:r w:rsidR="004E4041" w:rsidRPr="008B6C1C">
        <w:rPr>
          <w:lang w:bidi="ru-RU"/>
        </w:rPr>
        <w:t>,</w:t>
      </w:r>
      <w:r w:rsidRPr="008B6C1C">
        <w:rPr>
          <w:lang w:bidi="ru-RU"/>
        </w:rPr>
        <w:t xml:space="preserve"> если трафик читается через NetFlow.</w:t>
      </w:r>
    </w:p>
    <w:p w14:paraId="7038B459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lang w:bidi="ru-RU"/>
        </w:rPr>
        <w:t>На вкладке «</w:t>
      </w:r>
      <w:bookmarkStart w:id="8" w:name="Адресные_листы"/>
      <w:r w:rsidRPr="008B6C1C">
        <w:rPr>
          <w:b/>
          <w:lang w:bidi="ru-RU"/>
        </w:rPr>
        <w:t>Адресные листы</w:t>
      </w:r>
      <w:bookmarkEnd w:id="8"/>
      <w:r w:rsidRPr="008B6C1C">
        <w:rPr>
          <w:lang w:bidi="ru-RU"/>
        </w:rPr>
        <w:t>» можно выбрать, для каких объектов будут создаваться списки.</w:t>
      </w:r>
    </w:p>
    <w:p w14:paraId="4A6BA21B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FD414D9" wp14:editId="763087C5">
            <wp:extent cx="3700732" cy="286397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32597" cy="28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D5AE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lang w:bidi="ru-RU"/>
        </w:rPr>
        <w:t>Названия адресных листов, используемых MikroBILL, и пояснения по ним:</w:t>
      </w:r>
    </w:p>
    <w:p w14:paraId="38B02EF5" w14:textId="77777777" w:rsidR="00125B36" w:rsidRPr="008B6C1C" w:rsidRDefault="00125B36" w:rsidP="00125B3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MikroBILL_Users</w:t>
      </w:r>
      <w:r w:rsidRPr="008B6C1C">
        <w:rPr>
          <w:lang w:bidi="ru-RU"/>
        </w:rPr>
        <w:t>» – В</w:t>
      </w:r>
      <w:r w:rsidR="00EB6FAC" w:rsidRPr="008B6C1C">
        <w:rPr>
          <w:lang w:bidi="ru-RU"/>
        </w:rPr>
        <w:t xml:space="preserve"> </w:t>
      </w:r>
      <w:r w:rsidRPr="008B6C1C">
        <w:rPr>
          <w:lang w:bidi="ru-RU"/>
        </w:rPr>
        <w:t xml:space="preserve">список попадают IP абонентов, которым </w:t>
      </w:r>
      <w:r w:rsidR="008B6C1C" w:rsidRPr="008B6C1C">
        <w:rPr>
          <w:lang w:bidi="ru-RU"/>
        </w:rPr>
        <w:t>разрешён</w:t>
      </w:r>
      <w:r w:rsidRPr="008B6C1C">
        <w:rPr>
          <w:lang w:bidi="ru-RU"/>
        </w:rPr>
        <w:t xml:space="preserve"> доступ.</w:t>
      </w:r>
    </w:p>
    <w:p w14:paraId="5A063010" w14:textId="77777777" w:rsidR="00125B36" w:rsidRPr="008B6C1C" w:rsidRDefault="00125B36" w:rsidP="00125B3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MikroBILL_Off_Users</w:t>
      </w:r>
      <w:r w:rsidRPr="008B6C1C">
        <w:rPr>
          <w:lang w:bidi="ru-RU"/>
        </w:rPr>
        <w:t>» – В</w:t>
      </w:r>
      <w:r w:rsidR="00EB6FAC" w:rsidRPr="008B6C1C">
        <w:rPr>
          <w:lang w:bidi="ru-RU"/>
        </w:rPr>
        <w:t xml:space="preserve"> </w:t>
      </w:r>
      <w:r w:rsidRPr="008B6C1C">
        <w:rPr>
          <w:lang w:bidi="ru-RU"/>
        </w:rPr>
        <w:t xml:space="preserve">список попадают IP абонентов, которым </w:t>
      </w:r>
      <w:r w:rsidR="00EB6FAC" w:rsidRPr="008B6C1C">
        <w:rPr>
          <w:lang w:bidi="ru-RU"/>
        </w:rPr>
        <w:t>запрещён</w:t>
      </w:r>
      <w:r w:rsidRPr="008B6C1C">
        <w:rPr>
          <w:lang w:bidi="ru-RU"/>
        </w:rPr>
        <w:t xml:space="preserve"> доступ.</w:t>
      </w:r>
    </w:p>
    <w:p w14:paraId="3A6EC575" w14:textId="77777777" w:rsidR="00A012FE" w:rsidRPr="008B6C1C" w:rsidRDefault="00A012FE" w:rsidP="00A012FE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MikroBill_All_Drop</w:t>
      </w:r>
      <w:r w:rsidRPr="008B6C1C">
        <w:rPr>
          <w:lang w:bidi="ru-RU"/>
        </w:rPr>
        <w:t>» – В список попадают диапазоны по маске /24, в которых есть абоненты. По этому листу NAT выдаёт интернет, а фаервол блокирует весь трафик, кроме разрешённого листом «</w:t>
      </w:r>
      <w:r w:rsidRPr="008B6C1C">
        <w:rPr>
          <w:b/>
          <w:lang w:bidi="ru-RU"/>
        </w:rPr>
        <w:t>MikroBILL_Users</w:t>
      </w:r>
      <w:r w:rsidRPr="008B6C1C">
        <w:rPr>
          <w:lang w:bidi="ru-RU"/>
        </w:rPr>
        <w:t>».</w:t>
      </w:r>
    </w:p>
    <w:p w14:paraId="4699E5B5" w14:textId="77777777" w:rsidR="0014111C" w:rsidRPr="008B6C1C" w:rsidRDefault="0014111C" w:rsidP="0014111C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lastRenderedPageBreak/>
        <w:t>«</w:t>
      </w:r>
      <w:r w:rsidRPr="008B6C1C">
        <w:rPr>
          <w:b/>
          <w:lang w:bidi="ru-RU"/>
        </w:rPr>
        <w:t>MikroBILL_Tarif_Имя_</w:t>
      </w:r>
      <w:r w:rsidR="00C12771" w:rsidRPr="008B6C1C">
        <w:rPr>
          <w:b/>
          <w:lang w:bidi="ru-RU"/>
        </w:rPr>
        <w:t>Т</w:t>
      </w:r>
      <w:r w:rsidRPr="008B6C1C">
        <w:rPr>
          <w:b/>
          <w:lang w:bidi="ru-RU"/>
        </w:rPr>
        <w:t>арифа</w:t>
      </w:r>
      <w:r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 w:rsidRPr="008B6C1C">
        <w:rPr>
          <w:lang w:bidi="ru-RU"/>
        </w:rPr>
        <w:t>, которым разрешн доступ. По этому списку строится дерево очередей Queue Tree.</w:t>
      </w:r>
    </w:p>
    <w:p w14:paraId="190E202E" w14:textId="77777777" w:rsidR="00BC46A9" w:rsidRPr="008B6C1C" w:rsidRDefault="0014111C" w:rsidP="00BC46A9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MikroBILL_Tarif_OFF_Имя_</w:t>
      </w:r>
      <w:r w:rsidR="00C12771" w:rsidRPr="008B6C1C">
        <w:rPr>
          <w:b/>
          <w:lang w:bidi="ru-RU"/>
        </w:rPr>
        <w:t>Т</w:t>
      </w:r>
      <w:r w:rsidRPr="008B6C1C">
        <w:rPr>
          <w:b/>
          <w:lang w:bidi="ru-RU"/>
        </w:rPr>
        <w:t>арифа</w:t>
      </w:r>
      <w:r w:rsidRPr="008B6C1C">
        <w:rPr>
          <w:lang w:bidi="ru-RU"/>
        </w:rPr>
        <w:t xml:space="preserve">» – </w:t>
      </w:r>
      <w:r w:rsidR="00BC46A9" w:rsidRPr="008B6C1C">
        <w:rPr>
          <w:lang w:bidi="ru-RU"/>
        </w:rPr>
        <w:t xml:space="preserve">В список попадают IP абонентов, находящихся на указанном </w:t>
      </w:r>
      <w:hyperlink w:anchor="_Тарифы" w:history="1">
        <w:r w:rsidR="00BC46A9" w:rsidRPr="00B57E49">
          <w:rPr>
            <w:rStyle w:val="a7"/>
            <w:lang w:bidi="ru-RU"/>
          </w:rPr>
          <w:t>тарифе</w:t>
        </w:r>
      </w:hyperlink>
      <w:r w:rsidR="00BC46A9" w:rsidRPr="008B6C1C">
        <w:rPr>
          <w:lang w:bidi="ru-RU"/>
        </w:rPr>
        <w:t>, которым запрещён доступ. По этому списку строится дерево очередей Queue Tree, применяются ограничения скорости для заблокированных абонентов.</w:t>
      </w:r>
    </w:p>
    <w:p w14:paraId="4DF54CDE" w14:textId="77777777" w:rsidR="0014111C" w:rsidRPr="008B6C1C" w:rsidRDefault="00B52E33" w:rsidP="0014111C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BC46A9" w:rsidRPr="008B6C1C">
        <w:rPr>
          <w:b/>
          <w:lang w:bidi="ru-RU"/>
        </w:rPr>
        <w:t>MikroBILL_Tarif_Credit_Имя_</w:t>
      </w:r>
      <w:r w:rsidR="00C12771" w:rsidRPr="008B6C1C">
        <w:rPr>
          <w:b/>
          <w:lang w:bidi="ru-RU"/>
        </w:rPr>
        <w:t>Т</w:t>
      </w:r>
      <w:r w:rsidR="00BC46A9" w:rsidRPr="008B6C1C">
        <w:rPr>
          <w:b/>
          <w:lang w:bidi="ru-RU"/>
        </w:rPr>
        <w:t>арифа</w:t>
      </w:r>
      <w:r w:rsidR="00BC46A9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BC46A9" w:rsidRPr="00B57E49">
          <w:rPr>
            <w:rStyle w:val="a7"/>
            <w:lang w:bidi="ru-RU"/>
          </w:rPr>
          <w:t>тарифе</w:t>
        </w:r>
      </w:hyperlink>
      <w:r w:rsidR="00BC46A9" w:rsidRPr="008B6C1C">
        <w:rPr>
          <w:lang w:bidi="ru-RU"/>
        </w:rPr>
        <w:t>, которые в настоящий момент находятся в кредите. По этому списку строится дерево очередей Queue Tree, применяются ограничения для кредитных абонентов (если такие настроены).</w:t>
      </w:r>
    </w:p>
    <w:p w14:paraId="5692B76A" w14:textId="77777777" w:rsidR="005A2276" w:rsidRPr="008B6C1C" w:rsidRDefault="00B52E33" w:rsidP="005A227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5A2276" w:rsidRPr="008B6C1C">
        <w:rPr>
          <w:b/>
          <w:lang w:bidi="ru-RU"/>
        </w:rPr>
        <w:t>MikroBILL_Tarif_</w:t>
      </w:r>
      <w:r w:rsidR="00A173A2" w:rsidRPr="008B6C1C">
        <w:rPr>
          <w:b/>
          <w:lang w:bidi="ru-RU"/>
        </w:rPr>
        <w:t>PromisedPay</w:t>
      </w:r>
      <w:r w:rsidR="005A2276" w:rsidRPr="008B6C1C">
        <w:rPr>
          <w:b/>
          <w:lang w:bidi="ru-RU"/>
        </w:rPr>
        <w:t>_Имя_</w:t>
      </w:r>
      <w:r w:rsidR="00C12771" w:rsidRPr="008B6C1C">
        <w:rPr>
          <w:b/>
          <w:lang w:bidi="ru-RU"/>
        </w:rPr>
        <w:t>Т</w:t>
      </w:r>
      <w:r w:rsidR="005A2276" w:rsidRPr="008B6C1C">
        <w:rPr>
          <w:b/>
          <w:lang w:bidi="ru-RU"/>
        </w:rPr>
        <w:t>арифа</w:t>
      </w:r>
      <w:r w:rsidR="005A2276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5A2276" w:rsidRPr="00B57E49">
          <w:rPr>
            <w:rStyle w:val="a7"/>
            <w:lang w:bidi="ru-RU"/>
          </w:rPr>
          <w:t>тарифе</w:t>
        </w:r>
      </w:hyperlink>
      <w:r w:rsidR="005A2276" w:rsidRPr="008B6C1C">
        <w:rPr>
          <w:lang w:bidi="ru-RU"/>
        </w:rPr>
        <w:t>, которые в настоящий момент одолжили денег (обещанный платёж). По этому списку строится дерево очередей Queue Tree, применяются ограничения для абонентов</w:t>
      </w:r>
      <w:r w:rsidR="00F24CF6" w:rsidRPr="008B6C1C">
        <w:rPr>
          <w:lang w:bidi="ru-RU"/>
        </w:rPr>
        <w:t>, активировавших обещанный платёж</w:t>
      </w:r>
      <w:r w:rsidR="006C0460" w:rsidRPr="008B6C1C">
        <w:rPr>
          <w:lang w:bidi="ru-RU"/>
        </w:rPr>
        <w:t>.</w:t>
      </w:r>
    </w:p>
    <w:p w14:paraId="55934462" w14:textId="77777777" w:rsidR="001F717A" w:rsidRPr="008B6C1C" w:rsidRDefault="00B52E33" w:rsidP="001F717A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1F717A" w:rsidRPr="008B6C1C">
        <w:rPr>
          <w:b/>
          <w:lang w:bidi="ru-RU"/>
        </w:rPr>
        <w:t>MikroBILL_Tarif_Turbo_Имя_</w:t>
      </w:r>
      <w:r w:rsidR="00C12771" w:rsidRPr="008B6C1C">
        <w:rPr>
          <w:b/>
          <w:lang w:bidi="ru-RU"/>
        </w:rPr>
        <w:t>Т</w:t>
      </w:r>
      <w:r w:rsidR="001F717A" w:rsidRPr="008B6C1C">
        <w:rPr>
          <w:b/>
          <w:lang w:bidi="ru-RU"/>
        </w:rPr>
        <w:t>арифа</w:t>
      </w:r>
      <w:r w:rsidR="001F717A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1F717A" w:rsidRPr="00B57E49">
          <w:rPr>
            <w:rStyle w:val="a7"/>
            <w:lang w:bidi="ru-RU"/>
          </w:rPr>
          <w:t>тарифе</w:t>
        </w:r>
      </w:hyperlink>
      <w:r w:rsidR="001F717A" w:rsidRPr="008B6C1C">
        <w:rPr>
          <w:lang w:bidi="ru-RU"/>
        </w:rPr>
        <w:t xml:space="preserve">, которые в настоящий момент </w:t>
      </w:r>
      <w:r w:rsidR="00B13B6A" w:rsidRPr="008B6C1C">
        <w:rPr>
          <w:lang w:bidi="ru-RU"/>
        </w:rPr>
        <w:t>активировали</w:t>
      </w:r>
      <w:r w:rsidR="001F717A" w:rsidRPr="008B6C1C">
        <w:rPr>
          <w:lang w:bidi="ru-RU"/>
        </w:rPr>
        <w:t xml:space="preserve"> </w:t>
      </w:r>
      <w:r w:rsidR="00B13B6A" w:rsidRPr="008B6C1C">
        <w:rPr>
          <w:lang w:bidi="ru-RU"/>
        </w:rPr>
        <w:t>ускорение.</w:t>
      </w:r>
      <w:r w:rsidR="001F717A" w:rsidRPr="008B6C1C">
        <w:rPr>
          <w:lang w:bidi="ru-RU"/>
        </w:rPr>
        <w:t xml:space="preserve"> По этому списку строится дерево очередей Queue Tree, применяются </w:t>
      </w:r>
      <w:r w:rsidR="00B13B6A" w:rsidRPr="008B6C1C">
        <w:rPr>
          <w:lang w:bidi="ru-RU"/>
        </w:rPr>
        <w:t xml:space="preserve">увеличенные </w:t>
      </w:r>
      <w:r w:rsidR="001F717A" w:rsidRPr="008B6C1C">
        <w:rPr>
          <w:lang w:bidi="ru-RU"/>
        </w:rPr>
        <w:t>ограничения.</w:t>
      </w:r>
    </w:p>
    <w:p w14:paraId="0DB34C81" w14:textId="77777777" w:rsidR="00C12771" w:rsidRPr="008B6C1C" w:rsidRDefault="00B52E33" w:rsidP="00C12771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C12771" w:rsidRPr="008B6C1C">
        <w:rPr>
          <w:b/>
          <w:lang w:bidi="ru-RU"/>
        </w:rPr>
        <w:t>MikroBill_LinkedServices_Имя_Услуги</w:t>
      </w:r>
      <w:r w:rsidR="00C12771" w:rsidRPr="008B6C1C">
        <w:rPr>
          <w:lang w:bidi="ru-RU"/>
        </w:rPr>
        <w:t xml:space="preserve">» – В список попадают IP абонентов, </w:t>
      </w:r>
      <w:r w:rsidR="00516C89" w:rsidRPr="008B6C1C">
        <w:rPr>
          <w:lang w:bidi="ru-RU"/>
        </w:rPr>
        <w:t xml:space="preserve">подключивших указанную </w:t>
      </w:r>
      <w:hyperlink w:anchor="Услуги" w:history="1">
        <w:r w:rsidR="00516C89" w:rsidRPr="009F713B">
          <w:rPr>
            <w:rStyle w:val="a7"/>
            <w:lang w:bidi="ru-RU"/>
          </w:rPr>
          <w:t>услугу</w:t>
        </w:r>
      </w:hyperlink>
      <w:r w:rsidR="00516C89" w:rsidRPr="008B6C1C">
        <w:rPr>
          <w:lang w:bidi="ru-RU"/>
        </w:rPr>
        <w:t>. MikroBILL никак не использует адресный лист, он предусмотрен для особых настроек администратором, для предоставления абонентам дополнительных сервисов.</w:t>
      </w:r>
    </w:p>
    <w:p w14:paraId="328AAFBB" w14:textId="77777777" w:rsidR="007C7EB5" w:rsidRPr="008B6C1C" w:rsidRDefault="007C7EB5" w:rsidP="007C7EB5">
      <w:pPr>
        <w:pStyle w:val="a5"/>
        <w:ind w:firstLine="0"/>
        <w:rPr>
          <w:lang w:bidi="ru-RU"/>
        </w:rPr>
      </w:pPr>
      <w:r w:rsidRPr="008B6C1C">
        <w:rPr>
          <w:b/>
          <w:lang w:bidi="ru-RU"/>
        </w:rPr>
        <w:t xml:space="preserve">PS: </w:t>
      </w:r>
      <w:r w:rsidRPr="008B6C1C">
        <w:rPr>
          <w:lang w:bidi="ru-RU"/>
        </w:rPr>
        <w:t xml:space="preserve">Для того, чтобы для услуги создавался </w:t>
      </w:r>
      <w:r w:rsidR="008B6C1C" w:rsidRPr="008B6C1C">
        <w:rPr>
          <w:lang w:bidi="ru-RU"/>
        </w:rPr>
        <w:t>адресный</w:t>
      </w:r>
      <w:r w:rsidRPr="008B6C1C">
        <w:rPr>
          <w:lang w:bidi="ru-RU"/>
        </w:rPr>
        <w:t xml:space="preserve"> лист, соответствующую опцию нужно включить и в свойствах услуги.</w:t>
      </w:r>
    </w:p>
    <w:p w14:paraId="0D845BA0" w14:textId="77777777" w:rsidR="00ED5488" w:rsidRPr="008B6C1C" w:rsidRDefault="00B52E33" w:rsidP="00ED5488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r w:rsidR="00ED5488" w:rsidRPr="008B6C1C">
        <w:rPr>
          <w:b/>
          <w:lang w:bidi="ru-RU"/>
        </w:rPr>
        <w:t>MikroBILL_</w:t>
      </w:r>
      <w:r w:rsidR="004E408B" w:rsidRPr="008B6C1C">
        <w:rPr>
          <w:b/>
          <w:lang w:bidi="ru-RU"/>
        </w:rPr>
        <w:t>Group</w:t>
      </w:r>
      <w:r w:rsidR="00ED5488" w:rsidRPr="008B6C1C">
        <w:rPr>
          <w:b/>
          <w:lang w:bidi="ru-RU"/>
        </w:rPr>
        <w:t>_Имя_</w:t>
      </w:r>
      <w:r w:rsidR="004E408B" w:rsidRPr="008B6C1C">
        <w:rPr>
          <w:b/>
          <w:lang w:bidi="ru-RU"/>
        </w:rPr>
        <w:t>Группы</w:t>
      </w:r>
      <w:r w:rsidR="00ED5488" w:rsidRPr="008B6C1C">
        <w:rPr>
          <w:lang w:bidi="ru-RU"/>
        </w:rPr>
        <w:t xml:space="preserve">» – В список попадают IP абонентов, находящихся </w:t>
      </w:r>
      <w:r w:rsidR="004E408B" w:rsidRPr="008B6C1C">
        <w:rPr>
          <w:lang w:bidi="ru-RU"/>
        </w:rPr>
        <w:t>в</w:t>
      </w:r>
      <w:r w:rsidR="00ED5488" w:rsidRPr="008B6C1C">
        <w:rPr>
          <w:lang w:bidi="ru-RU"/>
        </w:rPr>
        <w:t xml:space="preserve"> указанно</w:t>
      </w:r>
      <w:r w:rsidR="004E408B" w:rsidRPr="008B6C1C">
        <w:rPr>
          <w:lang w:bidi="ru-RU"/>
        </w:rPr>
        <w:t>й</w:t>
      </w:r>
      <w:r w:rsidR="00ED5488" w:rsidRPr="008B6C1C">
        <w:rPr>
          <w:lang w:bidi="ru-RU"/>
        </w:rPr>
        <w:t xml:space="preserve"> </w:t>
      </w:r>
      <w:r w:rsidR="004E408B" w:rsidRPr="008B6C1C">
        <w:rPr>
          <w:lang w:bidi="ru-RU"/>
        </w:rPr>
        <w:t>группе</w:t>
      </w:r>
      <w:r w:rsidR="00ED5488" w:rsidRPr="008B6C1C">
        <w:rPr>
          <w:lang w:bidi="ru-RU"/>
        </w:rPr>
        <w:t>. По этому списку строится дерево очередей Queue Tree</w:t>
      </w:r>
      <w:r w:rsidR="004E408B" w:rsidRPr="008B6C1C">
        <w:rPr>
          <w:lang w:bidi="ru-RU"/>
        </w:rPr>
        <w:t xml:space="preserve"> для ограничения </w:t>
      </w:r>
      <w:r w:rsidR="00EF4D60" w:rsidRPr="008B6C1C">
        <w:rPr>
          <w:lang w:bidi="ru-RU"/>
        </w:rPr>
        <w:t xml:space="preserve">общей </w:t>
      </w:r>
      <w:r w:rsidR="004E408B" w:rsidRPr="008B6C1C">
        <w:rPr>
          <w:lang w:bidi="ru-RU"/>
        </w:rPr>
        <w:t>скорост</w:t>
      </w:r>
      <w:r w:rsidR="00EF4D60" w:rsidRPr="008B6C1C">
        <w:rPr>
          <w:lang w:bidi="ru-RU"/>
        </w:rPr>
        <w:t>и</w:t>
      </w:r>
      <w:r w:rsidR="004E408B" w:rsidRPr="008B6C1C">
        <w:rPr>
          <w:lang w:bidi="ru-RU"/>
        </w:rPr>
        <w:t xml:space="preserve"> на </w:t>
      </w:r>
      <w:hyperlink w:anchor="_Группы" w:history="1">
        <w:r w:rsidR="004E408B" w:rsidRPr="008325DC">
          <w:rPr>
            <w:rStyle w:val="a7"/>
            <w:lang w:bidi="ru-RU"/>
          </w:rPr>
          <w:t>группу</w:t>
        </w:r>
      </w:hyperlink>
      <w:r w:rsidR="004E408B" w:rsidRPr="008B6C1C">
        <w:rPr>
          <w:lang w:bidi="ru-RU"/>
        </w:rPr>
        <w:t xml:space="preserve"> (если задано в настройках </w:t>
      </w:r>
      <w:hyperlink w:anchor="_Группы" w:history="1">
        <w:r w:rsidR="004E408B" w:rsidRPr="008325DC">
          <w:rPr>
            <w:rStyle w:val="a7"/>
            <w:lang w:bidi="ru-RU"/>
          </w:rPr>
          <w:t>группы</w:t>
        </w:r>
      </w:hyperlink>
      <w:r w:rsidR="004E408B" w:rsidRPr="008B6C1C">
        <w:rPr>
          <w:lang w:bidi="ru-RU"/>
        </w:rPr>
        <w:t>)</w:t>
      </w:r>
      <w:r w:rsidR="00ED5488" w:rsidRPr="008B6C1C">
        <w:rPr>
          <w:lang w:bidi="ru-RU"/>
        </w:rPr>
        <w:t>.</w:t>
      </w:r>
    </w:p>
    <w:p w14:paraId="29BBAF91" w14:textId="77777777" w:rsidR="00B52E33" w:rsidRPr="008B6C1C" w:rsidRDefault="00B52E33" w:rsidP="00B52E33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«MikroBILL_WhiteIP_Users</w:t>
      </w:r>
      <w:r w:rsidRPr="008B6C1C">
        <w:rPr>
          <w:lang w:bidi="ru-RU"/>
        </w:rPr>
        <w:t xml:space="preserve">» – В список попадают IP абонентов, </w:t>
      </w:r>
      <w:r w:rsidR="00E433B0" w:rsidRPr="008B6C1C">
        <w:rPr>
          <w:lang w:bidi="ru-RU"/>
        </w:rPr>
        <w:t>у кого адрес отмечен как белый</w:t>
      </w:r>
      <w:r w:rsidRPr="008B6C1C">
        <w:rPr>
          <w:lang w:bidi="ru-RU"/>
        </w:rPr>
        <w:t xml:space="preserve">. </w:t>
      </w:r>
      <w:r w:rsidR="00E433B0" w:rsidRPr="008B6C1C">
        <w:rPr>
          <w:lang w:bidi="ru-RU"/>
        </w:rPr>
        <w:t>Это исключает абонент</w:t>
      </w:r>
      <w:r w:rsidR="006C35AF" w:rsidRPr="008B6C1C">
        <w:rPr>
          <w:lang w:bidi="ru-RU"/>
        </w:rPr>
        <w:t>ов</w:t>
      </w:r>
      <w:r w:rsidR="00E433B0" w:rsidRPr="008B6C1C">
        <w:rPr>
          <w:lang w:bidi="ru-RU"/>
        </w:rPr>
        <w:t xml:space="preserve"> из общего </w:t>
      </w:r>
      <w:r w:rsidR="008B6C1C" w:rsidRPr="008B6C1C">
        <w:rPr>
          <w:lang w:bidi="ru-RU"/>
        </w:rPr>
        <w:t>правила</w:t>
      </w:r>
      <w:r w:rsidR="00E433B0" w:rsidRPr="008B6C1C">
        <w:rPr>
          <w:lang w:bidi="ru-RU"/>
        </w:rPr>
        <w:t xml:space="preserve"> NAT. </w:t>
      </w:r>
    </w:p>
    <w:p w14:paraId="204B081F" w14:textId="77777777" w:rsidR="008C7943" w:rsidRPr="008B6C1C" w:rsidRDefault="00C62DDA" w:rsidP="00C62DDA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«MikroBILL_LanBallance_Имя_Интерфейса</w:t>
      </w:r>
      <w:r w:rsidRPr="008B6C1C">
        <w:rPr>
          <w:lang w:bidi="ru-RU"/>
        </w:rPr>
        <w:t xml:space="preserve">» – В список попадают IP абонентов, которые должны выходить в интернет через указанный интерфейс. Лист создаётся, если в свойствах подключения к роутеру включена балансировка нагрузки на WAN интерфейсах. Статически привязать абонента к WAN интерфейсу можно как в свойствах </w:t>
      </w:r>
      <w:hyperlink w:anchor="_Тарифы" w:history="1">
        <w:r w:rsidRPr="008325DC">
          <w:rPr>
            <w:rStyle w:val="a7"/>
            <w:lang w:bidi="ru-RU"/>
          </w:rPr>
          <w:t>Тарифа</w:t>
        </w:r>
      </w:hyperlink>
      <w:r w:rsidRPr="008B6C1C">
        <w:rPr>
          <w:lang w:bidi="ru-RU"/>
        </w:rPr>
        <w:t xml:space="preserve"> и </w:t>
      </w:r>
      <w:hyperlink w:anchor="_Группы" w:history="1">
        <w:r w:rsidRPr="008325DC">
          <w:rPr>
            <w:rStyle w:val="a7"/>
            <w:lang w:bidi="ru-RU"/>
          </w:rPr>
          <w:t>Группы</w:t>
        </w:r>
      </w:hyperlink>
      <w:r w:rsidRPr="008B6C1C">
        <w:rPr>
          <w:lang w:bidi="ru-RU"/>
        </w:rPr>
        <w:t>, так и в профиле самого абонента.</w:t>
      </w:r>
    </w:p>
    <w:p w14:paraId="79835ACF" w14:textId="77777777" w:rsidR="00E521B8" w:rsidRPr="008B6C1C" w:rsidRDefault="00E521B8" w:rsidP="00E521B8">
      <w:pPr>
        <w:rPr>
          <w:lang w:bidi="ru-RU"/>
        </w:rPr>
      </w:pPr>
    </w:p>
    <w:p w14:paraId="3F3FB754" w14:textId="77777777" w:rsidR="00E521B8" w:rsidRPr="008B6C1C" w:rsidRDefault="00E521B8" w:rsidP="00E521B8">
      <w:pPr>
        <w:rPr>
          <w:lang w:bidi="ru-RU"/>
        </w:rPr>
      </w:pPr>
    </w:p>
    <w:p w14:paraId="0A68DC5F" w14:textId="77777777" w:rsidR="00E521B8" w:rsidRPr="008B6C1C" w:rsidRDefault="00E521B8" w:rsidP="00E521B8">
      <w:pPr>
        <w:rPr>
          <w:lang w:bidi="ru-RU"/>
        </w:rPr>
      </w:pPr>
    </w:p>
    <w:p w14:paraId="73DAED98" w14:textId="77777777" w:rsidR="00E521B8" w:rsidRPr="008B6C1C" w:rsidRDefault="00E521B8" w:rsidP="00E521B8">
      <w:pPr>
        <w:rPr>
          <w:lang w:bidi="ru-RU"/>
        </w:rPr>
      </w:pPr>
    </w:p>
    <w:p w14:paraId="30D9CC31" w14:textId="77777777" w:rsidR="00E521B8" w:rsidRPr="008B6C1C" w:rsidRDefault="00E521B8" w:rsidP="00E521B8">
      <w:pPr>
        <w:rPr>
          <w:lang w:bidi="ru-RU"/>
        </w:rPr>
      </w:pPr>
    </w:p>
    <w:p w14:paraId="2E7B43E7" w14:textId="77777777" w:rsidR="008C7943" w:rsidRPr="008B6C1C" w:rsidRDefault="008C7943" w:rsidP="00E521B8">
      <w:pPr>
        <w:ind w:left="709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bookmarkStart w:id="9" w:name="WAN_интерфейсы_и_балансировка_нагрузки"/>
      <w:r w:rsidRPr="008B6C1C">
        <w:rPr>
          <w:b/>
          <w:lang w:bidi="ru-RU"/>
        </w:rPr>
        <w:t>WAN</w:t>
      </w:r>
      <w:r w:rsidRPr="008B6C1C">
        <w:rPr>
          <w:lang w:bidi="ru-RU"/>
        </w:rPr>
        <w:t xml:space="preserve"> интерфейсы и балансировка нагрузки</w:t>
      </w:r>
      <w:bookmarkEnd w:id="9"/>
      <w:r w:rsidRPr="008B6C1C">
        <w:rPr>
          <w:lang w:bidi="ru-RU"/>
        </w:rPr>
        <w:t>»</w:t>
      </w:r>
    </w:p>
    <w:p w14:paraId="49E8AF10" w14:textId="77777777" w:rsidR="00C62DDA" w:rsidRPr="008B6C1C" w:rsidRDefault="00C62DDA" w:rsidP="00E521B8">
      <w:pPr>
        <w:ind w:left="709"/>
        <w:rPr>
          <w:lang w:bidi="ru-RU"/>
        </w:rPr>
      </w:pPr>
      <w:r w:rsidRPr="008B6C1C">
        <w:rPr>
          <w:lang w:bidi="ru-RU"/>
        </w:rPr>
        <w:t xml:space="preserve"> </w:t>
      </w:r>
      <w:r w:rsidR="00750B52" w:rsidRPr="008B6C1C">
        <w:rPr>
          <w:noProof/>
          <w:lang w:eastAsia="ru-RU"/>
        </w:rPr>
        <w:drawing>
          <wp:inline distT="0" distB="0" distL="0" distR="0" wp14:anchorId="3ED58096" wp14:editId="1FB2C340">
            <wp:extent cx="4528228" cy="3804249"/>
            <wp:effectExtent l="0" t="0" r="5715" b="635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8494"/>
                    <a:stretch/>
                  </pic:blipFill>
                  <pic:spPr bwMode="auto">
                    <a:xfrm>
                      <a:off x="0" y="0"/>
                      <a:ext cx="4562717" cy="383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0D0DA" w14:textId="77777777" w:rsidR="00125B36" w:rsidRPr="008B6C1C" w:rsidRDefault="006850EA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 xml:space="preserve">В этом </w:t>
      </w:r>
      <w:r w:rsidR="00C4434F" w:rsidRPr="008B6C1C">
        <w:rPr>
          <w:lang w:bidi="ru-RU"/>
        </w:rPr>
        <w:t>о</w:t>
      </w:r>
      <w:r w:rsidRPr="008B6C1C">
        <w:rPr>
          <w:lang w:bidi="ru-RU"/>
        </w:rPr>
        <w:t>к</w:t>
      </w:r>
      <w:r w:rsidR="00C4434F" w:rsidRPr="008B6C1C">
        <w:rPr>
          <w:lang w:bidi="ru-RU"/>
        </w:rPr>
        <w:t xml:space="preserve">не вы можете отметить внешние интерфейсы и задать их параметры. </w:t>
      </w:r>
      <w:r w:rsidR="00A77404" w:rsidRPr="008B6C1C">
        <w:rPr>
          <w:lang w:bidi="ru-RU"/>
        </w:rPr>
        <w:t>А т</w:t>
      </w:r>
      <w:r w:rsidR="00C4434F" w:rsidRPr="008B6C1C">
        <w:rPr>
          <w:lang w:bidi="ru-RU"/>
        </w:rPr>
        <w:t xml:space="preserve">ак выглядят </w:t>
      </w:r>
      <w:r w:rsidR="008B6C1C" w:rsidRPr="008B6C1C">
        <w:rPr>
          <w:lang w:bidi="ru-RU"/>
        </w:rPr>
        <w:t>параметры</w:t>
      </w:r>
      <w:r w:rsidR="00C4434F" w:rsidRPr="008B6C1C">
        <w:rPr>
          <w:lang w:bidi="ru-RU"/>
        </w:rPr>
        <w:t xml:space="preserve"> </w:t>
      </w:r>
      <w:r w:rsidR="001A43F4" w:rsidRPr="008B6C1C">
        <w:rPr>
          <w:lang w:bidi="ru-RU"/>
        </w:rPr>
        <w:t xml:space="preserve">WAN </w:t>
      </w:r>
      <w:r w:rsidR="00C4434F" w:rsidRPr="008B6C1C">
        <w:rPr>
          <w:lang w:bidi="ru-RU"/>
        </w:rPr>
        <w:t>интерфейса:</w:t>
      </w:r>
    </w:p>
    <w:p w14:paraId="14A92572" w14:textId="77777777" w:rsidR="00C4434F" w:rsidRPr="008B6C1C" w:rsidRDefault="00C4434F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7F9300A" wp14:editId="1DB4B58B">
            <wp:extent cx="5173893" cy="3053751"/>
            <wp:effectExtent l="0" t="0" r="825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" r="363"/>
                    <a:stretch/>
                  </pic:blipFill>
                  <pic:spPr bwMode="auto">
                    <a:xfrm>
                      <a:off x="0" y="0"/>
                      <a:ext cx="5226049" cy="308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4FC5" w14:textId="77777777" w:rsidR="00940EEF" w:rsidRPr="008B6C1C" w:rsidRDefault="00940EEF" w:rsidP="00C62DDA">
      <w:pPr>
        <w:pStyle w:val="a5"/>
        <w:ind w:firstLine="0"/>
        <w:rPr>
          <w:lang w:bidi="ru-RU"/>
        </w:rPr>
      </w:pPr>
    </w:p>
    <w:p w14:paraId="18170BBD" w14:textId="77777777" w:rsidR="00940EEF" w:rsidRPr="008B6C1C" w:rsidRDefault="00940EE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Здесь можно выбрать доступную скорость канала в заданное время суток и параметры шлюза, для маршрутизации трафика.</w:t>
      </w:r>
    </w:p>
    <w:p w14:paraId="472A1CF7" w14:textId="77777777" w:rsidR="00C62DDA" w:rsidRPr="008B6C1C" w:rsidRDefault="00C62DDA" w:rsidP="00C62DDA">
      <w:pPr>
        <w:pStyle w:val="a5"/>
        <w:ind w:firstLine="0"/>
        <w:rPr>
          <w:lang w:bidi="ru-RU"/>
        </w:rPr>
      </w:pPr>
    </w:p>
    <w:p w14:paraId="35A5F843" w14:textId="77777777" w:rsidR="00A77404" w:rsidRPr="008B6C1C" w:rsidRDefault="0091181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В окне настроек балансировки нагрузки можно вы</w:t>
      </w:r>
      <w:r w:rsidR="008B6C1C">
        <w:rPr>
          <w:lang w:bidi="ru-RU"/>
        </w:rPr>
        <w:t>б</w:t>
      </w:r>
      <w:r w:rsidRPr="008B6C1C">
        <w:rPr>
          <w:lang w:bidi="ru-RU"/>
        </w:rPr>
        <w:t>рать IP адреса, пингом на которые будет определяться, что интерфейс доступен</w:t>
      </w:r>
      <w:r w:rsidR="00CC7820" w:rsidRPr="008B6C1C">
        <w:rPr>
          <w:lang w:bidi="ru-RU"/>
        </w:rPr>
        <w:t xml:space="preserve"> и отметить </w:t>
      </w:r>
      <w:hyperlink w:anchor="Тарифы" w:history="1">
        <w:r w:rsidR="00CC7820" w:rsidRPr="006116D7">
          <w:rPr>
            <w:rStyle w:val="a7"/>
            <w:lang w:bidi="ru-RU"/>
          </w:rPr>
          <w:t>тарифы</w:t>
        </w:r>
      </w:hyperlink>
      <w:r w:rsidR="00CC7820" w:rsidRPr="008B6C1C">
        <w:rPr>
          <w:lang w:bidi="ru-RU"/>
        </w:rPr>
        <w:t xml:space="preserve"> и </w:t>
      </w:r>
      <w:hyperlink w:anchor="_Группы" w:history="1">
        <w:r w:rsidR="00CC7820" w:rsidRPr="0059794D">
          <w:rPr>
            <w:rStyle w:val="a7"/>
            <w:lang w:bidi="ru-RU"/>
          </w:rPr>
          <w:t>группы</w:t>
        </w:r>
      </w:hyperlink>
      <w:r w:rsidR="00CC7820" w:rsidRPr="008B6C1C">
        <w:rPr>
          <w:lang w:bidi="ru-RU"/>
        </w:rPr>
        <w:t>, абонентов из которых будет автоматически перенаправлять на самый незагруженный интерфейс. Т</w:t>
      </w:r>
      <w:r w:rsidRPr="008B6C1C">
        <w:rPr>
          <w:lang w:bidi="ru-RU"/>
        </w:rPr>
        <w:t>ак же тут можно включить автоматическую отправку сообщений мастеру, при п</w:t>
      </w:r>
      <w:r w:rsidR="008B6C1C">
        <w:rPr>
          <w:lang w:bidi="ru-RU"/>
        </w:rPr>
        <w:t>е</w:t>
      </w:r>
      <w:r w:rsidRPr="008B6C1C">
        <w:rPr>
          <w:lang w:bidi="ru-RU"/>
        </w:rPr>
        <w:t>реходе интерфейса в состояние «недоступен». Про создание мастеров вы может</w:t>
      </w:r>
      <w:r w:rsidR="008B6C1C">
        <w:rPr>
          <w:lang w:bidi="ru-RU"/>
        </w:rPr>
        <w:t>е</w:t>
      </w:r>
      <w:r w:rsidRPr="008B6C1C">
        <w:rPr>
          <w:lang w:bidi="ru-RU"/>
        </w:rPr>
        <w:t xml:space="preserve"> прочитать в разделе «</w:t>
      </w:r>
      <w:hyperlink w:anchor="_Тикеты" w:history="1">
        <w:r w:rsidRPr="00343AB0">
          <w:rPr>
            <w:rStyle w:val="a7"/>
            <w:lang w:bidi="ru-RU"/>
          </w:rPr>
          <w:t>Тикеты</w:t>
        </w:r>
      </w:hyperlink>
      <w:r w:rsidRPr="008B6C1C">
        <w:rPr>
          <w:lang w:bidi="ru-RU"/>
        </w:rPr>
        <w:t>».</w:t>
      </w:r>
    </w:p>
    <w:p w14:paraId="3B31F596" w14:textId="77777777" w:rsidR="00CC7820" w:rsidRPr="008B6C1C" w:rsidRDefault="00CC7820" w:rsidP="00C62DDA">
      <w:pPr>
        <w:pStyle w:val="a5"/>
        <w:ind w:firstLine="0"/>
        <w:rPr>
          <w:lang w:bidi="ru-RU"/>
        </w:rPr>
      </w:pPr>
      <w:r w:rsidRPr="008B6C1C">
        <w:rPr>
          <w:b/>
          <w:lang w:bidi="ru-RU"/>
        </w:rPr>
        <w:t>PS:</w:t>
      </w:r>
      <w:r w:rsidRPr="008B6C1C">
        <w:rPr>
          <w:lang w:bidi="ru-RU"/>
        </w:rPr>
        <w:t xml:space="preserve"> Загруженность интерфейсов определяется исходя и</w:t>
      </w:r>
      <w:r w:rsidR="003F1E28" w:rsidRPr="008B6C1C">
        <w:rPr>
          <w:lang w:bidi="ru-RU"/>
        </w:rPr>
        <w:t xml:space="preserve">з </w:t>
      </w:r>
      <w:r w:rsidR="008B6C1C" w:rsidRPr="008B6C1C">
        <w:rPr>
          <w:lang w:bidi="ru-RU"/>
        </w:rPr>
        <w:t>назначенной</w:t>
      </w:r>
      <w:r w:rsidR="003F1E28" w:rsidRPr="008B6C1C">
        <w:rPr>
          <w:lang w:bidi="ru-RU"/>
        </w:rPr>
        <w:t xml:space="preserve"> им ширины и из суммарных ограничений скорости </w:t>
      </w:r>
      <w:r w:rsidR="008B6C1C" w:rsidRPr="008B6C1C">
        <w:rPr>
          <w:lang w:bidi="ru-RU"/>
        </w:rPr>
        <w:t>абонентов</w:t>
      </w:r>
      <w:r w:rsidR="003F1E28" w:rsidRPr="008B6C1C">
        <w:rPr>
          <w:lang w:bidi="ru-RU"/>
        </w:rPr>
        <w:t>, привязанных к интерфейсу.</w:t>
      </w:r>
    </w:p>
    <w:p w14:paraId="06A74DC4" w14:textId="77777777" w:rsidR="00623A6A" w:rsidRDefault="00623A6A" w:rsidP="00C62DDA">
      <w:pPr>
        <w:pStyle w:val="a5"/>
        <w:ind w:firstLine="0"/>
        <w:rPr>
          <w:lang w:bidi="ru-RU"/>
        </w:rPr>
      </w:pPr>
    </w:p>
    <w:p w14:paraId="5B5F1C9C" w14:textId="77777777" w:rsidR="003E6B4D" w:rsidRDefault="003E6B4D" w:rsidP="00C62DDA">
      <w:pPr>
        <w:pStyle w:val="a5"/>
        <w:ind w:firstLine="0"/>
        <w:rPr>
          <w:lang w:bidi="ru-RU"/>
        </w:rPr>
      </w:pPr>
      <w:r>
        <w:rPr>
          <w:lang w:bidi="ru-RU"/>
        </w:rPr>
        <w:t>На вкладке «</w:t>
      </w:r>
      <w:bookmarkStart w:id="10" w:name="Тарифы_Тарифы_и_группы"/>
      <w:r>
        <w:rPr>
          <w:b/>
          <w:lang w:bidi="ru-RU"/>
        </w:rPr>
        <w:t>Тарифы и группы</w:t>
      </w:r>
      <w:bookmarkEnd w:id="10"/>
      <w:r>
        <w:rPr>
          <w:lang w:bidi="ru-RU"/>
        </w:rPr>
        <w:t xml:space="preserve">» вы можете выбрать </w:t>
      </w:r>
      <w:hyperlink w:anchor="_Тарифы" w:history="1">
        <w:r w:rsidRPr="00B57E49">
          <w:rPr>
            <w:rStyle w:val="a7"/>
            <w:lang w:bidi="ru-RU"/>
          </w:rPr>
          <w:t>тарифы</w:t>
        </w:r>
      </w:hyperlink>
      <w:r>
        <w:rPr>
          <w:lang w:bidi="ru-RU"/>
        </w:rPr>
        <w:t>, абоненты с которых будут размещены на этом роутере, а также назначить один из тарифов блокирующим. На блокирующий тариф абоненты будут перемещаться автоматически при недостатке средств на оплату их текущего тарифа. На блокирующем тарифе у них не будет доступа в интернет, кроме белого списка, но вы сможет задать для них особые условия тарификации. При необходимости, после пополнения баланса, абонент может автоматически быть возвращён на прежний тариф.</w:t>
      </w:r>
    </w:p>
    <w:p w14:paraId="6AD986A7" w14:textId="77777777" w:rsidR="003E6B4D" w:rsidRDefault="003E6B4D" w:rsidP="00C62DDA">
      <w:pPr>
        <w:pStyle w:val="a5"/>
        <w:ind w:firstLine="0"/>
        <w:rPr>
          <w:lang w:bidi="ru-RU"/>
        </w:rPr>
      </w:pPr>
    </w:p>
    <w:p w14:paraId="360FA9C8" w14:textId="77777777" w:rsidR="00623A6A" w:rsidRPr="008B6C1C" w:rsidRDefault="003E6B4D" w:rsidP="004C093B">
      <w:pPr>
        <w:pStyle w:val="a5"/>
        <w:ind w:firstLine="0"/>
        <w:rPr>
          <w:lang w:bidi="ru-RU"/>
        </w:rPr>
      </w:pPr>
      <w:r w:rsidRPr="003E6B4D">
        <w:rPr>
          <w:noProof/>
          <w:lang w:eastAsia="ru-RU"/>
        </w:rPr>
        <w:drawing>
          <wp:inline distT="0" distB="0" distL="0" distR="0" wp14:anchorId="38A55B08" wp14:editId="3AA20AF6">
            <wp:extent cx="3486150" cy="5362575"/>
            <wp:effectExtent l="0" t="0" r="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6942"/>
                    <a:stretch/>
                  </pic:blipFill>
                  <pic:spPr bwMode="auto">
                    <a:xfrm>
                      <a:off x="0" y="0"/>
                      <a:ext cx="34861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A6A" w:rsidRPr="008B6C1C">
        <w:rPr>
          <w:lang w:bidi="ru-RU"/>
        </w:rPr>
        <w:br w:type="page"/>
      </w:r>
    </w:p>
    <w:p w14:paraId="11F133E7" w14:textId="77777777" w:rsidR="00623A6A" w:rsidRPr="008B6C1C" w:rsidRDefault="00623A6A" w:rsidP="00C62DDA">
      <w:pPr>
        <w:pStyle w:val="a5"/>
        <w:ind w:firstLine="0"/>
        <w:rPr>
          <w:b/>
          <w:lang w:bidi="ru-RU"/>
        </w:rPr>
      </w:pPr>
      <w:bookmarkStart w:id="11" w:name="Пулы_и_создание_абонентов"/>
      <w:r w:rsidRPr="008B6C1C">
        <w:rPr>
          <w:b/>
          <w:lang w:bidi="ru-RU"/>
        </w:rPr>
        <w:lastRenderedPageBreak/>
        <w:t>IP пулы и создание клиентов</w:t>
      </w:r>
      <w:bookmarkEnd w:id="11"/>
    </w:p>
    <w:p w14:paraId="6D60DB04" w14:textId="77777777" w:rsidR="00623A6A" w:rsidRPr="008B6C1C" w:rsidRDefault="00623A6A" w:rsidP="00C62DDA">
      <w:pPr>
        <w:pStyle w:val="a5"/>
        <w:ind w:firstLine="0"/>
        <w:rPr>
          <w:lang w:bidi="ru-RU"/>
        </w:rPr>
      </w:pPr>
    </w:p>
    <w:p w14:paraId="37BF07D6" w14:textId="77777777" w:rsidR="00623A6A" w:rsidRPr="008B6C1C" w:rsidRDefault="001D3D71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58B5D06" wp14:editId="7E7CB154">
            <wp:extent cx="4002656" cy="341606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34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7F6C" w14:textId="77777777" w:rsidR="007574D5" w:rsidRPr="008B6C1C" w:rsidRDefault="007574D5" w:rsidP="00C62DDA">
      <w:pPr>
        <w:pStyle w:val="a5"/>
        <w:ind w:firstLine="0"/>
        <w:rPr>
          <w:lang w:bidi="ru-RU"/>
        </w:rPr>
      </w:pPr>
    </w:p>
    <w:p w14:paraId="2CD1348B" w14:textId="77777777" w:rsidR="007574D5" w:rsidRPr="008B6C1C" w:rsidRDefault="007574D5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На первой вкладке «</w:t>
      </w:r>
      <w:r w:rsidRPr="008B6C1C">
        <w:rPr>
          <w:b/>
          <w:lang w:bidi="ru-RU"/>
        </w:rPr>
        <w:t>IP пулы</w:t>
      </w:r>
      <w:r w:rsidRPr="008B6C1C">
        <w:rPr>
          <w:lang w:bidi="ru-RU"/>
        </w:rPr>
        <w:t xml:space="preserve">» можно создать любое количество пулов IP адресов. Пулы вы можете привязывать к </w:t>
      </w:r>
      <w:hyperlink w:anchor="_Тарифы" w:history="1">
        <w:r w:rsidRPr="0059794D">
          <w:rPr>
            <w:rStyle w:val="a7"/>
            <w:lang w:bidi="ru-RU"/>
          </w:rPr>
          <w:t>Тарифам</w:t>
        </w:r>
      </w:hyperlink>
      <w:r w:rsidRPr="008B6C1C">
        <w:rPr>
          <w:lang w:bidi="ru-RU"/>
        </w:rPr>
        <w:t xml:space="preserve"> и </w:t>
      </w:r>
      <w:hyperlink w:anchor="_Группы" w:history="1">
        <w:r w:rsidRPr="0059794D">
          <w:rPr>
            <w:rStyle w:val="a7"/>
            <w:lang w:bidi="ru-RU"/>
          </w:rPr>
          <w:t>Группам</w:t>
        </w:r>
      </w:hyperlink>
      <w:r w:rsidRPr="008B6C1C">
        <w:rPr>
          <w:lang w:bidi="ru-RU"/>
        </w:rPr>
        <w:t xml:space="preserve">, </w:t>
      </w:r>
      <w:r w:rsidR="008B6C1C" w:rsidRPr="008B6C1C">
        <w:rPr>
          <w:lang w:bidi="ru-RU"/>
        </w:rPr>
        <w:t>соответствующие</w:t>
      </w:r>
      <w:r w:rsidRPr="008B6C1C">
        <w:rPr>
          <w:lang w:bidi="ru-RU"/>
        </w:rPr>
        <w:t xml:space="preserve"> настройки ест</w:t>
      </w:r>
      <w:r w:rsidR="00477F19" w:rsidRPr="008B6C1C">
        <w:rPr>
          <w:lang w:bidi="ru-RU"/>
        </w:rPr>
        <w:t>ь</w:t>
      </w:r>
      <w:r w:rsidRPr="008B6C1C">
        <w:rPr>
          <w:lang w:bidi="ru-RU"/>
        </w:rPr>
        <w:t xml:space="preserve"> в их свойствах.</w:t>
      </w:r>
      <w:r w:rsidR="00BF56DA" w:rsidRPr="008B6C1C">
        <w:rPr>
          <w:lang w:bidi="ru-RU"/>
        </w:rPr>
        <w:t xml:space="preserve"> Чекбокс «Генерировать IP, если на тарифе или в </w:t>
      </w:r>
      <w:hyperlink w:anchor="_Группы" w:history="1">
        <w:r w:rsidR="00BF56DA" w:rsidRPr="0059794D">
          <w:rPr>
            <w:rStyle w:val="a7"/>
            <w:lang w:bidi="ru-RU"/>
          </w:rPr>
          <w:t>группе</w:t>
        </w:r>
      </w:hyperlink>
      <w:r w:rsidR="00BF56DA" w:rsidRPr="008B6C1C">
        <w:rPr>
          <w:lang w:bidi="ru-RU"/>
        </w:rPr>
        <w:t xml:space="preserve"> выбран пул» включает автоматическ</w:t>
      </w:r>
      <w:r w:rsidR="002109BD">
        <w:rPr>
          <w:lang w:bidi="ru-RU"/>
        </w:rPr>
        <w:t>ий</w:t>
      </w:r>
      <w:r w:rsidR="00BF56DA" w:rsidRPr="008B6C1C">
        <w:rPr>
          <w:lang w:bidi="ru-RU"/>
        </w:rPr>
        <w:t xml:space="preserve"> </w:t>
      </w:r>
      <w:r w:rsidR="002109BD">
        <w:rPr>
          <w:lang w:bidi="ru-RU"/>
        </w:rPr>
        <w:t>выбор</w:t>
      </w:r>
      <w:r w:rsidR="00BF56DA" w:rsidRPr="008B6C1C">
        <w:rPr>
          <w:lang w:bidi="ru-RU"/>
        </w:rPr>
        <w:t xml:space="preserve"> IP для абонентов при создании.</w:t>
      </w:r>
      <w:r w:rsidRPr="008B6C1C">
        <w:rPr>
          <w:lang w:bidi="ru-RU"/>
        </w:rPr>
        <w:t xml:space="preserve"> </w:t>
      </w:r>
    </w:p>
    <w:p w14:paraId="70D977F5" w14:textId="77777777" w:rsidR="007574D5" w:rsidRPr="008B6C1C" w:rsidRDefault="007574D5" w:rsidP="00C62DDA">
      <w:pPr>
        <w:pStyle w:val="a5"/>
        <w:ind w:firstLine="0"/>
        <w:rPr>
          <w:lang w:bidi="ru-RU"/>
        </w:rPr>
      </w:pPr>
    </w:p>
    <w:p w14:paraId="61DBEC6F" w14:textId="77777777" w:rsidR="007574D5" w:rsidRPr="008B6C1C" w:rsidRDefault="007574D5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0ABD0FD" wp14:editId="2A7D3BEC">
            <wp:extent cx="3209027" cy="332117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54783" cy="33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5709" w14:textId="77777777" w:rsidR="00CB097C" w:rsidRPr="008B6C1C" w:rsidRDefault="007574D5" w:rsidP="007574D5">
      <w:pPr>
        <w:pStyle w:val="a5"/>
        <w:ind w:firstLine="0"/>
        <w:rPr>
          <w:lang w:bidi="ru-RU"/>
        </w:rPr>
      </w:pPr>
      <w:r w:rsidRPr="008B6C1C">
        <w:rPr>
          <w:lang w:bidi="ru-RU"/>
        </w:rPr>
        <w:lastRenderedPageBreak/>
        <w:t>Интерфейс создания пула весьма минималистичен.</w:t>
      </w:r>
      <w:r w:rsidR="00686A3F" w:rsidRPr="008B6C1C">
        <w:rPr>
          <w:lang w:bidi="ru-RU"/>
        </w:rPr>
        <w:t xml:space="preserve"> Чекбокс «Этот пул внешних IP» выключает общее NAT правило для абонентов, адрес которым выдан из этого пула. </w:t>
      </w:r>
    </w:p>
    <w:p w14:paraId="20B9BFA6" w14:textId="77777777" w:rsidR="00CB097C" w:rsidRPr="008B6C1C" w:rsidRDefault="00CB097C" w:rsidP="00C62DDA">
      <w:pPr>
        <w:pStyle w:val="a5"/>
        <w:ind w:firstLine="0"/>
        <w:rPr>
          <w:lang w:bidi="ru-RU"/>
        </w:rPr>
      </w:pPr>
    </w:p>
    <w:p w14:paraId="10FA12CF" w14:textId="77777777" w:rsidR="001D3D71" w:rsidRPr="008B6C1C" w:rsidRDefault="001D3D71" w:rsidP="00C62DDA">
      <w:pPr>
        <w:pStyle w:val="a5"/>
        <w:ind w:firstLine="0"/>
        <w:rPr>
          <w:lang w:bidi="ru-RU"/>
        </w:rPr>
      </w:pPr>
      <w:bookmarkStart w:id="12" w:name="Создание_Абонентов"/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Создание абонентов</w:t>
      </w:r>
      <w:r w:rsidRPr="008B6C1C">
        <w:rPr>
          <w:lang w:bidi="ru-RU"/>
        </w:rPr>
        <w:t>»</w:t>
      </w:r>
      <w:r w:rsidR="0016093F" w:rsidRPr="008B6C1C">
        <w:rPr>
          <w:lang w:bidi="ru-RU"/>
        </w:rPr>
        <w:t xml:space="preserve"> </w:t>
      </w:r>
      <w:bookmarkEnd w:id="12"/>
      <w:r w:rsidR="0016093F" w:rsidRPr="008B6C1C">
        <w:rPr>
          <w:lang w:bidi="ru-RU"/>
        </w:rPr>
        <w:t>можно выключить создание логина-пароля для новых абонентов и алгоритм, по которому они будут создаваться.</w:t>
      </w:r>
    </w:p>
    <w:p w14:paraId="64B037F5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575FAB03" w14:textId="77777777" w:rsidR="001D3D71" w:rsidRPr="008B6C1C" w:rsidRDefault="001D3D71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170A78D" wp14:editId="79D88564">
            <wp:extent cx="4267200" cy="3234813"/>
            <wp:effectExtent l="0" t="0" r="0" b="381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4408" cy="32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7958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3AABE3FC" w14:textId="77777777" w:rsidR="0016093F" w:rsidRPr="008B6C1C" w:rsidRDefault="0016093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Автоподключение услуг</w:t>
      </w:r>
      <w:r w:rsidRPr="008B6C1C">
        <w:rPr>
          <w:lang w:bidi="ru-RU"/>
        </w:rPr>
        <w:t xml:space="preserve">» задаётся перечень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8B6C1C">
        <w:rPr>
          <w:lang w:bidi="ru-RU"/>
        </w:rPr>
        <w:t>, которые будут автоматически подключены новому абоненту.</w:t>
      </w:r>
    </w:p>
    <w:p w14:paraId="6F560B2B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52F75B8B" w14:textId="77777777" w:rsidR="0016093F" w:rsidRPr="008B6C1C" w:rsidRDefault="0016093F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2823DE0" wp14:editId="598C6741">
            <wp:extent cx="4063042" cy="3191774"/>
            <wp:effectExtent l="0" t="0" r="0" b="889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05224" cy="32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C520" w14:textId="77777777" w:rsidR="006169FA" w:rsidRPr="008B6C1C" w:rsidRDefault="006169FA" w:rsidP="00C62DDA">
      <w:pPr>
        <w:pStyle w:val="a5"/>
        <w:ind w:firstLine="0"/>
        <w:rPr>
          <w:lang w:bidi="ru-RU"/>
        </w:rPr>
      </w:pPr>
    </w:p>
    <w:p w14:paraId="1EBA5077" w14:textId="77777777" w:rsidR="006169FA" w:rsidRPr="008B6C1C" w:rsidRDefault="006169FA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Обязательные поля</w:t>
      </w:r>
      <w:r w:rsidRPr="008B6C1C">
        <w:rPr>
          <w:lang w:bidi="ru-RU"/>
        </w:rPr>
        <w:t>» выбирается минимальный список данных, не заполнив которые</w:t>
      </w:r>
      <w:r w:rsidR="008E6CC7">
        <w:rPr>
          <w:lang w:bidi="ru-RU"/>
        </w:rPr>
        <w:t>,</w:t>
      </w:r>
      <w:r w:rsidRPr="008B6C1C">
        <w:rPr>
          <w:lang w:bidi="ru-RU"/>
        </w:rPr>
        <w:t xml:space="preserve"> нельзя </w:t>
      </w:r>
      <w:r w:rsidR="008E6CC7" w:rsidRPr="008B6C1C">
        <w:rPr>
          <w:lang w:bidi="ru-RU"/>
        </w:rPr>
        <w:t>создать</w:t>
      </w:r>
      <w:r w:rsidRPr="008B6C1C">
        <w:rPr>
          <w:lang w:bidi="ru-RU"/>
        </w:rPr>
        <w:t xml:space="preserve"> нового абонента. </w:t>
      </w:r>
    </w:p>
    <w:p w14:paraId="6CADB82C" w14:textId="77777777" w:rsidR="001E3BCC" w:rsidRPr="008B6C1C" w:rsidRDefault="001E3BCC" w:rsidP="00C62DDA">
      <w:pPr>
        <w:pStyle w:val="a5"/>
        <w:ind w:firstLine="0"/>
        <w:rPr>
          <w:lang w:bidi="ru-RU"/>
        </w:rPr>
      </w:pPr>
    </w:p>
    <w:p w14:paraId="5F7F731B" w14:textId="77777777" w:rsidR="001E3BCC" w:rsidRPr="008B6C1C" w:rsidRDefault="00206B43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A62213F" wp14:editId="21A26FAA">
            <wp:extent cx="4037162" cy="4037162"/>
            <wp:effectExtent l="0" t="0" r="1905" b="190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71551" cy="40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CE37" w14:textId="77777777" w:rsidR="0090728C" w:rsidRPr="008B6C1C" w:rsidRDefault="0090728C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8B6C1C">
        <w:rPr>
          <w:lang w:bidi="ru-RU"/>
        </w:rPr>
        <w:br w:type="page"/>
      </w:r>
    </w:p>
    <w:p w14:paraId="5746F40A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580CF83A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Финансы</w:t>
      </w:r>
      <w:r w:rsidRPr="008B6C1C">
        <w:rPr>
          <w:lang w:bidi="ru-RU"/>
        </w:rPr>
        <w:t>» порождае</w:t>
      </w:r>
      <w:r w:rsidR="00EC7917" w:rsidRPr="008B6C1C">
        <w:rPr>
          <w:lang w:bidi="ru-RU"/>
        </w:rPr>
        <w:t>т</w:t>
      </w:r>
      <w:r w:rsidRPr="008B6C1C">
        <w:rPr>
          <w:lang w:bidi="ru-RU"/>
        </w:rPr>
        <w:t xml:space="preserve"> меню с тремя пунктами:</w:t>
      </w:r>
    </w:p>
    <w:p w14:paraId="049BA5B0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622FF188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FA2974F" wp14:editId="4B93A7A3">
            <wp:extent cx="2320506" cy="586597"/>
            <wp:effectExtent l="0" t="0" r="3810" b="444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66017" cy="5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C8C5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309009A8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Рассмотрим все пункты по очереди:</w:t>
      </w:r>
    </w:p>
    <w:p w14:paraId="20CF2E93" w14:textId="77777777" w:rsidR="0090728C" w:rsidRPr="008B6C1C" w:rsidRDefault="0090728C" w:rsidP="0090728C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Бонусы при пополнении онлайн</w:t>
      </w:r>
      <w:r w:rsidRPr="008B6C1C">
        <w:rPr>
          <w:lang w:bidi="ru-RU"/>
        </w:rPr>
        <w:t>» - Позволяют автоматически начислять абоненту деньги на счёт в зависимости от суммы пополнения.</w:t>
      </w:r>
    </w:p>
    <w:p w14:paraId="473A8E40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</w:p>
    <w:p w14:paraId="2C7006B7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A92EE74" wp14:editId="71D2DAF6">
            <wp:extent cx="3965233" cy="1785668"/>
            <wp:effectExtent l="0" t="0" r="0" b="508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04151" cy="18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6FAC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</w:p>
    <w:p w14:paraId="04CF077C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41271544" wp14:editId="13679BF6">
            <wp:extent cx="2406770" cy="1440612"/>
            <wp:effectExtent l="0" t="0" r="0" b="762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57500" cy="14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C60A" w14:textId="77777777" w:rsidR="005D0F23" w:rsidRPr="008B6C1C" w:rsidRDefault="005D0F23" w:rsidP="0090728C">
      <w:pPr>
        <w:pStyle w:val="a5"/>
        <w:ind w:left="1080" w:firstLine="0"/>
        <w:rPr>
          <w:lang w:bidi="ru-RU"/>
        </w:rPr>
      </w:pPr>
    </w:p>
    <w:p w14:paraId="6FE024A1" w14:textId="77777777" w:rsidR="005D0F23" w:rsidRPr="008B6C1C" w:rsidRDefault="00063F33" w:rsidP="00063F33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Скидки при своевременной оплате</w:t>
      </w:r>
      <w:r w:rsidRPr="008B6C1C">
        <w:rPr>
          <w:lang w:bidi="ru-RU"/>
        </w:rPr>
        <w:t xml:space="preserve">» - </w:t>
      </w:r>
      <w:r w:rsidR="0091724F" w:rsidRPr="008B6C1C">
        <w:rPr>
          <w:lang w:bidi="ru-RU"/>
        </w:rPr>
        <w:t>Позволяет абоненту платить меньше, если он не блокировался по балансу в течении заданного времени.</w:t>
      </w:r>
    </w:p>
    <w:p w14:paraId="04EA1AC5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2411A8CC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8D6E012" wp14:editId="365ED2C1">
            <wp:extent cx="4459857" cy="1785668"/>
            <wp:effectExtent l="0" t="0" r="0" b="508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05220" cy="18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5A8C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1AEF8ECB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6EC80323" wp14:editId="0A2D4B6E">
            <wp:extent cx="2363638" cy="18546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32565" cy="19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C4BB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5699229B" w14:textId="77777777" w:rsidR="0091724F" w:rsidRPr="008B6C1C" w:rsidRDefault="00077218" w:rsidP="00077218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bookmarkStart w:id="13" w:name="Валюта_и_абонентская_плата"/>
      <w:r w:rsidRPr="008B6C1C">
        <w:rPr>
          <w:b/>
          <w:lang w:bidi="ru-RU"/>
        </w:rPr>
        <w:t>Валюта и абонентская плата</w:t>
      </w:r>
      <w:bookmarkEnd w:id="13"/>
      <w:r w:rsidRPr="008B6C1C">
        <w:rPr>
          <w:lang w:bidi="ru-RU"/>
        </w:rPr>
        <w:t>» - Позволяет изменить название валюты некоторые другие важные параметры.</w:t>
      </w:r>
    </w:p>
    <w:p w14:paraId="4BD18B12" w14:textId="77777777" w:rsidR="00077218" w:rsidRPr="008B6C1C" w:rsidRDefault="00077218" w:rsidP="00077218">
      <w:pPr>
        <w:pStyle w:val="a5"/>
        <w:ind w:left="1080" w:firstLine="0"/>
        <w:rPr>
          <w:lang w:bidi="ru-RU"/>
        </w:rPr>
      </w:pPr>
    </w:p>
    <w:p w14:paraId="40D1078F" w14:textId="77777777" w:rsidR="00077218" w:rsidRPr="008B6C1C" w:rsidRDefault="00050312" w:rsidP="00077218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6B37C3A" wp14:editId="2EB17891">
            <wp:extent cx="2747966" cy="5382883"/>
            <wp:effectExtent l="0" t="0" r="0" b="889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40699" cy="55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C082" w14:textId="77777777" w:rsidR="00050312" w:rsidRPr="008B6C1C" w:rsidRDefault="00050312" w:rsidP="00077218">
      <w:pPr>
        <w:pStyle w:val="a5"/>
        <w:ind w:left="1080" w:firstLine="0"/>
        <w:rPr>
          <w:lang w:bidi="ru-RU"/>
        </w:rPr>
      </w:pPr>
    </w:p>
    <w:p w14:paraId="79B5009B" w14:textId="77777777" w:rsidR="00050312" w:rsidRPr="008B6C1C" w:rsidRDefault="00050312" w:rsidP="00077218">
      <w:pPr>
        <w:pStyle w:val="a5"/>
        <w:ind w:left="1080" w:firstLine="0"/>
        <w:rPr>
          <w:lang w:bidi="ru-RU"/>
        </w:rPr>
      </w:pPr>
      <w:r w:rsidRPr="008B6C1C">
        <w:rPr>
          <w:lang w:bidi="ru-RU"/>
        </w:rPr>
        <w:t>Остановимся на некоторых параметрах более подробно:</w:t>
      </w:r>
    </w:p>
    <w:p w14:paraId="2FE54228" w14:textId="77777777" w:rsidR="00050312" w:rsidRDefault="00050312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Ставка налога</w:t>
      </w:r>
      <w:r w:rsidRPr="008B6C1C">
        <w:rPr>
          <w:lang w:bidi="ru-RU"/>
        </w:rPr>
        <w:t xml:space="preserve"> – Значение НДС, будет печататься на квитанциях об оплате.</w:t>
      </w:r>
    </w:p>
    <w:p w14:paraId="0927B826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53D04572" w14:textId="77777777" w:rsidR="00050312" w:rsidRDefault="00050312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 xml:space="preserve">Время списания </w:t>
      </w:r>
      <w:r w:rsidRPr="008B6C1C">
        <w:rPr>
          <w:lang w:bidi="ru-RU"/>
        </w:rPr>
        <w:t xml:space="preserve">– Время суток, когда будет списана абонентская плата. Так же время можно выбрать персонально для каждого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8B6C1C">
        <w:rPr>
          <w:lang w:bidi="ru-RU"/>
        </w:rPr>
        <w:t xml:space="preserve"> в его свойствах.</w:t>
      </w:r>
    </w:p>
    <w:p w14:paraId="780516BA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7645E87C" w14:textId="77777777" w:rsidR="00CF3D82" w:rsidRDefault="00CD0446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 xml:space="preserve">Остановка при – </w:t>
      </w:r>
      <w:r w:rsidRPr="008B6C1C">
        <w:rPr>
          <w:lang w:bidi="ru-RU"/>
        </w:rPr>
        <w:t>При каком балансе абоненту будет заблокирована из-за нехватки финансов.</w:t>
      </w:r>
    </w:p>
    <w:p w14:paraId="72F4D441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357FC184" w14:textId="77777777" w:rsidR="00CD0446" w:rsidRDefault="00CD0446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Рекомендовать за –</w:t>
      </w:r>
      <w:r w:rsidRPr="008B6C1C">
        <w:rPr>
          <w:lang w:bidi="ru-RU"/>
        </w:rPr>
        <w:t xml:space="preserve"> С учётом </w:t>
      </w:r>
      <w:r w:rsidR="008E6CC7">
        <w:rPr>
          <w:lang w:bidi="ru-RU"/>
        </w:rPr>
        <w:t>которого количества</w:t>
      </w:r>
      <w:r w:rsidRPr="008B6C1C">
        <w:rPr>
          <w:lang w:bidi="ru-RU"/>
        </w:rPr>
        <w:t xml:space="preserve"> дней вперёд</w:t>
      </w:r>
      <w:r w:rsidR="00E54D5C">
        <w:rPr>
          <w:lang w:bidi="ru-RU"/>
        </w:rPr>
        <w:t xml:space="preserve"> необходимо</w:t>
      </w:r>
      <w:r w:rsidRPr="008B6C1C">
        <w:rPr>
          <w:lang w:bidi="ru-RU"/>
        </w:rPr>
        <w:t xml:space="preserve"> просчитывать рекомендуемую сумму пополнения для абонентов.</w:t>
      </w:r>
    </w:p>
    <w:p w14:paraId="012FC132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20133F48" w14:textId="77777777" w:rsidR="008D1668" w:rsidRDefault="008D1668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Доп.</w:t>
      </w:r>
      <w:r w:rsidRPr="008B6C1C">
        <w:rPr>
          <w:lang w:bidi="ru-RU"/>
        </w:rPr>
        <w:t xml:space="preserve"> </w:t>
      </w:r>
      <w:r w:rsidRPr="008B6C1C">
        <w:rPr>
          <w:b/>
          <w:lang w:bidi="ru-RU"/>
        </w:rPr>
        <w:t xml:space="preserve">% рекомендаций – </w:t>
      </w:r>
      <w:r w:rsidRPr="008B6C1C">
        <w:rPr>
          <w:lang w:bidi="ru-RU"/>
        </w:rPr>
        <w:t>Дополнительный процент, добавляемой к рекомендуемой сумме оплаты.</w:t>
      </w:r>
    </w:p>
    <w:p w14:paraId="1D6F75C4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58059F8E" w14:textId="77777777" w:rsidR="008D1668" w:rsidRPr="008B6C1C" w:rsidRDefault="008D1668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Интервал выгрузки списанного за трафик –</w:t>
      </w:r>
      <w:r w:rsidRPr="008B6C1C">
        <w:rPr>
          <w:lang w:bidi="ru-RU"/>
        </w:rPr>
        <w:t xml:space="preserve"> С какой </w:t>
      </w:r>
      <w:r w:rsidR="00E54D5C" w:rsidRPr="008B6C1C">
        <w:rPr>
          <w:lang w:bidi="ru-RU"/>
        </w:rPr>
        <w:t>периодичностью</w:t>
      </w:r>
      <w:r w:rsidRPr="008B6C1C">
        <w:rPr>
          <w:lang w:bidi="ru-RU"/>
        </w:rPr>
        <w:t xml:space="preserve"> в БД в финансовую историю будут выгружаться данные о списанных деньгах за трафик (применимо только в случае, если назначена цена мегабайта).</w:t>
      </w:r>
    </w:p>
    <w:p w14:paraId="6AC6E762" w14:textId="77777777" w:rsidR="00B91263" w:rsidRDefault="00B91263" w:rsidP="00B91263">
      <w:pPr>
        <w:ind w:left="1080"/>
        <w:rPr>
          <w:noProof/>
          <w:lang w:bidi="ru-RU"/>
        </w:rPr>
      </w:pPr>
    </w:p>
    <w:p w14:paraId="6BA78632" w14:textId="77777777" w:rsidR="00B91263" w:rsidRDefault="00B91263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14D42613" w14:textId="77777777" w:rsidR="00B91263" w:rsidRDefault="00B91263" w:rsidP="00B91263">
      <w:pPr>
        <w:ind w:left="1080"/>
        <w:rPr>
          <w:noProof/>
          <w:lang w:bidi="ru-RU"/>
        </w:rPr>
      </w:pPr>
    </w:p>
    <w:p w14:paraId="29C56EC3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Параметры WEB-заглушек и сервера</w:t>
      </w:r>
      <w:r w:rsidRPr="008B6C1C">
        <w:rPr>
          <w:lang w:bidi="ru-RU"/>
        </w:rPr>
        <w:t>»</w:t>
      </w:r>
    </w:p>
    <w:p w14:paraId="1636E9BD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96B0EB1" wp14:editId="4B1F8919">
            <wp:extent cx="3589113" cy="3821502"/>
            <wp:effectExtent l="0" t="0" r="0" b="762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14756" cy="38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A24B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WEB-заглушки работают только если сайт открывается через HTTP, только в этом случае возможно перенаправить трафик на </w:t>
      </w:r>
      <w:r w:rsidR="008B6C1C" w:rsidRPr="008B6C1C">
        <w:rPr>
          <w:lang w:bidi="ru-RU"/>
        </w:rPr>
        <w:t>отдельный</w:t>
      </w:r>
      <w:r w:rsidRPr="008B6C1C">
        <w:rPr>
          <w:lang w:bidi="ru-RU"/>
        </w:rPr>
        <w:t xml:space="preserve"> порт WEB сервера. В </w:t>
      </w:r>
      <w:r w:rsidR="008B6C1C" w:rsidRPr="008B6C1C">
        <w:rPr>
          <w:lang w:bidi="ru-RU"/>
        </w:rPr>
        <w:t>случае</w:t>
      </w:r>
      <w:r w:rsidRPr="008B6C1C">
        <w:rPr>
          <w:lang w:bidi="ru-RU"/>
        </w:rPr>
        <w:t xml:space="preserve"> с HTTPS будет разрыв соединения.</w:t>
      </w:r>
    </w:p>
    <w:p w14:paraId="60ABFEA5" w14:textId="77777777" w:rsidR="00B071A7" w:rsidRPr="008B6C1C" w:rsidRDefault="00B071A7" w:rsidP="00B91263">
      <w:pPr>
        <w:ind w:left="1080"/>
        <w:rPr>
          <w:lang w:bidi="ru-RU"/>
        </w:rPr>
      </w:pPr>
      <w:r w:rsidRPr="008B6C1C">
        <w:rPr>
          <w:lang w:bidi="ru-RU"/>
        </w:rPr>
        <w:t>Так же на этой форме можно доб</w:t>
      </w:r>
      <w:r w:rsidR="0051469C" w:rsidRPr="008B6C1C">
        <w:rPr>
          <w:lang w:bidi="ru-RU"/>
        </w:rPr>
        <w:t>а</w:t>
      </w:r>
      <w:r w:rsidRPr="008B6C1C">
        <w:rPr>
          <w:lang w:bidi="ru-RU"/>
        </w:rPr>
        <w:t>вить список бесплатных ресурсов, которые будут откр</w:t>
      </w:r>
      <w:r w:rsidR="0051469C" w:rsidRPr="008B6C1C">
        <w:rPr>
          <w:lang w:bidi="ru-RU"/>
        </w:rPr>
        <w:t>ы</w:t>
      </w:r>
      <w:r w:rsidRPr="008B6C1C">
        <w:rPr>
          <w:lang w:bidi="ru-RU"/>
        </w:rPr>
        <w:t xml:space="preserve">ваться у абонентов при </w:t>
      </w:r>
      <w:r w:rsidR="008B6C1C" w:rsidRPr="008B6C1C">
        <w:rPr>
          <w:lang w:bidi="ru-RU"/>
        </w:rPr>
        <w:t>отрицательное</w:t>
      </w:r>
      <w:r w:rsidRPr="008B6C1C">
        <w:rPr>
          <w:lang w:bidi="ru-RU"/>
        </w:rPr>
        <w:t xml:space="preserve"> балансе (также в связи с законодательством, в частности РФ 319-ФЗ имеется возможность автоматически </w:t>
      </w:r>
      <w:r w:rsidR="008B6C1C" w:rsidRPr="008B6C1C">
        <w:rPr>
          <w:lang w:bidi="ru-RU"/>
        </w:rPr>
        <w:t>выгружать</w:t>
      </w:r>
      <w:r w:rsidRPr="008B6C1C">
        <w:rPr>
          <w:lang w:bidi="ru-RU"/>
        </w:rPr>
        <w:t xml:space="preserve"> список социальных сайтов и предоставлять абонентам к ним доступ по нажатию кнопки</w:t>
      </w:r>
      <w:r w:rsidRPr="008B6C1C">
        <w:t>;</w:t>
      </w:r>
      <w:r w:rsidR="0051469C" w:rsidRPr="008B6C1C">
        <w:t xml:space="preserve"> более подробно об этом</w:t>
      </w:r>
      <w:r w:rsidRPr="008B6C1C">
        <w:t xml:space="preserve"> </w:t>
      </w:r>
      <w:r w:rsidR="0051469C" w:rsidRPr="008B6C1C">
        <w:t xml:space="preserve">читайте в </w:t>
      </w:r>
      <w:r w:rsidRPr="008B6C1C">
        <w:t xml:space="preserve">разделе </w:t>
      </w:r>
      <w:hyperlink w:anchor="Услуги" w:history="1">
        <w:r w:rsidRPr="009F713B">
          <w:rPr>
            <w:rStyle w:val="a7"/>
          </w:rPr>
          <w:t>услуг</w:t>
        </w:r>
      </w:hyperlink>
      <w:r w:rsidRPr="008B6C1C">
        <w:rPr>
          <w:lang w:bidi="ru-RU"/>
        </w:rPr>
        <w:t>).</w:t>
      </w:r>
    </w:p>
    <w:p w14:paraId="4154F342" w14:textId="77777777" w:rsidR="005420F1" w:rsidRPr="008B6C1C" w:rsidRDefault="00142768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Вверху формы </w:t>
      </w:r>
      <w:r w:rsidR="00F03991" w:rsidRPr="008B6C1C">
        <w:rPr>
          <w:lang w:bidi="ru-RU"/>
        </w:rPr>
        <w:t>расположена</w:t>
      </w:r>
      <w:r w:rsidRPr="008B6C1C">
        <w:rPr>
          <w:lang w:bidi="ru-RU"/>
        </w:rPr>
        <w:t xml:space="preserve"> </w:t>
      </w:r>
      <w:r w:rsidR="008B6C1C" w:rsidRPr="008B6C1C">
        <w:rPr>
          <w:lang w:bidi="ru-RU"/>
        </w:rPr>
        <w:t>копка</w:t>
      </w:r>
      <w:r w:rsidR="005420F1" w:rsidRPr="008B6C1C">
        <w:rPr>
          <w:lang w:bidi="ru-RU"/>
        </w:rPr>
        <w:t xml:space="preserve"> «</w:t>
      </w:r>
      <w:r w:rsidR="005420F1" w:rsidRPr="008B6C1C">
        <w:rPr>
          <w:b/>
          <w:lang w:bidi="ru-RU"/>
        </w:rPr>
        <w:t>Аварийный режим</w:t>
      </w:r>
      <w:r w:rsidR="005420F1" w:rsidRPr="008B6C1C">
        <w:rPr>
          <w:lang w:bidi="ru-RU"/>
        </w:rPr>
        <w:t>»</w:t>
      </w:r>
      <w:r w:rsidRPr="008B6C1C">
        <w:rPr>
          <w:lang w:bidi="ru-RU"/>
        </w:rPr>
        <w:t xml:space="preserve">, которая предназначена </w:t>
      </w:r>
      <w:r w:rsidR="005420F1" w:rsidRPr="008B6C1C">
        <w:rPr>
          <w:lang w:bidi="ru-RU"/>
        </w:rPr>
        <w:t xml:space="preserve">для временного ограничения скорости всем абонентам, а </w:t>
      </w:r>
      <w:r w:rsidR="00E54D5C" w:rsidRPr="008B6C1C">
        <w:rPr>
          <w:lang w:bidi="ru-RU"/>
        </w:rPr>
        <w:t>также</w:t>
      </w:r>
      <w:r w:rsidR="005420F1" w:rsidRPr="008B6C1C">
        <w:rPr>
          <w:lang w:bidi="ru-RU"/>
        </w:rPr>
        <w:t xml:space="preserve"> вывешивания </w:t>
      </w:r>
      <w:r w:rsidR="008B6C1C" w:rsidRPr="008B6C1C">
        <w:rPr>
          <w:lang w:bidi="ru-RU"/>
        </w:rPr>
        <w:t>баннера</w:t>
      </w:r>
      <w:r w:rsidR="005420F1" w:rsidRPr="008B6C1C">
        <w:rPr>
          <w:lang w:bidi="ru-RU"/>
        </w:rPr>
        <w:t xml:space="preserve"> с информацией в WEB-кабинет</w:t>
      </w:r>
      <w:r w:rsidR="00F03991" w:rsidRPr="008B6C1C">
        <w:rPr>
          <w:lang w:bidi="ru-RU"/>
        </w:rPr>
        <w:t xml:space="preserve"> при </w:t>
      </w:r>
      <w:r w:rsidR="008B6C1C" w:rsidRPr="008B6C1C">
        <w:rPr>
          <w:lang w:bidi="ru-RU"/>
        </w:rPr>
        <w:t>нештатных</w:t>
      </w:r>
      <w:r w:rsidR="00F03991" w:rsidRPr="008B6C1C">
        <w:rPr>
          <w:lang w:bidi="ru-RU"/>
        </w:rPr>
        <w:t xml:space="preserve"> ситуациях на сетях провайдера</w:t>
      </w:r>
      <w:r w:rsidR="005420F1" w:rsidRPr="008B6C1C">
        <w:rPr>
          <w:lang w:bidi="ru-RU"/>
        </w:rPr>
        <w:t>.</w:t>
      </w:r>
    </w:p>
    <w:p w14:paraId="7304F35B" w14:textId="77777777" w:rsidR="005420F1" w:rsidRPr="008B6C1C" w:rsidRDefault="00142768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13DB5409" wp14:editId="6033897A">
            <wp:extent cx="4226944" cy="4968816"/>
            <wp:effectExtent l="0" t="0" r="2540" b="381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50799" cy="51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D5BC" w14:textId="77777777" w:rsidR="00225824" w:rsidRPr="008B6C1C" w:rsidRDefault="00225824">
      <w:pPr>
        <w:rPr>
          <w:lang w:bidi="ru-RU"/>
        </w:rPr>
      </w:pPr>
      <w:r w:rsidRPr="008B6C1C">
        <w:rPr>
          <w:lang w:bidi="ru-RU"/>
        </w:rPr>
        <w:br w:type="page"/>
      </w:r>
    </w:p>
    <w:p w14:paraId="282C4186" w14:textId="77777777" w:rsidR="00225824" w:rsidRPr="008B6C1C" w:rsidRDefault="00225824" w:rsidP="00B91263">
      <w:pPr>
        <w:ind w:left="1080"/>
        <w:rPr>
          <w:lang w:bidi="ru-RU"/>
        </w:rPr>
      </w:pPr>
    </w:p>
    <w:p w14:paraId="44DA7C4F" w14:textId="77777777" w:rsidR="00225824" w:rsidRPr="008B6C1C" w:rsidRDefault="00225824" w:rsidP="00B91263">
      <w:pPr>
        <w:ind w:left="108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WEB-персонализация</w:t>
      </w:r>
      <w:r w:rsidRPr="008B6C1C">
        <w:rPr>
          <w:lang w:bidi="ru-RU"/>
        </w:rPr>
        <w:t>» - позволяет кастомизировать абонентский WEB-кабинет.</w:t>
      </w:r>
    </w:p>
    <w:p w14:paraId="0CDFB93F" w14:textId="77777777" w:rsidR="00225824" w:rsidRPr="008B6C1C" w:rsidRDefault="006A5719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42DED9B" wp14:editId="61011671">
            <wp:extent cx="3591971" cy="5909095"/>
            <wp:effectExtent l="0" t="0" r="889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58989" cy="60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517E" w14:textId="77777777" w:rsidR="006A5719" w:rsidRDefault="006A5719" w:rsidP="00B91263">
      <w:pPr>
        <w:ind w:left="1080"/>
        <w:rPr>
          <w:lang w:bidi="ru-RU"/>
        </w:rPr>
      </w:pPr>
      <w:r w:rsidRPr="008B6C1C">
        <w:rPr>
          <w:lang w:bidi="ru-RU"/>
        </w:rPr>
        <w:t>Первая вкладка «</w:t>
      </w:r>
      <w:r w:rsidRPr="008B6C1C">
        <w:rPr>
          <w:b/>
          <w:lang w:bidi="ru-RU"/>
        </w:rPr>
        <w:t>Файлы</w:t>
      </w:r>
      <w:r w:rsidRPr="008B6C1C">
        <w:rPr>
          <w:lang w:bidi="ru-RU"/>
        </w:rPr>
        <w:t xml:space="preserve">» </w:t>
      </w:r>
      <w:r w:rsidR="008B6C1C" w:rsidRPr="008B6C1C">
        <w:rPr>
          <w:lang w:bidi="ru-RU"/>
        </w:rPr>
        <w:t>позволяет</w:t>
      </w:r>
      <w:r w:rsidRPr="008B6C1C">
        <w:rPr>
          <w:lang w:bidi="ru-RU"/>
        </w:rPr>
        <w:t xml:space="preserve"> загрузить собственный файлы стилей, логотип и </w:t>
      </w:r>
      <w:r w:rsidR="008B6C1C" w:rsidRPr="008B6C1C">
        <w:rPr>
          <w:lang w:bidi="ru-RU"/>
        </w:rPr>
        <w:t>т.д.</w:t>
      </w:r>
      <w:r w:rsidRPr="008B6C1C">
        <w:rPr>
          <w:lang w:bidi="ru-RU"/>
        </w:rPr>
        <w:t xml:space="preserve"> Так же </w:t>
      </w:r>
      <w:r w:rsidR="008B6C1C" w:rsidRPr="008B6C1C">
        <w:rPr>
          <w:lang w:bidi="ru-RU"/>
        </w:rPr>
        <w:t>можно</w:t>
      </w:r>
      <w:r w:rsidRPr="008B6C1C">
        <w:rPr>
          <w:lang w:bidi="ru-RU"/>
        </w:rPr>
        <w:t xml:space="preserve"> добавить любую папку, </w:t>
      </w:r>
      <w:r w:rsidR="008B6C1C" w:rsidRPr="008B6C1C">
        <w:rPr>
          <w:lang w:bidi="ru-RU"/>
        </w:rPr>
        <w:t>данные</w:t>
      </w:r>
      <w:r w:rsidRPr="008B6C1C">
        <w:rPr>
          <w:lang w:bidi="ru-RU"/>
        </w:rPr>
        <w:t xml:space="preserve"> из которой автоматически будут переписываться в корень сайта.</w:t>
      </w:r>
    </w:p>
    <w:p w14:paraId="088D440A" w14:textId="77777777" w:rsidR="00395B02" w:rsidRDefault="00395B02" w:rsidP="00B91263">
      <w:pPr>
        <w:ind w:left="1080"/>
        <w:rPr>
          <w:lang w:bidi="ru-RU"/>
        </w:rPr>
      </w:pPr>
      <w:r>
        <w:rPr>
          <w:lang w:bidi="ru-RU"/>
        </w:rPr>
        <w:t xml:space="preserve">Перечислим основные файлы </w:t>
      </w:r>
      <w:r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и расскажем, какую функцию они выполняют:</w:t>
      </w:r>
    </w:p>
    <w:p w14:paraId="2E77F173" w14:textId="77777777" w:rsidR="00395B02" w:rsidRDefault="00395B02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default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абонентского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кабинета.</w:t>
      </w:r>
    </w:p>
    <w:p w14:paraId="4A769CF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371C2C5" w14:textId="77777777" w:rsidR="00395B02" w:rsidRDefault="00395B02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clear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абонентского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кабинета</w:t>
      </w:r>
      <w:r w:rsidRPr="00635CE6">
        <w:rPr>
          <w:lang w:bidi="ru-RU"/>
        </w:rPr>
        <w:t xml:space="preserve">, </w:t>
      </w:r>
      <w:r>
        <w:rPr>
          <w:lang w:bidi="ru-RU"/>
        </w:rPr>
        <w:t>который отображается после любого действия, например, после оплаты.</w:t>
      </w:r>
    </w:p>
    <w:p w14:paraId="7E49DB20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268597A" w14:textId="77777777" w:rsidR="00395B02" w:rsidRDefault="002066F7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agent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скачивания </w:t>
      </w:r>
      <w:hyperlink w:anchor="Кнопка_Агент_Авторизации" w:history="1">
        <w:r w:rsidRPr="002066F7">
          <w:rPr>
            <w:rStyle w:val="a7"/>
            <w:lang w:bidi="ru-RU"/>
          </w:rPr>
          <w:t>агента авторизации</w:t>
        </w:r>
      </w:hyperlink>
      <w:r>
        <w:rPr>
          <w:lang w:bidi="ru-RU"/>
        </w:rPr>
        <w:t>.</w:t>
      </w:r>
    </w:p>
    <w:p w14:paraId="283D8B18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C0DCF3D" w14:textId="77777777" w:rsidR="002066F7" w:rsidRDefault="002066F7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carduser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carduser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</w:t>
      </w:r>
      <w:r w:rsidR="00361715">
        <w:rPr>
          <w:lang w:bidi="ru-RU"/>
        </w:rPr>
        <w:t>ы</w:t>
      </w:r>
      <w:r>
        <w:rPr>
          <w:lang w:bidi="ru-RU"/>
        </w:rPr>
        <w:t xml:space="preserve"> регистрации абонента </w:t>
      </w:r>
      <w:hyperlink w:anchor="Кнопка_Карты_Оплаты" w:history="1">
        <w:r w:rsidRPr="00361715">
          <w:rPr>
            <w:rStyle w:val="a7"/>
            <w:lang w:bidi="ru-RU"/>
          </w:rPr>
          <w:t>картой-ваучером</w:t>
        </w:r>
      </w:hyperlink>
      <w:r>
        <w:rPr>
          <w:lang w:bidi="ru-RU"/>
        </w:rPr>
        <w:t xml:space="preserve">. Оба этих шаблона используются одновременно. </w:t>
      </w:r>
      <w:r w:rsidR="00141214">
        <w:rPr>
          <w:lang w:bidi="ru-RU"/>
        </w:rPr>
        <w:t>«</w:t>
      </w:r>
      <w:r>
        <w:rPr>
          <w:b/>
          <w:lang w:val="en-US" w:bidi="ru-RU"/>
        </w:rPr>
        <w:t>carduser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 w:rsidR="00141214">
        <w:rPr>
          <w:b/>
          <w:lang w:bidi="ru-RU"/>
        </w:rPr>
        <w:t>»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подставляется в </w:t>
      </w:r>
      <w:r w:rsidR="00141214">
        <w:rPr>
          <w:lang w:bidi="ru-RU"/>
        </w:rPr>
        <w:t>«</w:t>
      </w:r>
      <w:r>
        <w:rPr>
          <w:b/>
          <w:lang w:val="en-US" w:bidi="ru-RU"/>
        </w:rPr>
        <w:t>carduser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 w:rsidR="00141214">
        <w:rPr>
          <w:b/>
          <w:lang w:bidi="ru-RU"/>
        </w:rPr>
        <w:t>»</w:t>
      </w:r>
      <w:r>
        <w:rPr>
          <w:b/>
          <w:lang w:bidi="ru-RU"/>
        </w:rPr>
        <w:t xml:space="preserve"> </w:t>
      </w:r>
      <w:r w:rsidRPr="002066F7">
        <w:rPr>
          <w:lang w:bidi="ru-RU"/>
        </w:rPr>
        <w:t>в</w:t>
      </w:r>
      <w:r>
        <w:rPr>
          <w:lang w:bidi="ru-RU"/>
        </w:rPr>
        <w:t xml:space="preserve"> переменную </w:t>
      </w:r>
      <w:r w:rsidRPr="002066F7">
        <w:rPr>
          <w:b/>
          <w:lang w:bidi="ru-RU"/>
        </w:rPr>
        <w:t>%CONTENTS%</w:t>
      </w:r>
      <w:r>
        <w:rPr>
          <w:lang w:bidi="ru-RU"/>
        </w:rPr>
        <w:t>.</w:t>
      </w:r>
    </w:p>
    <w:p w14:paraId="18D447DB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2D5573B" w14:textId="77777777" w:rsidR="002066F7" w:rsidRDefault="00361715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Шаблоны страницы </w:t>
      </w:r>
      <w:hyperlink w:anchor="Разрешения_Для_Абонентов" w:history="1">
        <w:r w:rsidRPr="003F29DB">
          <w:rPr>
            <w:rStyle w:val="a7"/>
            <w:lang w:bidi="ru-RU"/>
          </w:rPr>
          <w:t>восстановления пароля</w:t>
        </w:r>
      </w:hyperlink>
      <w:r>
        <w:rPr>
          <w:lang w:bidi="ru-RU"/>
        </w:rPr>
        <w:t xml:space="preserve"> через </w:t>
      </w:r>
      <w:r w:rsidR="009D6BB3">
        <w:rPr>
          <w:lang w:val="en-US" w:bidi="ru-RU"/>
        </w:rPr>
        <w:t>SMS</w:t>
      </w:r>
      <w:r w:rsidRPr="00635CE6">
        <w:rPr>
          <w:lang w:bidi="ru-RU"/>
        </w:rPr>
        <w:t xml:space="preserve">. </w:t>
      </w:r>
      <w:r>
        <w:rPr>
          <w:lang w:bidi="ru-RU"/>
        </w:rPr>
        <w:t>«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>
        <w:rPr>
          <w:lang w:bidi="ru-RU"/>
        </w:rPr>
        <w:t xml:space="preserve">используется, если разрешено восстановление пароля без указания логина абонента, только с вводом </w:t>
      </w:r>
      <w:r w:rsidR="009D6BB3">
        <w:rPr>
          <w:lang w:bidi="ru-RU"/>
        </w:rPr>
        <w:t>номера телефона</w:t>
      </w:r>
      <w:r w:rsidR="003F29DB">
        <w:rPr>
          <w:lang w:bidi="ru-RU"/>
        </w:rPr>
        <w:t>, «</w:t>
      </w:r>
      <w:r w:rsidR="003F29DB">
        <w:rPr>
          <w:b/>
          <w:lang w:val="en-US" w:bidi="ru-RU"/>
        </w:rPr>
        <w:t>forgot</w:t>
      </w:r>
      <w:r w:rsidR="003F29DB" w:rsidRPr="00635CE6">
        <w:rPr>
          <w:b/>
          <w:lang w:bidi="ru-RU"/>
        </w:rPr>
        <w:t>.</w:t>
      </w:r>
      <w:r w:rsidR="003F29DB">
        <w:rPr>
          <w:b/>
          <w:lang w:val="en-US" w:bidi="ru-RU"/>
        </w:rPr>
        <w:t>php</w:t>
      </w:r>
      <w:r w:rsidR="003F29DB">
        <w:rPr>
          <w:b/>
          <w:lang w:bidi="ru-RU"/>
        </w:rPr>
        <w:t xml:space="preserve">» - </w:t>
      </w:r>
      <w:r w:rsidR="003F29DB" w:rsidRPr="003F29DB">
        <w:rPr>
          <w:lang w:bidi="ru-RU"/>
        </w:rPr>
        <w:t>если нужно знать ещё и логин</w:t>
      </w:r>
      <w:r>
        <w:rPr>
          <w:lang w:bidi="ru-RU"/>
        </w:rPr>
        <w:t>.</w:t>
      </w:r>
    </w:p>
    <w:p w14:paraId="6D802E86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6985BE71" w14:textId="77777777" w:rsidR="004C093B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Шаблоны страницы </w:t>
      </w:r>
      <w:hyperlink w:anchor="Разрешения_Для_Абонентов" w:history="1">
        <w:r w:rsidRPr="003F29DB">
          <w:rPr>
            <w:rStyle w:val="a7"/>
            <w:lang w:bidi="ru-RU"/>
          </w:rPr>
          <w:t>восстановления пароля</w:t>
        </w:r>
      </w:hyperlink>
      <w:r>
        <w:rPr>
          <w:lang w:bidi="ru-RU"/>
        </w:rPr>
        <w:t xml:space="preserve"> через </w:t>
      </w:r>
      <w:r>
        <w:rPr>
          <w:lang w:val="en-US" w:bidi="ru-RU"/>
        </w:rPr>
        <w:t>Email</w:t>
      </w:r>
      <w:r w:rsidRPr="00635CE6">
        <w:rPr>
          <w:lang w:bidi="ru-RU"/>
        </w:rPr>
        <w:t xml:space="preserve">. </w:t>
      </w:r>
    </w:p>
    <w:p w14:paraId="4AE7E751" w14:textId="77777777" w:rsidR="004C093B" w:rsidRDefault="004C093B" w:rsidP="004C093B">
      <w:pPr>
        <w:pStyle w:val="a5"/>
        <w:rPr>
          <w:lang w:bidi="ru-RU"/>
        </w:rPr>
      </w:pPr>
    </w:p>
    <w:p w14:paraId="3DA1E857" w14:textId="77777777" w:rsidR="004C093B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>
        <w:rPr>
          <w:lang w:bidi="ru-RU"/>
        </w:rPr>
        <w:t xml:space="preserve">используется, если разрешено восстановление пароля без указания логина абонента, только с вводом </w:t>
      </w:r>
      <w:r>
        <w:rPr>
          <w:lang w:val="en-US" w:bidi="ru-RU"/>
        </w:rPr>
        <w:t>email</w:t>
      </w:r>
      <w:r w:rsidR="004C093B">
        <w:rPr>
          <w:lang w:bidi="ru-RU"/>
        </w:rPr>
        <w:t>.</w:t>
      </w:r>
    </w:p>
    <w:p w14:paraId="075B2A40" w14:textId="77777777" w:rsidR="004C093B" w:rsidRDefault="004C093B" w:rsidP="004C093B">
      <w:pPr>
        <w:pStyle w:val="a5"/>
        <w:rPr>
          <w:lang w:bidi="ru-RU"/>
        </w:rPr>
      </w:pPr>
    </w:p>
    <w:p w14:paraId="4F708828" w14:textId="77777777" w:rsidR="009D6BB3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forgot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- </w:t>
      </w:r>
      <w:r w:rsidRPr="003F29DB">
        <w:rPr>
          <w:lang w:bidi="ru-RU"/>
        </w:rPr>
        <w:t>если нужно знать ещё и логин</w:t>
      </w:r>
      <w:r>
        <w:rPr>
          <w:lang w:bidi="ru-RU"/>
        </w:rPr>
        <w:t>.</w:t>
      </w:r>
    </w:p>
    <w:p w14:paraId="2B243522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7172196" w14:textId="77777777" w:rsidR="00B815A2" w:rsidRDefault="00B815A2" w:rsidP="00B815A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 w:rsidRPr="00B815A2">
        <w:rPr>
          <w:b/>
          <w:lang w:val="en-US" w:bidi="ru-RU"/>
        </w:rPr>
        <w:t>iptvportal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подключения подписок </w:t>
      </w:r>
      <w:r>
        <w:rPr>
          <w:lang w:val="en-US" w:bidi="ru-RU"/>
        </w:rPr>
        <w:t>IPTVPORTAL</w:t>
      </w:r>
      <w:r>
        <w:rPr>
          <w:lang w:bidi="ru-RU"/>
        </w:rPr>
        <w:t>.</w:t>
      </w:r>
    </w:p>
    <w:p w14:paraId="3D702EDD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13C2B70B" w14:textId="77777777" w:rsidR="006D03BD" w:rsidRDefault="006D03BD" w:rsidP="006D03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lifestream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«Смотрёшка».</w:t>
      </w:r>
    </w:p>
    <w:p w14:paraId="2FF4E3E9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60D81CFC" w14:textId="77777777" w:rsidR="0029169A" w:rsidRDefault="0029169A" w:rsidP="0029169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megogo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Megogo</w:t>
      </w:r>
      <w:r>
        <w:rPr>
          <w:lang w:bidi="ru-RU"/>
        </w:rPr>
        <w:t>».</w:t>
      </w:r>
    </w:p>
    <w:p w14:paraId="5DDCEA5A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F1773BB" w14:textId="77777777" w:rsidR="0029169A" w:rsidRDefault="0029169A" w:rsidP="0029169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omega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OmegaTV</w:t>
      </w:r>
      <w:r>
        <w:rPr>
          <w:lang w:bidi="ru-RU"/>
        </w:rPr>
        <w:t>».</w:t>
      </w:r>
    </w:p>
    <w:p w14:paraId="41BFC27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4955BD3" w14:textId="77777777" w:rsidR="00E03105" w:rsidRDefault="00E03105" w:rsidP="00E0310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prostotv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ProstoTV</w:t>
      </w:r>
      <w:r>
        <w:rPr>
          <w:lang w:bidi="ru-RU"/>
        </w:rPr>
        <w:t>».</w:t>
      </w:r>
    </w:p>
    <w:p w14:paraId="20F097C1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8FA8262" w14:textId="77777777" w:rsidR="002E2780" w:rsidRDefault="002E2780" w:rsidP="002E278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sweet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SweetTV</w:t>
      </w:r>
      <w:r>
        <w:rPr>
          <w:lang w:bidi="ru-RU"/>
        </w:rPr>
        <w:t>».</w:t>
      </w:r>
    </w:p>
    <w:p w14:paraId="4D68B714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5444D10" w14:textId="77777777" w:rsidR="000B448A" w:rsidRDefault="000B448A" w:rsidP="000B44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trinity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TrinityTV</w:t>
      </w:r>
      <w:r>
        <w:rPr>
          <w:lang w:bidi="ru-RU"/>
        </w:rPr>
        <w:t>».</w:t>
      </w:r>
    </w:p>
    <w:p w14:paraId="684D2DA3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3DCA359" w14:textId="77777777" w:rsidR="000B448A" w:rsidRDefault="000B448A" w:rsidP="000B44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tv</w:t>
      </w:r>
      <w:r w:rsidRPr="00635CE6">
        <w:rPr>
          <w:b/>
          <w:lang w:bidi="ru-RU"/>
        </w:rPr>
        <w:t>24</w:t>
      </w:r>
      <w:r>
        <w:rPr>
          <w:b/>
          <w:lang w:val="en-US" w:bidi="ru-RU"/>
        </w:rPr>
        <w:t>h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 w:rsidRPr="00635CE6">
        <w:rPr>
          <w:lang w:bidi="ru-RU"/>
        </w:rPr>
        <w:t>24</w:t>
      </w:r>
      <w:r>
        <w:rPr>
          <w:lang w:val="en-US" w:bidi="ru-RU"/>
        </w:rPr>
        <w:t>h</w:t>
      </w:r>
      <w:r w:rsidRPr="00635CE6">
        <w:rPr>
          <w:lang w:bidi="ru-RU"/>
        </w:rPr>
        <w:t>.</w:t>
      </w:r>
      <w:r>
        <w:rPr>
          <w:lang w:val="en-US" w:bidi="ru-RU"/>
        </w:rPr>
        <w:t>tv</w:t>
      </w:r>
      <w:r>
        <w:rPr>
          <w:lang w:bidi="ru-RU"/>
        </w:rPr>
        <w:t>».</w:t>
      </w:r>
    </w:p>
    <w:p w14:paraId="72738511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4C4C134" w14:textId="77777777" w:rsidR="00EB12B5" w:rsidRDefault="00EB12B5" w:rsidP="00EB12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wink</w:t>
      </w:r>
      <w:r w:rsidRPr="00635CE6">
        <w:rPr>
          <w:b/>
          <w:lang w:bidi="ru-RU"/>
        </w:rPr>
        <w:t>_*.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Wink</w:t>
      </w:r>
      <w:r>
        <w:rPr>
          <w:lang w:bidi="ru-RU"/>
        </w:rPr>
        <w:t>».</w:t>
      </w:r>
    </w:p>
    <w:p w14:paraId="1B34D49D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4CD5404" w14:textId="77777777" w:rsidR="009D6BB3" w:rsidRDefault="00F03EC4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emailregistr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</w:t>
      </w:r>
      <w:r w:rsidRPr="00635CE6">
        <w:rPr>
          <w:lang w:bidi="ru-RU"/>
        </w:rPr>
        <w:t xml:space="preserve"> </w:t>
      </w:r>
      <w:hyperlink w:anchor="Разрешения_Для_Абонентов" w:history="1">
        <w:r w:rsidRPr="00F03EC4">
          <w:rPr>
            <w:rStyle w:val="a7"/>
            <w:lang w:bidi="ru-RU"/>
          </w:rPr>
          <w:t xml:space="preserve">регистрации абонента через </w:t>
        </w:r>
        <w:r w:rsidRPr="00F03EC4">
          <w:rPr>
            <w:rStyle w:val="a7"/>
            <w:lang w:val="en-US" w:bidi="ru-RU"/>
          </w:rPr>
          <w:t>Email</w:t>
        </w:r>
      </w:hyperlink>
      <w:r w:rsidRPr="00635CE6">
        <w:rPr>
          <w:lang w:bidi="ru-RU"/>
        </w:rPr>
        <w:t>.</w:t>
      </w:r>
    </w:p>
    <w:p w14:paraId="641CF425" w14:textId="77777777" w:rsidR="004C093B" w:rsidRPr="00F03EC4" w:rsidRDefault="004C093B" w:rsidP="004C093B">
      <w:pPr>
        <w:pStyle w:val="a5"/>
        <w:ind w:left="1440" w:firstLine="0"/>
        <w:rPr>
          <w:lang w:bidi="ru-RU"/>
        </w:rPr>
      </w:pPr>
    </w:p>
    <w:p w14:paraId="45CF0F59" w14:textId="77777777" w:rsidR="00F03EC4" w:rsidRPr="004C093B" w:rsidRDefault="00F03EC4" w:rsidP="00F03EC4">
      <w:pPr>
        <w:pStyle w:val="a5"/>
        <w:numPr>
          <w:ilvl w:val="0"/>
          <w:numId w:val="9"/>
        </w:numPr>
        <w:rPr>
          <w:rStyle w:val="a7"/>
          <w:color w:val="404040" w:themeColor="text1" w:themeTint="BF"/>
          <w:u w:val="none"/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smsregistr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</w:t>
      </w:r>
      <w:r w:rsidRPr="00635CE6">
        <w:rPr>
          <w:lang w:bidi="ru-RU"/>
        </w:rPr>
        <w:t xml:space="preserve"> </w:t>
      </w:r>
      <w:hyperlink w:anchor="Разрешения_Для_Абонентов" w:history="1">
        <w:r w:rsidRPr="00F03EC4">
          <w:rPr>
            <w:rStyle w:val="a7"/>
            <w:lang w:bidi="ru-RU"/>
          </w:rPr>
          <w:t xml:space="preserve">регистрации абонента через </w:t>
        </w:r>
        <w:r w:rsidRPr="00F03EC4">
          <w:rPr>
            <w:rStyle w:val="a7"/>
            <w:lang w:val="en-US" w:bidi="ru-RU"/>
          </w:rPr>
          <w:t>SMS</w:t>
        </w:r>
        <w:r w:rsidRPr="00635CE6">
          <w:rPr>
            <w:rStyle w:val="a7"/>
            <w:lang w:bidi="ru-RU"/>
          </w:rPr>
          <w:t>.</w:t>
        </w:r>
      </w:hyperlink>
    </w:p>
    <w:p w14:paraId="338CB65B" w14:textId="77777777" w:rsidR="004C093B" w:rsidRPr="00F03EC4" w:rsidRDefault="004C093B" w:rsidP="004C093B">
      <w:pPr>
        <w:pStyle w:val="a5"/>
        <w:ind w:left="1440" w:firstLine="0"/>
        <w:rPr>
          <w:lang w:bidi="ru-RU"/>
        </w:rPr>
      </w:pPr>
    </w:p>
    <w:p w14:paraId="383C7F8D" w14:textId="77777777" w:rsidR="00F03EC4" w:rsidRDefault="00041399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qiwibox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с информацией об оплате через </w:t>
      </w:r>
      <w:r>
        <w:rPr>
          <w:lang w:val="en-US" w:bidi="ru-RU"/>
        </w:rPr>
        <w:t>QIWI</w:t>
      </w:r>
      <w:r w:rsidRPr="00635CE6">
        <w:rPr>
          <w:lang w:bidi="ru-RU"/>
        </w:rPr>
        <w:t xml:space="preserve"> </w:t>
      </w:r>
      <w:r>
        <w:rPr>
          <w:lang w:bidi="ru-RU"/>
        </w:rPr>
        <w:t>терминалы.</w:t>
      </w:r>
    </w:p>
    <w:p w14:paraId="03F60A6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10FAFF5F" w14:textId="77777777" w:rsidR="00983CF0" w:rsidRDefault="00983CF0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staticpages</w:t>
      </w:r>
      <w:r w:rsidRPr="00635CE6">
        <w:rPr>
          <w:b/>
          <w:lang w:bidi="ru-RU"/>
        </w:rPr>
        <w:t>*.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 страницы</w:t>
      </w:r>
      <w:r w:rsidRPr="00635CE6">
        <w:rPr>
          <w:lang w:bidi="ru-RU"/>
        </w:rPr>
        <w:t xml:space="preserve"> </w:t>
      </w:r>
      <w:r>
        <w:rPr>
          <w:lang w:bidi="ru-RU"/>
        </w:rPr>
        <w:t>вопросов и ответов, которая находится в кабинете абонента в разделе «</w:t>
      </w:r>
      <w:r>
        <w:rPr>
          <w:b/>
          <w:lang w:bidi="ru-RU"/>
        </w:rPr>
        <w:t>Помощь</w:t>
      </w:r>
      <w:r>
        <w:rPr>
          <w:lang w:bidi="ru-RU"/>
        </w:rPr>
        <w:t xml:space="preserve">» </w:t>
      </w:r>
      <w:r w:rsidRPr="00635CE6">
        <w:rPr>
          <w:lang w:bidi="ru-RU"/>
        </w:rPr>
        <w:t xml:space="preserve">&gt; </w:t>
      </w:r>
      <w:r>
        <w:rPr>
          <w:lang w:bidi="ru-RU"/>
        </w:rPr>
        <w:t>«</w:t>
      </w:r>
      <w:r>
        <w:rPr>
          <w:b/>
          <w:lang w:bidi="ru-RU"/>
        </w:rPr>
        <w:t>Часто задаваемые вопросы</w:t>
      </w:r>
      <w:r>
        <w:rPr>
          <w:lang w:bidi="ru-RU"/>
        </w:rPr>
        <w:t>».</w:t>
      </w:r>
    </w:p>
    <w:p w14:paraId="08239816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88E3CC9" w14:textId="77777777" w:rsidR="00141214" w:rsidRDefault="00141214" w:rsidP="001412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webauth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webauth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 - 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</w:t>
      </w:r>
      <w:hyperlink w:anchor="WEB_Авторизация" w:history="1">
        <w:r w:rsidRPr="00141214">
          <w:rPr>
            <w:rStyle w:val="a7"/>
            <w:lang w:val="en-US" w:bidi="ru-RU"/>
          </w:rPr>
          <w:t>WEB</w:t>
        </w:r>
        <w:r w:rsidRPr="00635CE6">
          <w:rPr>
            <w:rStyle w:val="a7"/>
            <w:lang w:bidi="ru-RU"/>
          </w:rPr>
          <w:t xml:space="preserve"> </w:t>
        </w:r>
        <w:r w:rsidRPr="00141214">
          <w:rPr>
            <w:rStyle w:val="a7"/>
            <w:lang w:bidi="ru-RU"/>
          </w:rPr>
          <w:t>авторизации</w:t>
        </w:r>
      </w:hyperlink>
      <w:r>
        <w:rPr>
          <w:lang w:bidi="ru-RU"/>
        </w:rPr>
        <w:t xml:space="preserve"> абонента. Оба этих шаблона используются одновременно. «</w:t>
      </w:r>
      <w:r>
        <w:rPr>
          <w:b/>
          <w:lang w:val="en-US" w:bidi="ru-RU"/>
        </w:rPr>
        <w:t>webauth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>
        <w:rPr>
          <w:lang w:bidi="ru-RU"/>
        </w:rPr>
        <w:t>подставляется в «</w:t>
      </w:r>
      <w:r>
        <w:rPr>
          <w:b/>
          <w:lang w:val="en-US" w:bidi="ru-RU"/>
        </w:rPr>
        <w:t>webauth</w:t>
      </w:r>
      <w:r w:rsidRPr="00635CE6">
        <w:rPr>
          <w:b/>
          <w:lang w:bidi="ru-RU"/>
        </w:rPr>
        <w:t>2.</w:t>
      </w:r>
      <w:r>
        <w:rPr>
          <w:b/>
          <w:lang w:val="en-US" w:bidi="ru-RU"/>
        </w:rPr>
        <w:t>php</w:t>
      </w:r>
      <w:r>
        <w:rPr>
          <w:b/>
          <w:lang w:bidi="ru-RU"/>
        </w:rPr>
        <w:t xml:space="preserve">» </w:t>
      </w:r>
      <w:r w:rsidRPr="002066F7">
        <w:rPr>
          <w:lang w:bidi="ru-RU"/>
        </w:rPr>
        <w:t>в</w:t>
      </w:r>
      <w:r>
        <w:rPr>
          <w:lang w:bidi="ru-RU"/>
        </w:rPr>
        <w:t xml:space="preserve"> переменную </w:t>
      </w:r>
      <w:r w:rsidRPr="002066F7">
        <w:rPr>
          <w:b/>
          <w:lang w:bidi="ru-RU"/>
        </w:rPr>
        <w:t>%CONTENTS%</w:t>
      </w:r>
      <w:r>
        <w:rPr>
          <w:lang w:bidi="ru-RU"/>
        </w:rPr>
        <w:t>.</w:t>
      </w:r>
      <w:r w:rsidR="00D9394C">
        <w:rPr>
          <w:lang w:bidi="ru-RU"/>
        </w:rPr>
        <w:t xml:space="preserve"> Шаблон «</w:t>
      </w:r>
      <w:r w:rsidR="00D9394C">
        <w:rPr>
          <w:b/>
          <w:lang w:val="en-US" w:bidi="ru-RU"/>
        </w:rPr>
        <w:t>webauth3.php</w:t>
      </w:r>
      <w:r w:rsidR="00D9394C">
        <w:rPr>
          <w:lang w:bidi="ru-RU"/>
        </w:rPr>
        <w:t>»</w:t>
      </w:r>
      <w:r w:rsidR="00D9394C">
        <w:rPr>
          <w:lang w:val="en-US" w:bidi="ru-RU"/>
        </w:rPr>
        <w:t xml:space="preserve"> показывает </w:t>
      </w:r>
      <w:r w:rsidR="00D9394C">
        <w:rPr>
          <w:lang w:bidi="ru-RU"/>
        </w:rPr>
        <w:t xml:space="preserve">состояние </w:t>
      </w:r>
      <w:r w:rsidR="00D9394C">
        <w:rPr>
          <w:lang w:val="en-US" w:bidi="ru-RU"/>
        </w:rPr>
        <w:t>WEB-</w:t>
      </w:r>
      <w:r w:rsidR="00D9394C">
        <w:rPr>
          <w:lang w:bidi="ru-RU"/>
        </w:rPr>
        <w:t>авторизации.</w:t>
      </w:r>
    </w:p>
    <w:p w14:paraId="63BEDF15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C811055" w14:textId="77777777" w:rsidR="002464B2" w:rsidRDefault="002464B2" w:rsidP="001412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login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temp</w:t>
      </w:r>
      <w:r w:rsidRPr="00635CE6">
        <w:rPr>
          <w:b/>
          <w:lang w:bidi="ru-RU"/>
        </w:rPr>
        <w:t>.</w:t>
      </w:r>
      <w:r>
        <w:rPr>
          <w:b/>
          <w:lang w:val="en-US" w:bidi="ru-RU"/>
        </w:rPr>
        <w:t>php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входа в абонентский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кабинет.</w:t>
      </w:r>
    </w:p>
    <w:p w14:paraId="6E5C4F56" w14:textId="77777777" w:rsidR="00D9394C" w:rsidRDefault="00D9394C" w:rsidP="00D9394C">
      <w:pPr>
        <w:ind w:left="1080"/>
        <w:rPr>
          <w:lang w:bidi="ru-RU"/>
        </w:rPr>
      </w:pPr>
      <w:r>
        <w:rPr>
          <w:lang w:bidi="ru-RU"/>
        </w:rPr>
        <w:t xml:space="preserve">Внутри шаблонов вы можете заметить конструкции вида </w:t>
      </w:r>
      <w:r w:rsidRPr="00D9394C">
        <w:rPr>
          <w:b/>
          <w:lang w:bidi="ru-RU"/>
        </w:rPr>
        <w:t>%STRINGS_</w:t>
      </w:r>
      <w:r>
        <w:rPr>
          <w:b/>
          <w:lang w:bidi="ru-RU"/>
        </w:rPr>
        <w:t>число</w:t>
      </w:r>
      <w:r w:rsidRPr="00D9394C">
        <w:rPr>
          <w:b/>
          <w:lang w:bidi="ru-RU"/>
        </w:rPr>
        <w:t>%</w:t>
      </w:r>
      <w:r w:rsidRPr="00D9394C">
        <w:rPr>
          <w:lang w:bidi="ru-RU"/>
        </w:rPr>
        <w:t>,</w:t>
      </w:r>
      <w:r>
        <w:rPr>
          <w:lang w:bidi="ru-RU"/>
        </w:rPr>
        <w:t xml:space="preserve"> </w:t>
      </w:r>
      <w:r>
        <w:rPr>
          <w:lang w:val="en-US" w:bidi="ru-RU"/>
        </w:rPr>
        <w:t>MikroBILL</w:t>
      </w:r>
      <w:r w:rsidRPr="00635CE6">
        <w:rPr>
          <w:lang w:bidi="ru-RU"/>
        </w:rPr>
        <w:t xml:space="preserve"> </w:t>
      </w:r>
      <w:r>
        <w:rPr>
          <w:lang w:bidi="ru-RU"/>
        </w:rPr>
        <w:t>автоматически подставит на их место строковую константу, которые загружаются из файла «</w:t>
      </w:r>
      <w:r>
        <w:rPr>
          <w:lang w:val="en-US" w:bidi="ru-RU"/>
        </w:rPr>
        <w:t>lng</w:t>
      </w:r>
      <w:r w:rsidRPr="00635CE6">
        <w:rPr>
          <w:lang w:bidi="ru-RU"/>
        </w:rPr>
        <w:t>/</w:t>
      </w:r>
      <w:r>
        <w:rPr>
          <w:lang w:bidi="ru-RU"/>
        </w:rPr>
        <w:t>язык</w:t>
      </w:r>
      <w:r w:rsidRPr="00635CE6">
        <w:rPr>
          <w:lang w:bidi="ru-RU"/>
        </w:rPr>
        <w:t>.</w:t>
      </w:r>
      <w:r>
        <w:rPr>
          <w:lang w:val="en-US" w:bidi="ru-RU"/>
        </w:rPr>
        <w:t>txt</w:t>
      </w:r>
      <w:r>
        <w:rPr>
          <w:lang w:bidi="ru-RU"/>
        </w:rPr>
        <w:t>»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Подстчёт строк идёт от нуля. Если вы хотите в шаблоне отобразить 10 строку из файла локализации, то необходимо писать </w:t>
      </w:r>
      <w:r w:rsidRPr="00635CE6">
        <w:rPr>
          <w:b/>
          <w:lang w:bidi="ru-RU"/>
        </w:rPr>
        <w:t>%</w:t>
      </w:r>
      <w:r>
        <w:rPr>
          <w:b/>
          <w:lang w:val="en-US" w:bidi="ru-RU"/>
        </w:rPr>
        <w:t>STRINGS</w:t>
      </w:r>
      <w:r w:rsidRPr="00635CE6">
        <w:rPr>
          <w:b/>
          <w:lang w:bidi="ru-RU"/>
        </w:rPr>
        <w:t>_10%</w:t>
      </w:r>
      <w:r w:rsidRPr="00635CE6">
        <w:rPr>
          <w:lang w:bidi="ru-RU"/>
        </w:rPr>
        <w:t>.</w:t>
      </w:r>
    </w:p>
    <w:p w14:paraId="665C9ADD" w14:textId="77777777" w:rsidR="00141214" w:rsidRDefault="00D9394C" w:rsidP="00D9394C">
      <w:pPr>
        <w:ind w:left="1080"/>
        <w:rPr>
          <w:lang w:bidi="ru-RU"/>
        </w:rPr>
      </w:pPr>
      <w:r>
        <w:rPr>
          <w:lang w:bidi="ru-RU"/>
        </w:rPr>
        <w:t xml:space="preserve">Так же внутри шаблонов можно встретить конструкцию </w:t>
      </w:r>
      <w:r w:rsidRPr="00D9394C">
        <w:rPr>
          <w:b/>
          <w:lang w:bidi="ru-RU"/>
        </w:rPr>
        <w:t>%REM</w:t>
      </w:r>
      <w:r>
        <w:rPr>
          <w:lang w:bidi="ru-RU"/>
        </w:rPr>
        <w:t xml:space="preserve"> – это комментарий, который не будет отображаться при отрисовке страницы.</w:t>
      </w:r>
    </w:p>
    <w:p w14:paraId="09ADFD9C" w14:textId="77777777" w:rsidR="00B91263" w:rsidRPr="008B6C1C" w:rsidRDefault="006A5719" w:rsidP="00B91263">
      <w:pPr>
        <w:ind w:left="1080"/>
        <w:rPr>
          <w:lang w:bidi="ru-RU"/>
        </w:rPr>
      </w:pPr>
      <w:r w:rsidRPr="008B6C1C">
        <w:rPr>
          <w:lang w:bidi="ru-RU"/>
        </w:rPr>
        <w:t>Внизу формы есть выбор типа HTTPS сертификата: самоподписный через OpenSSL, ACME сертификат от letsencrypt.org, либо доступна собственных файлов сертификата.</w:t>
      </w:r>
    </w:p>
    <w:p w14:paraId="72E6FDAB" w14:textId="77777777" w:rsidR="006A48F6" w:rsidRPr="008B6C1C" w:rsidRDefault="006A48F6" w:rsidP="00B91263">
      <w:pPr>
        <w:ind w:left="1080"/>
        <w:rPr>
          <w:lang w:bidi="ru-RU"/>
        </w:rPr>
      </w:pPr>
      <w:r w:rsidRPr="008B6C1C">
        <w:rPr>
          <w:lang w:bidi="ru-RU"/>
        </w:rPr>
        <w:t>Вкладка «</w:t>
      </w:r>
      <w:r w:rsidRPr="008B6C1C">
        <w:rPr>
          <w:b/>
          <w:lang w:bidi="ru-RU"/>
        </w:rPr>
        <w:t>Контакты</w:t>
      </w:r>
      <w:r w:rsidRPr="008B6C1C">
        <w:rPr>
          <w:lang w:bidi="ru-RU"/>
        </w:rPr>
        <w:t xml:space="preserve">» позволяет </w:t>
      </w:r>
      <w:r w:rsidR="008B6C1C" w:rsidRPr="008B6C1C">
        <w:rPr>
          <w:lang w:bidi="ru-RU"/>
        </w:rPr>
        <w:t>добавит</w:t>
      </w:r>
      <w:r w:rsidRPr="008B6C1C">
        <w:rPr>
          <w:lang w:bidi="ru-RU"/>
        </w:rPr>
        <w:t xml:space="preserve"> контактную информацию в WEB-кабинет абонента.</w:t>
      </w:r>
    </w:p>
    <w:p w14:paraId="229E8B93" w14:textId="77777777" w:rsidR="006A48F6" w:rsidRPr="008B6C1C" w:rsidRDefault="006A48F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01C6E3AB" wp14:editId="4618B8D7">
            <wp:extent cx="3579961" cy="2613803"/>
            <wp:effectExtent l="0" t="0" r="190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38164" cy="26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4305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Дополнительные пункты меню</w:t>
      </w:r>
      <w:r w:rsidRPr="008B6C1C">
        <w:rPr>
          <w:lang w:bidi="ru-RU"/>
        </w:rPr>
        <w:t xml:space="preserve">» можно добавить дополнительные позиции в абонентский WEB-кабинет, которые ведут либо на дополнительную страницу сайта, либо на печать шаблона документа, с подстановкой данных (например, для печати договора абонента непосредственно из WEB). </w:t>
      </w:r>
    </w:p>
    <w:p w14:paraId="0FE0EEA3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D77DFE8" wp14:editId="3AD5A2EB">
            <wp:extent cx="3683000" cy="204446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b="19463"/>
                    <a:stretch/>
                  </pic:blipFill>
                  <pic:spPr bwMode="auto">
                    <a:xfrm>
                      <a:off x="0" y="0"/>
                      <a:ext cx="3720119" cy="206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F9232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0D7F0D5" wp14:editId="673EDE96">
            <wp:extent cx="3699993" cy="2001328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20532"/>
                    <a:stretch/>
                  </pic:blipFill>
                  <pic:spPr bwMode="auto">
                    <a:xfrm>
                      <a:off x="0" y="0"/>
                      <a:ext cx="3743006" cy="202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5DBC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Другое</w:t>
      </w:r>
      <w:r w:rsidRPr="008B6C1C">
        <w:rPr>
          <w:lang w:bidi="ru-RU"/>
        </w:rPr>
        <w:t xml:space="preserve">» вы можете выбрать имя своего сайта, выбрать страницу, на которую абонент попадёт после авторизации, </w:t>
      </w:r>
      <w:r w:rsidR="002B64B5" w:rsidRPr="008B6C1C">
        <w:rPr>
          <w:lang w:bidi="ru-RU"/>
        </w:rPr>
        <w:t>настроить</w:t>
      </w:r>
      <w:r w:rsidRPr="008B6C1C">
        <w:rPr>
          <w:lang w:bidi="ru-RU"/>
        </w:rPr>
        <w:t xml:space="preserve"> язык </w:t>
      </w:r>
      <w:r w:rsidR="002B64B5" w:rsidRPr="008B6C1C">
        <w:rPr>
          <w:lang w:bidi="ru-RU"/>
        </w:rPr>
        <w:t>кабинета</w:t>
      </w:r>
      <w:r w:rsidRPr="008B6C1C">
        <w:rPr>
          <w:lang w:bidi="ru-RU"/>
        </w:rPr>
        <w:t xml:space="preserve"> по</w:t>
      </w:r>
      <w:r w:rsidR="008B6C1C">
        <w:rPr>
          <w:lang w:bidi="ru-RU"/>
        </w:rPr>
        <w:t xml:space="preserve"> </w:t>
      </w:r>
      <w:r w:rsidRPr="008B6C1C">
        <w:rPr>
          <w:lang w:bidi="ru-RU"/>
        </w:rPr>
        <w:t xml:space="preserve">умолчанию и </w:t>
      </w:r>
      <w:r w:rsidR="002B64B5" w:rsidRPr="008B6C1C">
        <w:rPr>
          <w:lang w:bidi="ru-RU"/>
        </w:rPr>
        <w:t>включить</w:t>
      </w:r>
      <w:r w:rsidRPr="008B6C1C">
        <w:rPr>
          <w:lang w:bidi="ru-RU"/>
        </w:rPr>
        <w:t xml:space="preserve"> чат с абонентами</w:t>
      </w:r>
      <w:r w:rsidR="002B64B5" w:rsidRPr="008B6C1C">
        <w:rPr>
          <w:lang w:bidi="ru-RU"/>
        </w:rPr>
        <w:t xml:space="preserve"> через chatra.io</w:t>
      </w:r>
      <w:r w:rsidRPr="008B6C1C">
        <w:rPr>
          <w:lang w:bidi="ru-RU"/>
        </w:rPr>
        <w:t>.</w:t>
      </w:r>
    </w:p>
    <w:p w14:paraId="4300B968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1EE1E12" wp14:editId="570482DC">
            <wp:extent cx="3372929" cy="4468483"/>
            <wp:effectExtent l="0" t="0" r="0" b="889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72929" cy="4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A8E5" w14:textId="77777777" w:rsidR="00EC6115" w:rsidRPr="008B6C1C" w:rsidRDefault="00EC6115">
      <w:pPr>
        <w:rPr>
          <w:lang w:bidi="ru-RU"/>
        </w:rPr>
      </w:pPr>
      <w:r w:rsidRPr="008B6C1C">
        <w:rPr>
          <w:lang w:bidi="ru-RU"/>
        </w:rPr>
        <w:br w:type="page"/>
      </w:r>
    </w:p>
    <w:p w14:paraId="58BD1210" w14:textId="77777777" w:rsidR="00EC6115" w:rsidRPr="008B6C1C" w:rsidRDefault="00EC6115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r w:rsidRPr="008B6C1C">
        <w:rPr>
          <w:b/>
          <w:lang w:bidi="ru-RU"/>
        </w:rPr>
        <w:t>Логи, бэкапы и обновления</w:t>
      </w:r>
      <w:r w:rsidRPr="008B6C1C">
        <w:rPr>
          <w:lang w:bidi="ru-RU"/>
        </w:rPr>
        <w:t>» ведёт нас на страницу одноимённых настроек.</w:t>
      </w:r>
    </w:p>
    <w:p w14:paraId="686AC47B" w14:textId="77777777" w:rsidR="00EE5636" w:rsidRPr="008B6C1C" w:rsidRDefault="00EC6115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31D2888" wp14:editId="70A8D7D9">
            <wp:extent cx="2794959" cy="2389517"/>
            <wp:effectExtent l="0" t="0" r="571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25162" cy="24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C1C">
        <w:rPr>
          <w:lang w:bidi="ru-RU"/>
        </w:rPr>
        <w:t xml:space="preserve"> </w:t>
      </w:r>
    </w:p>
    <w:p w14:paraId="63008643" w14:textId="77777777" w:rsidR="00485E8D" w:rsidRPr="008B6C1C" w:rsidRDefault="00485E8D" w:rsidP="00B91263">
      <w:pPr>
        <w:ind w:left="1080"/>
        <w:rPr>
          <w:lang w:bidi="ru-RU"/>
        </w:rPr>
      </w:pPr>
      <w:r w:rsidRPr="008B6C1C">
        <w:rPr>
          <w:lang w:bidi="ru-RU"/>
        </w:rPr>
        <w:t>Здесь можно включить запись логов, выбрать максимальный размер файла и минимальное пространство на системном диске, при котором запись остановится, а также включи</w:t>
      </w:r>
      <w:r w:rsidR="00476258" w:rsidRPr="008B6C1C">
        <w:rPr>
          <w:lang w:bidi="ru-RU"/>
        </w:rPr>
        <w:t>ть</w:t>
      </w:r>
      <w:r w:rsidRPr="008B6C1C">
        <w:rPr>
          <w:lang w:bidi="ru-RU"/>
        </w:rPr>
        <w:t xml:space="preserve"> запись всех команд, отправляемых на оборудование.</w:t>
      </w:r>
    </w:p>
    <w:p w14:paraId="262BA18B" w14:textId="77777777" w:rsidR="00476258" w:rsidRPr="008B6C1C" w:rsidRDefault="00476258" w:rsidP="00B91263">
      <w:pPr>
        <w:ind w:left="1080"/>
        <w:rPr>
          <w:lang w:bidi="ru-RU"/>
        </w:rPr>
      </w:pPr>
      <w:r w:rsidRPr="008B6C1C">
        <w:rPr>
          <w:lang w:bidi="ru-RU"/>
        </w:rPr>
        <w:t>Чекбокс «</w:t>
      </w:r>
      <w:r w:rsidRPr="008B6C1C">
        <w:rPr>
          <w:b/>
          <w:lang w:bidi="ru-RU"/>
        </w:rPr>
        <w:t>Отправлять анонимную статистику</w:t>
      </w:r>
      <w:r w:rsidRPr="008B6C1C">
        <w:rPr>
          <w:lang w:bidi="ru-RU"/>
        </w:rPr>
        <w:t>» включает отправку на наши сервера информации о сбоях в работе программы.</w:t>
      </w:r>
    </w:p>
    <w:p w14:paraId="72E105DE" w14:textId="77777777" w:rsidR="00944717" w:rsidRPr="008B6C1C" w:rsidRDefault="00944717" w:rsidP="00B91263">
      <w:pPr>
        <w:ind w:left="1080"/>
        <w:rPr>
          <w:lang w:bidi="ru-RU"/>
        </w:rPr>
      </w:pPr>
      <w:r w:rsidRPr="008B6C1C">
        <w:rPr>
          <w:lang w:bidi="ru-RU"/>
        </w:rPr>
        <w:t>Вкладка «</w:t>
      </w:r>
      <w:r w:rsidRPr="008B6C1C">
        <w:rPr>
          <w:b/>
          <w:lang w:bidi="ru-RU"/>
        </w:rPr>
        <w:t>Бэкапы</w:t>
      </w:r>
      <w:r w:rsidRPr="008B6C1C">
        <w:rPr>
          <w:lang w:bidi="ru-RU"/>
        </w:rPr>
        <w:t>» позволяет восстановиться из автоматического бэкапа (они создаются каждые 3 часа).</w:t>
      </w:r>
    </w:p>
    <w:p w14:paraId="3DAB1494" w14:textId="77777777" w:rsidR="00944717" w:rsidRPr="008B6C1C" w:rsidRDefault="00944717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86D95FF" wp14:editId="3F201C59">
            <wp:extent cx="3563303" cy="1595887"/>
            <wp:effectExtent l="0" t="0" r="0" b="444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46444" cy="163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4037" w14:textId="77777777" w:rsidR="00BC3D84" w:rsidRPr="008B6C1C" w:rsidRDefault="00BC3D84" w:rsidP="00B91263">
      <w:pPr>
        <w:ind w:left="1080"/>
        <w:rPr>
          <w:lang w:bidi="ru-RU"/>
        </w:rPr>
      </w:pPr>
      <w:r w:rsidRPr="008B6C1C">
        <w:rPr>
          <w:lang w:bidi="ru-RU"/>
        </w:rPr>
        <w:t>Либо настроить параметры бэкапов.</w:t>
      </w:r>
    </w:p>
    <w:p w14:paraId="4D495EA3" w14:textId="77777777" w:rsidR="00BC3D84" w:rsidRPr="008B6C1C" w:rsidRDefault="00BC3D84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4DEC4B76" wp14:editId="7D17D27E">
            <wp:extent cx="3504376" cy="4597879"/>
            <wp:effectExtent l="0" t="0" r="127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27276" cy="46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7932" w14:textId="77777777" w:rsidR="00FF3BB8" w:rsidRPr="008B6C1C" w:rsidRDefault="00FF3BB8" w:rsidP="00B91263">
      <w:pPr>
        <w:ind w:left="1080"/>
        <w:rPr>
          <w:lang w:bidi="ru-RU"/>
        </w:rPr>
      </w:pPr>
      <w:r w:rsidRPr="008B6C1C">
        <w:rPr>
          <w:lang w:bidi="ru-RU"/>
        </w:rPr>
        <w:t>Если не выбирать «</w:t>
      </w:r>
      <w:r w:rsidR="003C7F04" w:rsidRPr="008B6C1C">
        <w:rPr>
          <w:b/>
          <w:lang w:bidi="ru-RU"/>
        </w:rPr>
        <w:t>Бэкап таблиц БД</w:t>
      </w:r>
      <w:r w:rsidRPr="008B6C1C">
        <w:rPr>
          <w:lang w:bidi="ru-RU"/>
        </w:rPr>
        <w:t>»</w:t>
      </w:r>
      <w:r w:rsidR="003C7F04" w:rsidRPr="008B6C1C">
        <w:rPr>
          <w:lang w:bidi="ru-RU"/>
        </w:rPr>
        <w:t>, то будут сохраняться только абонента без логов и финансовой статистики.</w:t>
      </w:r>
    </w:p>
    <w:p w14:paraId="7CF62ECE" w14:textId="77777777" w:rsidR="003C7F04" w:rsidRPr="008B6C1C" w:rsidRDefault="003C7F04" w:rsidP="00B91263">
      <w:pPr>
        <w:ind w:left="1080"/>
        <w:rPr>
          <w:lang w:bidi="ru-RU"/>
        </w:rPr>
      </w:pPr>
      <w:r w:rsidRPr="008B6C1C">
        <w:rPr>
          <w:lang w:bidi="ru-RU"/>
        </w:rPr>
        <w:t>Если не выбирать «</w:t>
      </w:r>
      <w:r w:rsidRPr="008B6C1C">
        <w:rPr>
          <w:b/>
          <w:lang w:bidi="ru-RU"/>
        </w:rPr>
        <w:t>Бэкап больших таблиц</w:t>
      </w:r>
      <w:r w:rsidRPr="008B6C1C">
        <w:rPr>
          <w:lang w:bidi="ru-RU"/>
        </w:rPr>
        <w:t xml:space="preserve">», в него не попадут файл, </w:t>
      </w:r>
      <w:r w:rsidR="008B6C1C" w:rsidRPr="008B6C1C">
        <w:rPr>
          <w:lang w:bidi="ru-RU"/>
        </w:rPr>
        <w:t>загружены</w:t>
      </w:r>
      <w:r w:rsidRPr="008B6C1C">
        <w:rPr>
          <w:lang w:bidi="ru-RU"/>
        </w:rPr>
        <w:t xml:space="preserve"> в тикеты и сканы документов, прикреплённые к абонентам и шаблоны для печати.</w:t>
      </w:r>
    </w:p>
    <w:p w14:paraId="0B6E8528" w14:textId="77777777" w:rsidR="00FF3BB8" w:rsidRPr="008B6C1C" w:rsidRDefault="00043C78" w:rsidP="00B91263">
      <w:pPr>
        <w:ind w:left="108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Обновления</w:t>
      </w:r>
      <w:r w:rsidRPr="008B6C1C">
        <w:rPr>
          <w:lang w:bidi="ru-RU"/>
        </w:rPr>
        <w:t>» вы можете выбрать параметры обновления MikroBILL.</w:t>
      </w:r>
    </w:p>
    <w:p w14:paraId="29F70DCC" w14:textId="77777777" w:rsidR="00043C78" w:rsidRPr="008B6C1C" w:rsidRDefault="00043C78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5F329CE" wp14:editId="2C978B65">
            <wp:extent cx="3027872" cy="1647645"/>
            <wp:effectExtent l="0" t="0" r="127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73070" cy="16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22C8" w14:textId="77777777" w:rsidR="00CC5093" w:rsidRPr="008B6C1C" w:rsidRDefault="00CC5093">
      <w:pPr>
        <w:rPr>
          <w:lang w:bidi="ru-RU"/>
        </w:rPr>
      </w:pPr>
      <w:r w:rsidRPr="008B6C1C">
        <w:rPr>
          <w:lang w:bidi="ru-RU"/>
        </w:rPr>
        <w:br w:type="page"/>
      </w:r>
    </w:p>
    <w:p w14:paraId="7617F3B2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»</w:t>
      </w:r>
    </w:p>
    <w:p w14:paraId="0FECF7D7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4CCB6713" wp14:editId="323E2563">
            <wp:extent cx="4373593" cy="1443459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19960" cy="14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B678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lang w:bidi="ru-RU"/>
        </w:rPr>
        <w:t>Здесь вы можете включать собственные модификации абонентского WEB-кабинета, либо добавлять свои способы приёма оплаты (способ оплаты и его иконка будут отображаться в MikroREMOTE). Ниже представлено пояснение по формату данных.</w:t>
      </w:r>
    </w:p>
    <w:p w14:paraId="6420D862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>Для добавления плагина в папке %allusersprofile%\MikroBILL\Plugins\ на сервере создайте папку с именем своего плагина, внутри которой создайте файл Plugin.cfg в кодировке UTF-8 со следующим содерж</w:t>
      </w:r>
      <w:r w:rsidR="001A795C" w:rsidRPr="008B6C1C">
        <w:rPr>
          <w:lang w:bidi="ru-RU"/>
        </w:rPr>
        <w:t>имым</w:t>
      </w:r>
      <w:r w:rsidRPr="008B6C1C">
        <w:rPr>
          <w:lang w:bidi="ru-RU"/>
        </w:rPr>
        <w:t>:</w:t>
      </w:r>
    </w:p>
    <w:p w14:paraId="5B1A09AE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Type=PayPlugin</w:t>
      </w:r>
    </w:p>
    <w:p w14:paraId="10F24F80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Name=</w:t>
      </w:r>
      <w:r w:rsidRPr="008B6C1C">
        <w:rPr>
          <w:lang w:bidi="ru-RU"/>
        </w:rPr>
        <w:t>Имя</w:t>
      </w:r>
      <w:r w:rsidRPr="00635CE6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</w:p>
    <w:p w14:paraId="3AE09B92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ID=100</w:t>
      </w:r>
    </w:p>
    <w:p w14:paraId="55BD011C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4EE07D8A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 w:rsidRPr="008B6C1C">
        <w:rPr>
          <w:lang w:bidi="ru-RU"/>
        </w:rPr>
        <w:t>Комментарий</w:t>
      </w:r>
    </w:p>
    <w:p w14:paraId="153D0654" w14:textId="77777777" w:rsidR="00AE07B3" w:rsidRPr="00B67A99" w:rsidRDefault="00AE07B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Copy_To=</w:t>
      </w:r>
      <w:r w:rsidRPr="00AE07B3">
        <w:rPr>
          <w:lang w:bidi="ru-RU"/>
        </w:rPr>
        <w:t>Папка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внутри</w:t>
      </w:r>
      <w:r w:rsidRPr="00B67A99">
        <w:rPr>
          <w:lang w:val="en-US" w:bidi="ru-RU"/>
        </w:rPr>
        <w:t xml:space="preserve"> web, </w:t>
      </w:r>
      <w:r w:rsidRPr="00AE07B3">
        <w:rPr>
          <w:lang w:bidi="ru-RU"/>
        </w:rPr>
        <w:t>куда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нужно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копирвать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файлы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 w:rsidRPr="00AE07B3">
        <w:rPr>
          <w:lang w:bidi="ru-RU"/>
        </w:rPr>
        <w:t>находящиеся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в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папке</w:t>
      </w:r>
      <w:r w:rsidRPr="00B67A99">
        <w:rPr>
          <w:lang w:val="en-US" w:bidi="ru-RU"/>
        </w:rPr>
        <w:t xml:space="preserve"> %allusersprofile%\MikroBILL\Plugins\</w:t>
      </w:r>
      <w:r w:rsidRPr="00AE07B3">
        <w:rPr>
          <w:lang w:bidi="ru-RU"/>
        </w:rPr>
        <w:t>Папка</w:t>
      </w:r>
      <w:r w:rsidRPr="00B67A99">
        <w:rPr>
          <w:lang w:val="en-US" w:bidi="ru-RU"/>
        </w:rPr>
        <w:t>_</w:t>
      </w:r>
      <w:r w:rsidRPr="00AE07B3">
        <w:rPr>
          <w:lang w:bidi="ru-RU"/>
        </w:rPr>
        <w:t>плагина</w:t>
      </w:r>
      <w:r w:rsidRPr="00B67A99">
        <w:rPr>
          <w:lang w:val="en-US" w:bidi="ru-RU"/>
        </w:rPr>
        <w:t>\bin\</w:t>
      </w:r>
    </w:p>
    <w:p w14:paraId="61288D45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</w:p>
    <w:p w14:paraId="6BC07837" w14:textId="77777777" w:rsidR="00CC5093" w:rsidRPr="008B6C1C" w:rsidRDefault="00CC5093" w:rsidP="00CC5093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ID</w:t>
      </w:r>
      <w:r w:rsidRPr="008B6C1C">
        <w:rPr>
          <w:lang w:bidi="ru-RU"/>
        </w:rPr>
        <w:t xml:space="preserve"> - уникальный номер вашего плагина, который не пересекается с другими плагинами (больше 100, но меньше 200).</w:t>
      </w:r>
    </w:p>
    <w:p w14:paraId="51D0C240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b/>
          <w:lang w:bidi="ru-RU"/>
        </w:rPr>
        <w:t>Icon</w:t>
      </w:r>
      <w:r w:rsidRPr="008B6C1C">
        <w:rPr>
          <w:lang w:bidi="ru-RU"/>
        </w:rPr>
        <w:t xml:space="preserve"> - путь к миниатюре, значку вашего плагина, который будет отображаться в окне финансовой статистики.</w:t>
      </w:r>
    </w:p>
    <w:p w14:paraId="50B8FD39" w14:textId="77777777" w:rsidR="00CC5093" w:rsidRPr="008B6C1C" w:rsidRDefault="00CC5093" w:rsidP="00E53E15">
      <w:pPr>
        <w:spacing w:after="0"/>
        <w:ind w:left="1080"/>
        <w:rPr>
          <w:lang w:bidi="ru-RU"/>
        </w:rPr>
      </w:pPr>
      <w:r w:rsidRPr="008B6C1C">
        <w:rPr>
          <w:lang w:bidi="ru-RU"/>
        </w:rPr>
        <w:t>Управлять плагинами вы можете из окна настроек, вкладка "</w:t>
      </w:r>
      <w:r w:rsidRPr="008B6C1C">
        <w:rPr>
          <w:b/>
          <w:lang w:bidi="ru-RU"/>
        </w:rPr>
        <w:t>Администрирование</w:t>
      </w:r>
      <w:r w:rsidRPr="008B6C1C">
        <w:rPr>
          <w:lang w:bidi="ru-RU"/>
        </w:rPr>
        <w:t>" &gt;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".</w:t>
      </w:r>
    </w:p>
    <w:p w14:paraId="63D743BB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 xml:space="preserve">Для добавления платежа в БД вашим скриптом используйте SQL </w:t>
      </w:r>
      <w:r w:rsidR="00B74A72" w:rsidRPr="008B6C1C">
        <w:rPr>
          <w:lang w:bidi="ru-RU"/>
        </w:rPr>
        <w:t>з</w:t>
      </w:r>
      <w:r w:rsidRPr="008B6C1C">
        <w:rPr>
          <w:lang w:bidi="ru-RU"/>
        </w:rPr>
        <w:t xml:space="preserve">апрос: </w:t>
      </w:r>
    </w:p>
    <w:p w14:paraId="544E3679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 xml:space="preserve">INSERT INTO </w:t>
      </w:r>
      <w:r w:rsidR="0008094D" w:rsidRPr="008B6C1C">
        <w:rPr>
          <w:lang w:bidi="ru-RU"/>
        </w:rPr>
        <w:t>`</w:t>
      </w:r>
      <w:r w:rsidRPr="008B6C1C">
        <w:rPr>
          <w:lang w:bidi="ru-RU"/>
        </w:rPr>
        <w:t>addcash2</w:t>
      </w:r>
      <w:r w:rsidR="004137C6" w:rsidRPr="00B67A99">
        <w:rPr>
          <w:lang w:bidi="ru-RU"/>
        </w:rPr>
        <w:t>`</w:t>
      </w:r>
      <w:r w:rsidRPr="008B6C1C">
        <w:rPr>
          <w:lang w:bidi="ru-RU"/>
        </w:rPr>
        <w:t xml:space="preserve"> VALUES ('GUID_Абонента', Сумма_пополнения_деньги, Сумма_пополнения_дни, 'Идентификатор_плагина', 0, 'Любой_уникальный_идентификатор', 'Комментарий', 'Время_операции');</w:t>
      </w:r>
    </w:p>
    <w:p w14:paraId="578C9C1E" w14:textId="77777777" w:rsidR="00CC5093" w:rsidRPr="008B6C1C" w:rsidRDefault="00CC5093" w:rsidP="00E53E15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GUID_Абонента</w:t>
      </w:r>
      <w:r w:rsidRPr="008B6C1C">
        <w:rPr>
          <w:lang w:bidi="ru-RU"/>
        </w:rPr>
        <w:t xml:space="preserve"> можно получить из таблицы stat, поле shortguid.</w:t>
      </w:r>
    </w:p>
    <w:p w14:paraId="484E14C6" w14:textId="77777777" w:rsidR="00CC5093" w:rsidRPr="008B6C1C" w:rsidRDefault="00CC5093" w:rsidP="00B1193B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Идентификатор</w:t>
      </w:r>
      <w:r w:rsidRPr="008B6C1C">
        <w:rPr>
          <w:lang w:bidi="ru-RU"/>
        </w:rPr>
        <w:t xml:space="preserve"> равен строке "ID=уникальный_номер_вашего_плагина" (без кавычек), т.е. для данного примера: "ID=100" (без кавычек).</w:t>
      </w:r>
    </w:p>
    <w:p w14:paraId="767FBCA7" w14:textId="77777777" w:rsidR="00B74A72" w:rsidRPr="008B6C1C" w:rsidRDefault="00B74A72" w:rsidP="00B1193B">
      <w:pPr>
        <w:spacing w:after="0"/>
        <w:ind w:left="1080"/>
        <w:rPr>
          <w:lang w:bidi="ru-RU"/>
        </w:rPr>
      </w:pPr>
    </w:p>
    <w:p w14:paraId="1D7552DF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Чтобы M</w:t>
      </w:r>
      <w:r w:rsidR="00B1193B" w:rsidRPr="008B6C1C">
        <w:rPr>
          <w:lang w:bidi="ru-RU"/>
        </w:rPr>
        <w:t>i</w:t>
      </w:r>
      <w:r w:rsidRPr="008B6C1C">
        <w:rPr>
          <w:lang w:bidi="ru-RU"/>
        </w:rPr>
        <w:t>kroBILL оперативно принял пополнение необходимо выполнить следующий SQL запрос:</w:t>
      </w:r>
    </w:p>
    <w:p w14:paraId="38F906C2" w14:textId="77777777" w:rsidR="00CC5093" w:rsidRPr="00635CE6" w:rsidRDefault="00CC5093" w:rsidP="00CC5093">
      <w:pPr>
        <w:ind w:left="1080"/>
        <w:rPr>
          <w:lang w:val="en-US" w:bidi="ru-RU"/>
        </w:rPr>
      </w:pPr>
      <w:r w:rsidRPr="00635CE6">
        <w:rPr>
          <w:lang w:val="en-US" w:bidi="ru-RU"/>
        </w:rPr>
        <w:t>INSERT INTO `refresh_db` VALUES (1);</w:t>
      </w:r>
    </w:p>
    <w:p w14:paraId="448520D6" w14:textId="77777777" w:rsidR="003A7590" w:rsidRPr="008B6C1C" w:rsidRDefault="003A7590" w:rsidP="003A7590">
      <w:pPr>
        <w:ind w:left="1080"/>
        <w:rPr>
          <w:lang w:bidi="ru-RU"/>
        </w:rPr>
      </w:pPr>
      <w:r w:rsidRPr="008B6C1C">
        <w:rPr>
          <w:lang w:bidi="ru-RU"/>
        </w:rPr>
        <w:t>Для добавления плагина в папке %allusersprofile%\MikroBILL\Plugins\ на сервере создайте папку с именем своего плагина, внутри которой создайте файл Plugin.cfg в кодировке UTF-8 со следующим содержимым:</w:t>
      </w:r>
    </w:p>
    <w:p w14:paraId="42497BD9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Type=WebPlugin</w:t>
      </w:r>
    </w:p>
    <w:p w14:paraId="1820FFF6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Name=</w:t>
      </w:r>
      <w:r w:rsidRPr="008B6C1C">
        <w:rPr>
          <w:lang w:bidi="ru-RU"/>
        </w:rPr>
        <w:t>Имя</w:t>
      </w:r>
      <w:r w:rsidRPr="00635CE6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</w:p>
    <w:p w14:paraId="450848D3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ID=0</w:t>
      </w:r>
    </w:p>
    <w:p w14:paraId="69DE92ED" w14:textId="77777777" w:rsidR="00CC5093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1AB78ADB" w14:textId="77777777" w:rsidR="00CC5093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 w:rsidRPr="008B6C1C">
        <w:rPr>
          <w:lang w:bidi="ru-RU"/>
        </w:rPr>
        <w:t>Комментарий</w:t>
      </w:r>
    </w:p>
    <w:p w14:paraId="0E56B799" w14:textId="77777777" w:rsidR="003A7590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Php_command=</w:t>
      </w:r>
      <w:r w:rsidRPr="008B6C1C">
        <w:rPr>
          <w:lang w:bidi="ru-RU"/>
        </w:rPr>
        <w:t>Команда</w:t>
      </w:r>
      <w:r w:rsidRPr="00B67A99">
        <w:rPr>
          <w:lang w:val="en-US" w:bidi="ru-RU"/>
        </w:rPr>
        <w:t xml:space="preserve"> PHP, </w:t>
      </w:r>
      <w:r w:rsidRPr="008B6C1C">
        <w:rPr>
          <w:lang w:bidi="ru-RU"/>
        </w:rPr>
        <w:t>которая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должна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выполняться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при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загрузке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 w:rsidRPr="008B6C1C">
        <w:rPr>
          <w:lang w:bidi="ru-RU"/>
        </w:rPr>
        <w:t>например</w:t>
      </w:r>
      <w:r w:rsidRPr="00B67A99">
        <w:rPr>
          <w:lang w:val="en-US" w:bidi="ru-RU"/>
        </w:rPr>
        <w:t>: require('mymodule.php');</w:t>
      </w:r>
    </w:p>
    <w:p w14:paraId="2FCE195D" w14:textId="77777777" w:rsidR="003A7590" w:rsidRPr="00B67A99" w:rsidRDefault="003A7590" w:rsidP="003A7590">
      <w:pPr>
        <w:spacing w:after="0"/>
        <w:ind w:left="1080"/>
        <w:rPr>
          <w:lang w:val="en-US" w:bidi="ru-RU"/>
        </w:rPr>
      </w:pPr>
    </w:p>
    <w:p w14:paraId="10AFC1C8" w14:textId="77777777" w:rsidR="00CC5093" w:rsidRPr="008B6C1C" w:rsidRDefault="00CC5093" w:rsidP="003A7590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ID</w:t>
      </w:r>
      <w:r w:rsidRPr="008B6C1C">
        <w:rPr>
          <w:lang w:bidi="ru-RU"/>
        </w:rPr>
        <w:t xml:space="preserve"> - уникальный номер вашего плагина, который не пересекается с другими плагинами (целое число до 16 разрядов).</w:t>
      </w:r>
    </w:p>
    <w:p w14:paraId="41A9C396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b/>
          <w:lang w:bidi="ru-RU"/>
        </w:rPr>
        <w:t>Icon</w:t>
      </w:r>
      <w:r w:rsidRPr="008B6C1C">
        <w:rPr>
          <w:lang w:bidi="ru-RU"/>
        </w:rPr>
        <w:t xml:space="preserve"> - путь к миниатюре, значку вашего плагина, который будет отображаться в окне настроек MikroBILL.</w:t>
      </w:r>
    </w:p>
    <w:p w14:paraId="28C13898" w14:textId="77777777" w:rsidR="008A5199" w:rsidRDefault="00841148" w:rsidP="008A5199">
      <w:pPr>
        <w:ind w:left="1080"/>
        <w:rPr>
          <w:lang w:bidi="ru-RU"/>
        </w:rPr>
      </w:pPr>
      <w:r w:rsidRPr="008B6C1C">
        <w:rPr>
          <w:lang w:bidi="ru-RU"/>
        </w:rPr>
        <w:t>Управлять плагинами вы можете из окна настроек, вкладка "</w:t>
      </w:r>
      <w:r w:rsidRPr="008B6C1C">
        <w:rPr>
          <w:b/>
          <w:lang w:bidi="ru-RU"/>
        </w:rPr>
        <w:t>Администрирование</w:t>
      </w:r>
      <w:r w:rsidRPr="008B6C1C">
        <w:rPr>
          <w:lang w:bidi="ru-RU"/>
        </w:rPr>
        <w:t>" &gt;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".</w:t>
      </w:r>
      <w:r w:rsidR="008A5199" w:rsidRPr="008B6C1C">
        <w:rPr>
          <w:lang w:bidi="ru-RU"/>
        </w:rPr>
        <w:t xml:space="preserve"> </w:t>
      </w:r>
    </w:p>
    <w:p w14:paraId="17A4F6AA" w14:textId="77777777" w:rsidR="009A7349" w:rsidRDefault="002B1F75" w:rsidP="008A5199">
      <w:pPr>
        <w:ind w:left="1080"/>
        <w:rPr>
          <w:lang w:bidi="ru-RU"/>
        </w:rPr>
      </w:pPr>
      <w:r>
        <w:rPr>
          <w:lang w:bidi="ru-RU"/>
        </w:rPr>
        <w:t xml:space="preserve">Примерный вид фала </w:t>
      </w:r>
      <w:r>
        <w:rPr>
          <w:lang w:val="en-US" w:bidi="ru-RU"/>
        </w:rPr>
        <w:t>mymodule</w:t>
      </w:r>
      <w:r w:rsidRPr="00B67A99">
        <w:rPr>
          <w:lang w:bidi="ru-RU"/>
        </w:rPr>
        <w:t>.</w:t>
      </w:r>
      <w:r>
        <w:rPr>
          <w:lang w:val="en-US" w:bidi="ru-RU"/>
        </w:rPr>
        <w:t>php</w:t>
      </w:r>
      <w:r>
        <w:rPr>
          <w:lang w:bidi="ru-RU"/>
        </w:rPr>
        <w:t>:</w:t>
      </w:r>
    </w:p>
    <w:p w14:paraId="2E978A43" w14:textId="77777777" w:rsidR="002B1F75" w:rsidRPr="00B67A99" w:rsidRDefault="002B1F75" w:rsidP="002B1F75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&lt;div style="position:absolute"&gt;</w:t>
      </w:r>
    </w:p>
    <w:p w14:paraId="069FF027" w14:textId="77777777" w:rsidR="002B1F75" w:rsidRPr="00B67A99" w:rsidRDefault="002B1F75" w:rsidP="002B1F75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 xml:space="preserve"> </w:t>
      </w:r>
      <w:r>
        <w:rPr>
          <w:lang w:bidi="ru-RU"/>
        </w:rPr>
        <w:t>Ваш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код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тут</w:t>
      </w:r>
      <w:r w:rsidRPr="00B67A99">
        <w:rPr>
          <w:lang w:val="en-US" w:bidi="ru-RU"/>
        </w:rPr>
        <w:t>!</w:t>
      </w:r>
    </w:p>
    <w:p w14:paraId="40CCCA68" w14:textId="77777777" w:rsidR="002B1F75" w:rsidRPr="002B1F75" w:rsidRDefault="002B1F75" w:rsidP="002B1F75">
      <w:pPr>
        <w:spacing w:after="0"/>
        <w:ind w:left="1080"/>
        <w:rPr>
          <w:lang w:bidi="ru-RU"/>
        </w:rPr>
      </w:pPr>
      <w:r>
        <w:rPr>
          <w:lang w:bidi="ru-RU"/>
        </w:rPr>
        <w:t>&lt;/div&gt;</w:t>
      </w:r>
    </w:p>
    <w:p w14:paraId="0B7DC124" w14:textId="77777777" w:rsidR="002B1F75" w:rsidRDefault="002B1F75" w:rsidP="008A5199">
      <w:pPr>
        <w:ind w:left="1080"/>
        <w:rPr>
          <w:lang w:bidi="ru-RU"/>
        </w:rPr>
      </w:pPr>
    </w:p>
    <w:p w14:paraId="72672EE2" w14:textId="77777777" w:rsidR="009A7349" w:rsidRPr="008B6C1C" w:rsidRDefault="009A7349" w:rsidP="009A7349">
      <w:pPr>
        <w:ind w:left="1080"/>
        <w:rPr>
          <w:lang w:bidi="ru-RU"/>
        </w:rPr>
      </w:pPr>
      <w:r>
        <w:rPr>
          <w:lang w:bidi="ru-RU"/>
        </w:rPr>
        <w:t>Вы так же можете создавать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WEB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плагины, для этого </w:t>
      </w:r>
      <w:r w:rsidRPr="008B6C1C">
        <w:rPr>
          <w:lang w:bidi="ru-RU"/>
        </w:rPr>
        <w:t>в папке %allusersprofile%\MikroBILL\Plugins\ на сервере создайте папку с именем своего плагина, внутри которой создайте файл Plugin.cfg в кодировке UTF-8 со следующим содержимым:</w:t>
      </w:r>
    </w:p>
    <w:p w14:paraId="7B7E85C4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Type=WebPlugin</w:t>
      </w:r>
    </w:p>
    <w:p w14:paraId="3FDE9F2C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Name=</w:t>
      </w:r>
      <w:r>
        <w:rPr>
          <w:lang w:bidi="ru-RU"/>
        </w:rPr>
        <w:t>Имя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плагина</w:t>
      </w:r>
    </w:p>
    <w:p w14:paraId="5A8D3546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ID=0</w:t>
      </w:r>
    </w:p>
    <w:p w14:paraId="7641938C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4CC648E3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>
        <w:rPr>
          <w:lang w:bidi="ru-RU"/>
        </w:rPr>
        <w:t>Комментарий</w:t>
      </w:r>
    </w:p>
    <w:p w14:paraId="6DE6FD03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Php_command=</w:t>
      </w:r>
      <w:r>
        <w:rPr>
          <w:lang w:bidi="ru-RU"/>
        </w:rPr>
        <w:t>Команда</w:t>
      </w:r>
      <w:r w:rsidRPr="00B67A99">
        <w:rPr>
          <w:lang w:val="en-US" w:bidi="ru-RU"/>
        </w:rPr>
        <w:t xml:space="preserve"> PHP, </w:t>
      </w:r>
      <w:r>
        <w:rPr>
          <w:lang w:bidi="ru-RU"/>
        </w:rPr>
        <w:t>которая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должна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выполняться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при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загрузке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>
        <w:rPr>
          <w:lang w:bidi="ru-RU"/>
        </w:rPr>
        <w:t>например</w:t>
      </w:r>
      <w:r w:rsidRPr="00B67A99">
        <w:rPr>
          <w:lang w:val="en-US" w:bidi="ru-RU"/>
        </w:rPr>
        <w:t>: require('mymodule.php');</w:t>
      </w:r>
    </w:p>
    <w:p w14:paraId="5185400B" w14:textId="77777777" w:rsidR="009A7349" w:rsidRPr="00B67A99" w:rsidRDefault="009A7349" w:rsidP="009A7349">
      <w:pPr>
        <w:ind w:left="1080"/>
        <w:rPr>
          <w:lang w:val="en-US" w:bidi="ru-RU"/>
        </w:rPr>
      </w:pPr>
    </w:p>
    <w:p w14:paraId="7FF6CBD2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ID - уникальный номер вашего плагина, который не пересекается с другими плагинами (целое число до 16 разрядов).</w:t>
      </w:r>
    </w:p>
    <w:p w14:paraId="39F631B9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Icon - путь к миниатюре, значку вашего плагина, который будет отображаться в окне настроек MikroBILL.</w:t>
      </w:r>
    </w:p>
    <w:p w14:paraId="34DE588E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На всякий случай напомним, что включать и отключать уже созданные плагины вы можете в</w:t>
      </w:r>
      <w:r w:rsidRPr="008B6C1C">
        <w:rPr>
          <w:lang w:bidi="ru-RU"/>
        </w:rPr>
        <w:t xml:space="preserve"> окн</w:t>
      </w:r>
      <w:r>
        <w:rPr>
          <w:lang w:bidi="ru-RU"/>
        </w:rPr>
        <w:t>е</w:t>
      </w:r>
      <w:r w:rsidRPr="008B6C1C">
        <w:rPr>
          <w:lang w:bidi="ru-RU"/>
        </w:rPr>
        <w:t xml:space="preserve"> настроек, вкладка "</w:t>
      </w:r>
      <w:r w:rsidRPr="008B6C1C">
        <w:rPr>
          <w:b/>
          <w:lang w:bidi="ru-RU"/>
        </w:rPr>
        <w:t>Администрирование</w:t>
      </w:r>
      <w:r w:rsidRPr="008B6C1C">
        <w:rPr>
          <w:lang w:bidi="ru-RU"/>
        </w:rPr>
        <w:t>" &gt;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 xml:space="preserve">". </w:t>
      </w:r>
    </w:p>
    <w:p w14:paraId="50F80AF7" w14:textId="77777777" w:rsidR="008A5199" w:rsidRPr="008B6C1C" w:rsidRDefault="005742DC" w:rsidP="008A5199">
      <w:pPr>
        <w:ind w:left="1080"/>
        <w:rPr>
          <w:lang w:bidi="ru-RU"/>
        </w:rPr>
      </w:pPr>
      <w:r>
        <w:rPr>
          <w:lang w:bidi="ru-RU"/>
        </w:rPr>
        <w:t>А ещё, н</w:t>
      </w:r>
      <w:r w:rsidR="008A5199" w:rsidRPr="008B6C1C">
        <w:rPr>
          <w:lang w:bidi="ru-RU"/>
        </w:rPr>
        <w:t xml:space="preserve">а нашем сайте доступен магазин плагинов, </w:t>
      </w:r>
      <w:r>
        <w:rPr>
          <w:lang w:bidi="ru-RU"/>
        </w:rPr>
        <w:t>созданных</w:t>
      </w:r>
      <w:r w:rsidR="008A5199" w:rsidRPr="008B6C1C">
        <w:rPr>
          <w:lang w:bidi="ru-RU"/>
        </w:rPr>
        <w:t xml:space="preserve"> нашими пользователями. Вы тоже можете разместить своё творение здесь: </w:t>
      </w:r>
      <w:hyperlink r:id="rId92" w:history="1">
        <w:r w:rsidR="008A5199" w:rsidRPr="008B6C1C">
          <w:rPr>
            <w:rStyle w:val="a7"/>
            <w:lang w:bidi="ru-RU"/>
          </w:rPr>
          <w:t>http://mikro-bill.com/plugins/</w:t>
        </w:r>
      </w:hyperlink>
      <w:r w:rsidR="008A5199" w:rsidRPr="008B6C1C">
        <w:rPr>
          <w:lang w:bidi="ru-RU"/>
        </w:rPr>
        <w:t xml:space="preserve"> для этого напишите на </w:t>
      </w:r>
      <w:hyperlink r:id="rId93" w:history="1">
        <w:r w:rsidRPr="00156281">
          <w:rPr>
            <w:rStyle w:val="a7"/>
            <w:lang w:bidi="ru-RU"/>
          </w:rPr>
          <w:t>fomichok@mail.ru</w:t>
        </w:r>
      </w:hyperlink>
      <w:r>
        <w:rPr>
          <w:lang w:bidi="ru-RU"/>
        </w:rPr>
        <w:t xml:space="preserve"> или в телеграм </w:t>
      </w:r>
      <w:hyperlink r:id="rId94" w:history="1">
        <w:r w:rsidRPr="00156281">
          <w:rPr>
            <w:rStyle w:val="a7"/>
            <w:lang w:bidi="ru-RU"/>
          </w:rPr>
          <w:t>https://t.me/Fomichok</w:t>
        </w:r>
      </w:hyperlink>
      <w:r w:rsidR="008A5199" w:rsidRPr="008B6C1C">
        <w:rPr>
          <w:lang w:bidi="ru-RU"/>
        </w:rPr>
        <w:t>.</w:t>
      </w:r>
    </w:p>
    <w:p w14:paraId="56C9753A" w14:textId="77777777" w:rsidR="008A5199" w:rsidRDefault="008A5B74" w:rsidP="008A5199">
      <w:pPr>
        <w:ind w:left="1080"/>
        <w:rPr>
          <w:noProof/>
          <w:lang w:bidi="ru-RU"/>
        </w:rPr>
      </w:pPr>
      <w:r w:rsidRPr="008A5B74">
        <w:rPr>
          <w:noProof/>
          <w:lang w:eastAsia="ru-RU"/>
        </w:rPr>
        <w:drawing>
          <wp:inline distT="0" distB="0" distL="0" distR="0" wp14:anchorId="152D0682" wp14:editId="7B5F5DE6">
            <wp:extent cx="5731510" cy="3398520"/>
            <wp:effectExtent l="0" t="0" r="254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790" w14:textId="77777777" w:rsidR="00E454F6" w:rsidRDefault="00E454F6" w:rsidP="00841148">
      <w:pPr>
        <w:spacing w:after="0"/>
        <w:ind w:left="1080"/>
        <w:rPr>
          <w:noProof/>
          <w:lang w:bidi="ru-RU"/>
        </w:rPr>
      </w:pPr>
    </w:p>
    <w:p w14:paraId="53316B98" w14:textId="77777777" w:rsidR="00E454F6" w:rsidRPr="007A37DE" w:rsidRDefault="0012221A" w:rsidP="007A37DE">
      <w:pPr>
        <w:rPr>
          <w:lang w:bidi="ru-RU"/>
        </w:rPr>
      </w:pPr>
      <w:r>
        <w:rPr>
          <w:noProof/>
          <w:lang w:bidi="ru-RU"/>
        </w:rPr>
        <w:br w:type="page"/>
      </w:r>
      <w:bookmarkStart w:id="14" w:name="Кнопка_Кассиры_и_Мастера"/>
      <w:r w:rsidRPr="007A37DE">
        <w:rPr>
          <w:lang w:bidi="ru-RU"/>
        </w:rPr>
        <w:lastRenderedPageBreak/>
        <w:t>Кнопка «</w:t>
      </w:r>
      <w:r w:rsidRPr="007A37DE">
        <w:rPr>
          <w:b/>
          <w:lang w:bidi="ru-RU"/>
        </w:rPr>
        <w:t>Кассиры и Мастера</w:t>
      </w:r>
      <w:r w:rsidRPr="007A37DE">
        <w:rPr>
          <w:lang w:bidi="ru-RU"/>
        </w:rPr>
        <w:t>»</w:t>
      </w:r>
    </w:p>
    <w:bookmarkEnd w:id="14"/>
    <w:p w14:paraId="29F98D79" w14:textId="77777777" w:rsidR="0012221A" w:rsidRPr="007A37DE" w:rsidRDefault="00D8782C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14A234FF" wp14:editId="2DD7D89B">
            <wp:extent cx="5088835" cy="1521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1140"/>
                    <a:stretch/>
                  </pic:blipFill>
                  <pic:spPr bwMode="auto">
                    <a:xfrm>
                      <a:off x="0" y="0"/>
                      <a:ext cx="5483735" cy="16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19F8" w14:textId="77777777" w:rsidR="005622D6" w:rsidRPr="007A37DE" w:rsidRDefault="00D8782C" w:rsidP="00A81DA3">
      <w:pPr>
        <w:ind w:left="1080"/>
        <w:rPr>
          <w:lang w:bidi="ru-RU"/>
        </w:rPr>
      </w:pPr>
      <w:r w:rsidRPr="007A37DE">
        <w:rPr>
          <w:lang w:bidi="ru-RU"/>
        </w:rPr>
        <w:t xml:space="preserve">Здесь </w:t>
      </w:r>
      <w:r w:rsidR="007A37DE" w:rsidRPr="007A37DE">
        <w:rPr>
          <w:lang w:bidi="ru-RU"/>
        </w:rPr>
        <w:t>представлены</w:t>
      </w:r>
      <w:r w:rsidRPr="007A37DE">
        <w:rPr>
          <w:lang w:bidi="ru-RU"/>
        </w:rPr>
        <w:t xml:space="preserve"> кассиры и мастера. Мастера могут назначаться </w:t>
      </w:r>
      <w:r w:rsidR="007A37DE" w:rsidRPr="007A37DE">
        <w:rPr>
          <w:lang w:bidi="ru-RU"/>
        </w:rPr>
        <w:t>ответственными</w:t>
      </w:r>
      <w:r w:rsidRPr="007A37DE">
        <w:rPr>
          <w:lang w:bidi="ru-RU"/>
        </w:rPr>
        <w:t xml:space="preserve"> за </w:t>
      </w:r>
      <w:r w:rsidR="007A37DE" w:rsidRPr="007A37DE">
        <w:rPr>
          <w:lang w:bidi="ru-RU"/>
        </w:rPr>
        <w:t>выполнение</w:t>
      </w:r>
      <w:r w:rsidRPr="007A37DE">
        <w:rPr>
          <w:lang w:bidi="ru-RU"/>
        </w:rPr>
        <w:t xml:space="preserve"> </w:t>
      </w:r>
      <w:r w:rsidR="007A37DE" w:rsidRPr="007A37DE">
        <w:rPr>
          <w:lang w:bidi="ru-RU"/>
        </w:rPr>
        <w:t>каких</w:t>
      </w:r>
      <w:r w:rsidRPr="007A37DE">
        <w:rPr>
          <w:lang w:bidi="ru-RU"/>
        </w:rPr>
        <w:t>-то работ, а кассиры отвечают за работу с абонентами и за администрирование (в зависимости от выданных им привилегий). Под учётными данными кассиров так же осуществляется подключение через MikroREMOTE и по протоколам API через приложение и PHP.</w:t>
      </w:r>
      <w:r w:rsidR="00374027" w:rsidRPr="007A37DE">
        <w:rPr>
          <w:lang w:bidi="ru-RU"/>
        </w:rPr>
        <w:t xml:space="preserve"> </w:t>
      </w:r>
      <w:r w:rsidR="005622D6" w:rsidRPr="007A37DE">
        <w:rPr>
          <w:lang w:bidi="ru-RU"/>
        </w:rPr>
        <w:t>Настройки</w:t>
      </w:r>
      <w:r w:rsidR="00C11F7A" w:rsidRPr="007A37DE">
        <w:rPr>
          <w:lang w:bidi="ru-RU"/>
        </w:rPr>
        <w:t xml:space="preserve"> профиля</w:t>
      </w:r>
      <w:r w:rsidR="005622D6" w:rsidRPr="007A37DE">
        <w:rPr>
          <w:lang w:bidi="ru-RU"/>
        </w:rPr>
        <w:t xml:space="preserve"> кассира выглядят следующим образом:</w:t>
      </w:r>
    </w:p>
    <w:p w14:paraId="6FB23614" w14:textId="77777777" w:rsidR="005622D6" w:rsidRPr="007A37DE" w:rsidRDefault="00097898" w:rsidP="00A81DA3">
      <w:pPr>
        <w:ind w:left="1080"/>
        <w:rPr>
          <w:lang w:bidi="ru-RU"/>
        </w:rPr>
      </w:pPr>
      <w:r w:rsidRPr="00097898">
        <w:rPr>
          <w:noProof/>
          <w:lang w:eastAsia="ru-RU"/>
        </w:rPr>
        <w:drawing>
          <wp:inline distT="0" distB="0" distL="0" distR="0" wp14:anchorId="4C9D6E1A" wp14:editId="4E95B356">
            <wp:extent cx="5343504" cy="4723075"/>
            <wp:effectExtent l="0" t="0" r="0" b="190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15860" cy="47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8831" w14:textId="77777777" w:rsidR="006E52B1" w:rsidRPr="007A37DE" w:rsidRDefault="006E52B1" w:rsidP="00A81DA3">
      <w:pPr>
        <w:ind w:left="1080"/>
        <w:rPr>
          <w:lang w:bidi="ru-RU"/>
        </w:rPr>
      </w:pPr>
      <w:r w:rsidRPr="007A37DE">
        <w:rPr>
          <w:lang w:bidi="ru-RU"/>
        </w:rPr>
        <w:lastRenderedPageBreak/>
        <w:t xml:space="preserve">Здесь можно внести Логин и Пароль, </w:t>
      </w:r>
      <w:r w:rsidR="007A37DE" w:rsidRPr="007A37DE">
        <w:rPr>
          <w:lang w:bidi="ru-RU"/>
        </w:rPr>
        <w:t>добавить</w:t>
      </w:r>
      <w:r w:rsidRPr="007A37DE">
        <w:rPr>
          <w:lang w:bidi="ru-RU"/>
        </w:rPr>
        <w:t xml:space="preserve"> персональные данные кассира, а </w:t>
      </w:r>
      <w:r w:rsidR="007A37DE" w:rsidRPr="007A37DE">
        <w:rPr>
          <w:lang w:bidi="ru-RU"/>
        </w:rPr>
        <w:t>также</w:t>
      </w:r>
      <w:r w:rsidRPr="007A37DE">
        <w:rPr>
          <w:lang w:bidi="ru-RU"/>
        </w:rPr>
        <w:t xml:space="preserve"> выбрать </w:t>
      </w:r>
      <w:hyperlink w:anchor="_Тарифы" w:history="1">
        <w:r w:rsidRPr="006A2506">
          <w:rPr>
            <w:rStyle w:val="a7"/>
            <w:lang w:bidi="ru-RU"/>
          </w:rPr>
          <w:t>тарифы</w:t>
        </w:r>
      </w:hyperlink>
      <w:r w:rsidRPr="007A37DE">
        <w:rPr>
          <w:lang w:bidi="ru-RU"/>
        </w:rPr>
        <w:t xml:space="preserve"> и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A37DE">
        <w:rPr>
          <w:lang w:bidi="ru-RU"/>
        </w:rPr>
        <w:t xml:space="preserve">, с которых </w:t>
      </w:r>
      <w:r w:rsidR="007A37DE" w:rsidRPr="007A37DE">
        <w:rPr>
          <w:lang w:bidi="ru-RU"/>
        </w:rPr>
        <w:t>кассир</w:t>
      </w:r>
      <w:r w:rsidRPr="007A37DE">
        <w:rPr>
          <w:lang w:bidi="ru-RU"/>
        </w:rPr>
        <w:t xml:space="preserve"> будет видеть абонентов. Так же можно включить фильтр входа кассира по IP адресам.</w:t>
      </w:r>
    </w:p>
    <w:p w14:paraId="5B627B11" w14:textId="77777777" w:rsidR="006E52B1" w:rsidRPr="007A37DE" w:rsidRDefault="006E52B1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 w:rsidRPr="007A37DE">
        <w:rPr>
          <w:b/>
          <w:lang w:bidi="ru-RU"/>
        </w:rPr>
        <w:t>Разрешения</w:t>
      </w:r>
      <w:r w:rsidRPr="007A37DE">
        <w:rPr>
          <w:lang w:bidi="ru-RU"/>
        </w:rPr>
        <w:t>» можно выбрать допустимы для кассира действия.</w:t>
      </w:r>
    </w:p>
    <w:p w14:paraId="6C182F03" w14:textId="77777777" w:rsidR="006E52B1" w:rsidRPr="007A37DE" w:rsidRDefault="005A5338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600DC68D" wp14:editId="0B870709">
            <wp:extent cx="4834393" cy="2870636"/>
            <wp:effectExtent l="0" t="0" r="444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9282"/>
                    <a:stretch/>
                  </pic:blipFill>
                  <pic:spPr bwMode="auto">
                    <a:xfrm>
                      <a:off x="0" y="0"/>
                      <a:ext cx="4937911" cy="293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2B1" w:rsidRPr="007A37DE">
        <w:rPr>
          <w:lang w:bidi="ru-RU"/>
        </w:rPr>
        <w:t xml:space="preserve"> </w:t>
      </w:r>
    </w:p>
    <w:p w14:paraId="76D07F3F" w14:textId="77777777" w:rsidR="009F5525" w:rsidRDefault="009F5525" w:rsidP="00A81DA3">
      <w:pPr>
        <w:ind w:left="1080"/>
        <w:rPr>
          <w:lang w:bidi="ru-RU"/>
        </w:rPr>
      </w:pPr>
    </w:p>
    <w:p w14:paraId="37AE8926" w14:textId="77777777" w:rsidR="009F5525" w:rsidRDefault="00AA608C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>
        <w:rPr>
          <w:b/>
          <w:lang w:bidi="ru-RU"/>
        </w:rPr>
        <w:t>Доступ по времени</w:t>
      </w:r>
      <w:r w:rsidRPr="007A37DE">
        <w:rPr>
          <w:lang w:bidi="ru-RU"/>
        </w:rPr>
        <w:t>»</w:t>
      </w:r>
      <w:r>
        <w:rPr>
          <w:lang w:bidi="ru-RU"/>
        </w:rPr>
        <w:t xml:space="preserve"> можно ограничить кассиру время работы по дням недели и по часам.</w:t>
      </w:r>
    </w:p>
    <w:p w14:paraId="3DD05AFC" w14:textId="77777777" w:rsidR="00AA608C" w:rsidRDefault="00AA608C" w:rsidP="00A81DA3">
      <w:pPr>
        <w:ind w:left="1080"/>
        <w:rPr>
          <w:lang w:bidi="ru-RU"/>
        </w:rPr>
      </w:pPr>
      <w:r w:rsidRPr="00AA608C">
        <w:rPr>
          <w:noProof/>
          <w:lang w:eastAsia="ru-RU"/>
        </w:rPr>
        <w:drawing>
          <wp:inline distT="0" distB="0" distL="0" distR="0" wp14:anchorId="5625A8C1" wp14:editId="7DC7CEB3">
            <wp:extent cx="5731510" cy="2589530"/>
            <wp:effectExtent l="0" t="0" r="2540" b="127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49C3" w14:textId="77777777" w:rsidR="00AA608C" w:rsidRDefault="00AA608C" w:rsidP="00A81DA3">
      <w:pPr>
        <w:ind w:left="1080"/>
        <w:rPr>
          <w:lang w:bidi="ru-RU"/>
        </w:rPr>
      </w:pPr>
    </w:p>
    <w:p w14:paraId="7FFDC455" w14:textId="77777777" w:rsidR="005A5338" w:rsidRPr="007A37DE" w:rsidRDefault="005A5338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 w:rsidRPr="007A37DE">
        <w:rPr>
          <w:b/>
          <w:lang w:bidi="ru-RU"/>
        </w:rPr>
        <w:t>Скрыть элементы интерфейса</w:t>
      </w:r>
      <w:r w:rsidRPr="007A37DE">
        <w:rPr>
          <w:lang w:bidi="ru-RU"/>
        </w:rPr>
        <w:t xml:space="preserve">» можно отключить кассиру любую кнопку в интерфейсе, или пункт меню. Можно скрыть любой столбец с данными, или часть адресов, </w:t>
      </w:r>
      <w:r w:rsidR="007A37DE" w:rsidRPr="007A37DE">
        <w:rPr>
          <w:lang w:bidi="ru-RU"/>
        </w:rPr>
        <w:t>например,</w:t>
      </w:r>
      <w:r w:rsidRPr="007A37DE">
        <w:rPr>
          <w:lang w:bidi="ru-RU"/>
        </w:rPr>
        <w:t xml:space="preserve"> район города.</w:t>
      </w:r>
    </w:p>
    <w:p w14:paraId="4561F2E1" w14:textId="77777777" w:rsidR="005A5338" w:rsidRPr="007A37DE" w:rsidRDefault="005A5338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lastRenderedPageBreak/>
        <w:drawing>
          <wp:inline distT="0" distB="0" distL="0" distR="0" wp14:anchorId="75519A04" wp14:editId="568E885C">
            <wp:extent cx="5792400" cy="338400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b="9756"/>
                    <a:stretch/>
                  </pic:blipFill>
                  <pic:spPr bwMode="auto">
                    <a:xfrm>
                      <a:off x="0" y="0"/>
                      <a:ext cx="5792400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F8145" w14:textId="77777777" w:rsidR="00E21982" w:rsidRPr="007A37DE" w:rsidRDefault="00E21982">
      <w:pPr>
        <w:rPr>
          <w:lang w:bidi="ru-RU"/>
        </w:rPr>
      </w:pPr>
      <w:r w:rsidRPr="007A37DE">
        <w:rPr>
          <w:lang w:bidi="ru-RU"/>
        </w:rPr>
        <w:br w:type="page"/>
      </w:r>
    </w:p>
    <w:p w14:paraId="3CFF249C" w14:textId="77777777" w:rsidR="00E21982" w:rsidRPr="007A37DE" w:rsidRDefault="00E21982" w:rsidP="00A81DA3">
      <w:pPr>
        <w:ind w:left="1080"/>
        <w:rPr>
          <w:lang w:bidi="ru-RU"/>
        </w:rPr>
      </w:pPr>
      <w:r w:rsidRPr="007A37DE">
        <w:rPr>
          <w:lang w:bidi="ru-RU"/>
        </w:rPr>
        <w:lastRenderedPageBreak/>
        <w:t>Кнопка «</w:t>
      </w:r>
      <w:r w:rsidRPr="007A37DE">
        <w:rPr>
          <w:b/>
          <w:lang w:bidi="ru-RU"/>
        </w:rPr>
        <w:t>Вход</w:t>
      </w:r>
      <w:r w:rsidRPr="007A37DE">
        <w:rPr>
          <w:lang w:bidi="ru-RU"/>
        </w:rPr>
        <w:t xml:space="preserve">» открывает </w:t>
      </w:r>
      <w:r w:rsidR="007A37DE" w:rsidRPr="007A37DE">
        <w:rPr>
          <w:lang w:bidi="ru-RU"/>
        </w:rPr>
        <w:t>параметры</w:t>
      </w:r>
      <w:r w:rsidRPr="007A37DE">
        <w:rPr>
          <w:lang w:bidi="ru-RU"/>
        </w:rPr>
        <w:t xml:space="preserve"> авторизации абонентов.</w:t>
      </w:r>
    </w:p>
    <w:p w14:paraId="232C47C5" w14:textId="77777777" w:rsidR="00E21982" w:rsidRPr="007A37DE" w:rsidRDefault="00E21982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35120378" wp14:editId="0F1BE877">
            <wp:extent cx="3735238" cy="3466465"/>
            <wp:effectExtent l="0" t="0" r="0" b="63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681" t="246" r="1080" b="723"/>
                    <a:stretch/>
                  </pic:blipFill>
                  <pic:spPr bwMode="auto">
                    <a:xfrm>
                      <a:off x="0" y="0"/>
                      <a:ext cx="3844462" cy="35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14E6" w14:textId="77777777" w:rsidR="00E21982" w:rsidRPr="007A37DE" w:rsidRDefault="00E21982" w:rsidP="00E21982">
      <w:pPr>
        <w:ind w:left="1080"/>
        <w:rPr>
          <w:lang w:bidi="ru-RU"/>
        </w:rPr>
      </w:pPr>
      <w:r w:rsidRPr="007A37DE">
        <w:rPr>
          <w:lang w:bidi="ru-RU"/>
        </w:rPr>
        <w:t xml:space="preserve">Здесь можно включить, чтобы абонента пускало в WEB-кабинет только с IP, который прописан у него в профиле, либо включить </w:t>
      </w:r>
      <w:r w:rsidR="007A37DE" w:rsidRPr="007A37DE">
        <w:rPr>
          <w:lang w:bidi="ru-RU"/>
        </w:rPr>
        <w:t>авто вход</w:t>
      </w:r>
      <w:r w:rsidRPr="007A37DE">
        <w:rPr>
          <w:lang w:bidi="ru-RU"/>
        </w:rPr>
        <w:t xml:space="preserve">, если IP, с которого зашёл абонент, совпадает с IP в его профиле. </w:t>
      </w:r>
    </w:p>
    <w:p w14:paraId="0790AE93" w14:textId="77777777" w:rsidR="00E21982" w:rsidRPr="007A37DE" w:rsidRDefault="007A37DE" w:rsidP="00E21982">
      <w:pPr>
        <w:ind w:left="1080"/>
        <w:rPr>
          <w:lang w:bidi="ru-RU"/>
        </w:rPr>
      </w:pPr>
      <w:r w:rsidRPr="007A37DE">
        <w:rPr>
          <w:b/>
          <w:lang w:bidi="ru-RU"/>
        </w:rPr>
        <w:t>Обратите</w:t>
      </w:r>
      <w:r w:rsidR="00E21982" w:rsidRPr="007A37DE">
        <w:rPr>
          <w:b/>
          <w:lang w:bidi="ru-RU"/>
        </w:rPr>
        <w:t xml:space="preserve"> </w:t>
      </w:r>
      <w:r w:rsidRPr="007A37DE">
        <w:rPr>
          <w:b/>
          <w:lang w:bidi="ru-RU"/>
        </w:rPr>
        <w:t>внимание</w:t>
      </w:r>
      <w:r w:rsidR="00E21982" w:rsidRPr="007A37DE">
        <w:rPr>
          <w:b/>
          <w:lang w:bidi="ru-RU"/>
        </w:rPr>
        <w:t>:</w:t>
      </w:r>
      <w:r w:rsidR="00E21982" w:rsidRPr="007A37DE">
        <w:rPr>
          <w:lang w:bidi="ru-RU"/>
        </w:rPr>
        <w:t xml:space="preserve"> IP абонента может корректно определиться только в случае, если между клиентом и WEB-сервером нет NAT, т.к. последний маскирует реальный IP.</w:t>
      </w:r>
    </w:p>
    <w:p w14:paraId="5485E9FC" w14:textId="77777777" w:rsidR="00733BD7" w:rsidRPr="007A37DE" w:rsidRDefault="00E21982" w:rsidP="00E21982">
      <w:pPr>
        <w:ind w:left="1080"/>
        <w:rPr>
          <w:lang w:bidi="ru-RU"/>
        </w:rPr>
      </w:pPr>
      <w:r w:rsidRPr="007A37DE">
        <w:rPr>
          <w:lang w:bidi="ru-RU"/>
        </w:rPr>
        <w:t xml:space="preserve">Ещё на этой форме можно включить </w:t>
      </w:r>
      <w:bookmarkStart w:id="15" w:name="WEB_Авторизация"/>
      <w:r w:rsidRPr="007A37DE">
        <w:rPr>
          <w:lang w:bidi="ru-RU"/>
        </w:rPr>
        <w:t>WEB-авторизацию</w:t>
      </w:r>
      <w:bookmarkEnd w:id="15"/>
      <w:r w:rsidR="00733BD7" w:rsidRPr="007A37DE">
        <w:rPr>
          <w:lang w:bidi="ru-RU"/>
        </w:rPr>
        <w:t>, тогда IP, с которого зашёл абонент, будет автоматически добавляться в его профиль.</w:t>
      </w:r>
    </w:p>
    <w:p w14:paraId="306E454F" w14:textId="77777777" w:rsidR="00733BD7" w:rsidRPr="007A37DE" w:rsidRDefault="00733BD7" w:rsidP="00E21982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3CB1D6DA" wp14:editId="0D8C36D3">
            <wp:extent cx="3157270" cy="1915065"/>
            <wp:effectExtent l="0" t="0" r="508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95358" cy="19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BC99" w14:textId="77777777" w:rsidR="0040073C" w:rsidRPr="007A37DE" w:rsidRDefault="007A37DE" w:rsidP="00E21982">
      <w:pPr>
        <w:ind w:left="1080"/>
        <w:rPr>
          <w:lang w:bidi="ru-RU"/>
        </w:rPr>
      </w:pPr>
      <w:r w:rsidRPr="007A37DE">
        <w:rPr>
          <w:lang w:bidi="ru-RU"/>
        </w:rPr>
        <w:t>П</w:t>
      </w:r>
      <w:r>
        <w:rPr>
          <w:lang w:bidi="ru-RU"/>
        </w:rPr>
        <w:t>о</w:t>
      </w:r>
      <w:r w:rsidRPr="007A37DE">
        <w:rPr>
          <w:lang w:bidi="ru-RU"/>
        </w:rPr>
        <w:t xml:space="preserve"> умолчанию</w:t>
      </w:r>
      <w:r w:rsidR="00B93531" w:rsidRPr="007A37DE">
        <w:rPr>
          <w:lang w:bidi="ru-RU"/>
        </w:rPr>
        <w:t xml:space="preserve"> для WEB-авторизации предусмотрена отдельная страница входа: http://адрес_сервера/enter.php, </w:t>
      </w:r>
      <w:r w:rsidR="00444A01" w:rsidRPr="007A37DE">
        <w:rPr>
          <w:lang w:bidi="ru-RU"/>
        </w:rPr>
        <w:t>но если отметить чекбокс «</w:t>
      </w:r>
      <w:r w:rsidR="00444A01" w:rsidRPr="007A37DE">
        <w:rPr>
          <w:b/>
          <w:lang w:bidi="ru-RU"/>
        </w:rPr>
        <w:t>Авторизация в WEB-кабинете = WEB-авторизации</w:t>
      </w:r>
      <w:r w:rsidR="00444A01" w:rsidRPr="007A37DE">
        <w:rPr>
          <w:lang w:bidi="ru-RU"/>
        </w:rPr>
        <w:t xml:space="preserve">», то WEB-авторизация </w:t>
      </w:r>
      <w:r w:rsidR="00444A01" w:rsidRPr="007A37DE">
        <w:rPr>
          <w:lang w:bidi="ru-RU"/>
        </w:rPr>
        <w:lastRenderedPageBreak/>
        <w:t xml:space="preserve">для абонента будет срабатывать, в момент ввода абонентом логина и </w:t>
      </w:r>
      <w:r w:rsidR="008B6C1C" w:rsidRPr="007A37DE">
        <w:rPr>
          <w:lang w:bidi="ru-RU"/>
        </w:rPr>
        <w:t>пароля</w:t>
      </w:r>
      <w:r w:rsidR="00444A01" w:rsidRPr="007A37DE">
        <w:rPr>
          <w:lang w:bidi="ru-RU"/>
        </w:rPr>
        <w:t xml:space="preserve"> на главной странице абонентского кабинета.</w:t>
      </w:r>
    </w:p>
    <w:p w14:paraId="0700E558" w14:textId="77777777" w:rsidR="00B60F8D" w:rsidRPr="007A37DE" w:rsidRDefault="0040073C" w:rsidP="00E21982">
      <w:pPr>
        <w:ind w:left="1080"/>
        <w:rPr>
          <w:lang w:bidi="ru-RU"/>
        </w:rPr>
      </w:pPr>
      <w:r w:rsidRPr="007A37DE">
        <w:rPr>
          <w:lang w:bidi="ru-RU"/>
        </w:rPr>
        <w:t>Для WEB-авторизации так же справедливо требование об отсутствии NAT между клиентом и WEB-сервером.</w:t>
      </w:r>
    </w:p>
    <w:p w14:paraId="486B1771" w14:textId="77777777" w:rsidR="00C01A29" w:rsidRPr="007A37DE" w:rsidRDefault="00B60F8D" w:rsidP="00E21982">
      <w:pPr>
        <w:ind w:left="1080"/>
        <w:rPr>
          <w:lang w:bidi="ru-RU"/>
        </w:rPr>
      </w:pPr>
      <w:r w:rsidRPr="007A37DE">
        <w:rPr>
          <w:lang w:bidi="ru-RU"/>
        </w:rPr>
        <w:t>Пункт «</w:t>
      </w:r>
      <w:r w:rsidRPr="007A37DE">
        <w:rPr>
          <w:b/>
          <w:lang w:bidi="ru-RU"/>
        </w:rPr>
        <w:t>Авторизация в ЛК = HotSpot авторизации в MikroTik</w:t>
      </w:r>
      <w:r w:rsidRPr="007A37DE">
        <w:rPr>
          <w:lang w:bidi="ru-RU"/>
        </w:rPr>
        <w:t>» включает отправку команды на HotSpot микротика в момент, когда абонент вводит свои логин и пароль на главной странице абонентского кабинета.</w:t>
      </w:r>
      <w:r w:rsidR="00006A5D" w:rsidRPr="007A37DE">
        <w:rPr>
          <w:lang w:bidi="ru-RU"/>
        </w:rPr>
        <w:t xml:space="preserve"> Таким образом абоненту не ну</w:t>
      </w:r>
      <w:r w:rsidR="004345AD" w:rsidRPr="007A37DE">
        <w:rPr>
          <w:lang w:bidi="ru-RU"/>
        </w:rPr>
        <w:t>ж</w:t>
      </w:r>
      <w:r w:rsidR="00006A5D" w:rsidRPr="007A37DE">
        <w:rPr>
          <w:lang w:bidi="ru-RU"/>
        </w:rPr>
        <w:t>но посещать страницу HotSpot микротика</w:t>
      </w:r>
      <w:r w:rsidR="004345AD" w:rsidRPr="007A37DE">
        <w:rPr>
          <w:lang w:bidi="ru-RU"/>
        </w:rPr>
        <w:t>,</w:t>
      </w:r>
      <w:r w:rsidR="00006A5D" w:rsidRPr="007A37DE">
        <w:rPr>
          <w:lang w:bidi="ru-RU"/>
        </w:rPr>
        <w:t xml:space="preserve"> чтобы </w:t>
      </w:r>
      <w:r w:rsidR="007A37DE" w:rsidRPr="007A37DE">
        <w:rPr>
          <w:lang w:bidi="ru-RU"/>
        </w:rPr>
        <w:t>авторизоваться</w:t>
      </w:r>
      <w:r w:rsidR="00006A5D" w:rsidRPr="007A37DE">
        <w:rPr>
          <w:lang w:bidi="ru-RU"/>
        </w:rPr>
        <w:t xml:space="preserve">, достаточно просто быть авторизованным в WEB-кабинете MikroBILL.  </w:t>
      </w:r>
      <w:r w:rsidR="004345AD" w:rsidRPr="007A37DE">
        <w:rPr>
          <w:lang w:bidi="ru-RU"/>
        </w:rPr>
        <w:t>Чтобы абонент вместо HotSpot странице роутера попадал на кабинет MikroBILL, поставьте чекбокс «</w:t>
      </w:r>
      <w:r w:rsidR="00FE4331" w:rsidRPr="007A37DE">
        <w:rPr>
          <w:b/>
          <w:lang w:bidi="ru-RU"/>
        </w:rPr>
        <w:t>Перенаправлять с HotSpot на MikroBILL</w:t>
      </w:r>
      <w:r w:rsidR="004345AD" w:rsidRPr="007A37DE">
        <w:rPr>
          <w:lang w:bidi="ru-RU"/>
        </w:rPr>
        <w:t xml:space="preserve">» в </w:t>
      </w:r>
      <w:r w:rsidR="007A37DE" w:rsidRPr="007A37DE">
        <w:rPr>
          <w:lang w:bidi="ru-RU"/>
        </w:rPr>
        <w:t>свойствах</w:t>
      </w:r>
      <w:r w:rsidR="004345AD" w:rsidRPr="007A37DE">
        <w:rPr>
          <w:lang w:bidi="ru-RU"/>
        </w:rPr>
        <w:t xml:space="preserve"> подключения к роутеру. </w:t>
      </w:r>
      <w:r w:rsidR="007A37DE" w:rsidRPr="007A37DE">
        <w:rPr>
          <w:b/>
          <w:lang w:bidi="ru-RU"/>
        </w:rPr>
        <w:t>Обратите</w:t>
      </w:r>
      <w:r w:rsidR="00006A5D" w:rsidRPr="007A37DE">
        <w:rPr>
          <w:b/>
          <w:lang w:bidi="ru-RU"/>
        </w:rPr>
        <w:t xml:space="preserve"> </w:t>
      </w:r>
      <w:r w:rsidR="007A37DE" w:rsidRPr="007A37DE">
        <w:rPr>
          <w:b/>
          <w:lang w:bidi="ru-RU"/>
        </w:rPr>
        <w:t>внимание</w:t>
      </w:r>
      <w:r w:rsidR="00006A5D" w:rsidRPr="007A37DE">
        <w:rPr>
          <w:b/>
          <w:lang w:bidi="ru-RU"/>
        </w:rPr>
        <w:t>:</w:t>
      </w:r>
      <w:r w:rsidR="00006A5D" w:rsidRPr="007A37DE">
        <w:rPr>
          <w:lang w:bidi="ru-RU"/>
        </w:rPr>
        <w:t xml:space="preserve"> необходимо включить PAP авторизацию в профиле хотспота на роутере</w:t>
      </w:r>
      <w:r w:rsidR="005C083F" w:rsidRPr="007A37DE">
        <w:rPr>
          <w:lang w:bidi="ru-RU"/>
        </w:rPr>
        <w:t>, чтобы авторизация была успешной</w:t>
      </w:r>
      <w:r w:rsidR="00006A5D" w:rsidRPr="007A37DE">
        <w:rPr>
          <w:lang w:bidi="ru-RU"/>
        </w:rPr>
        <w:t>.</w:t>
      </w:r>
    </w:p>
    <w:p w14:paraId="4F6F25EA" w14:textId="77777777" w:rsidR="00EC7917" w:rsidRPr="007A37DE" w:rsidRDefault="00C01A29" w:rsidP="00E21982">
      <w:pPr>
        <w:ind w:left="1080"/>
        <w:rPr>
          <w:lang w:bidi="ru-RU"/>
        </w:rPr>
      </w:pPr>
      <w:r w:rsidRPr="007A37DE">
        <w:rPr>
          <w:lang w:bidi="ru-RU"/>
        </w:rPr>
        <w:t>Так же на странице настроек входа мож</w:t>
      </w:r>
      <w:r w:rsidR="007E57E7" w:rsidRPr="007A37DE">
        <w:rPr>
          <w:lang w:bidi="ru-RU"/>
        </w:rPr>
        <w:t>но</w:t>
      </w:r>
      <w:r w:rsidRPr="007A37DE">
        <w:rPr>
          <w:lang w:bidi="ru-RU"/>
        </w:rPr>
        <w:t xml:space="preserve"> </w:t>
      </w:r>
      <w:r w:rsidR="007A37DE" w:rsidRPr="007A37DE">
        <w:rPr>
          <w:lang w:bidi="ru-RU"/>
        </w:rPr>
        <w:t>включать</w:t>
      </w:r>
      <w:r w:rsidRPr="007A37DE">
        <w:rPr>
          <w:lang w:bidi="ru-RU"/>
        </w:rPr>
        <w:t xml:space="preserve"> маску логина, чтобы </w:t>
      </w:r>
      <w:r w:rsidR="007E57E7" w:rsidRPr="007A37DE">
        <w:rPr>
          <w:lang w:bidi="ru-RU"/>
        </w:rPr>
        <w:t xml:space="preserve">абонент </w:t>
      </w:r>
      <w:r w:rsidRPr="007A37DE">
        <w:rPr>
          <w:lang w:bidi="ru-RU"/>
        </w:rPr>
        <w:t xml:space="preserve">соблюдал формат при вводе данных. Например, если у вас абоненты в качестве логина используют номера телефонов, то маска будет выглядеть </w:t>
      </w:r>
      <w:r w:rsidR="007E57E7" w:rsidRPr="007A37DE">
        <w:rPr>
          <w:lang w:bidi="ru-RU"/>
        </w:rPr>
        <w:t>следующим образом</w:t>
      </w:r>
      <w:r w:rsidRPr="007A37DE">
        <w:rPr>
          <w:lang w:bidi="ru-RU"/>
        </w:rPr>
        <w:t xml:space="preserve">: </w:t>
      </w:r>
      <w:r w:rsidRPr="007A37DE">
        <w:rPr>
          <w:b/>
          <w:lang w:bidi="ru-RU"/>
        </w:rPr>
        <w:t>+7 (___) ___-____</w:t>
      </w:r>
      <w:r w:rsidR="001A2681" w:rsidRPr="007A37DE">
        <w:rPr>
          <w:lang w:bidi="ru-RU"/>
        </w:rPr>
        <w:t xml:space="preserve">, ниже можно вписать допустимые символы, например: </w:t>
      </w:r>
      <w:r w:rsidR="001A2681" w:rsidRPr="007A37DE">
        <w:rPr>
          <w:b/>
          <w:lang w:bidi="ru-RU"/>
        </w:rPr>
        <w:t xml:space="preserve">[0-9] </w:t>
      </w:r>
      <w:r w:rsidR="001A2681" w:rsidRPr="007A37DE">
        <w:rPr>
          <w:lang w:bidi="ru-RU"/>
        </w:rPr>
        <w:t xml:space="preserve">или </w:t>
      </w:r>
      <w:r w:rsidR="001A2681" w:rsidRPr="007A37DE">
        <w:rPr>
          <w:b/>
          <w:lang w:bidi="ru-RU"/>
        </w:rPr>
        <w:t>[A-Z,a-z,0-9]</w:t>
      </w:r>
      <w:r w:rsidR="001A2681" w:rsidRPr="007A37DE">
        <w:rPr>
          <w:lang w:bidi="ru-RU"/>
        </w:rPr>
        <w:t>.</w:t>
      </w:r>
    </w:p>
    <w:p w14:paraId="760E5001" w14:textId="77777777" w:rsidR="00EC7917" w:rsidRDefault="00EC7917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1E2039F1" w14:textId="77777777" w:rsidR="004842EF" w:rsidRPr="007538EE" w:rsidRDefault="00EC7917" w:rsidP="00E2198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Клиенты</w:t>
      </w:r>
      <w:r w:rsidRPr="007538EE">
        <w:rPr>
          <w:lang w:bidi="ru-RU"/>
        </w:rPr>
        <w:t>»</w:t>
      </w:r>
      <w:r w:rsidR="004842EF" w:rsidRPr="007538EE">
        <w:rPr>
          <w:lang w:bidi="ru-RU"/>
        </w:rPr>
        <w:t xml:space="preserve"> порождает меню с тремя пунктами:</w:t>
      </w:r>
    </w:p>
    <w:p w14:paraId="555B8487" w14:textId="77777777" w:rsidR="00821B5F" w:rsidRPr="007538EE" w:rsidRDefault="00821B5F" w:rsidP="00E2198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71FF705" wp14:editId="005467C4">
            <wp:extent cx="1380227" cy="586596"/>
            <wp:effectExtent l="0" t="0" r="0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94312" cy="5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0ECD" w14:textId="77777777" w:rsidR="00821B5F" w:rsidRPr="007538EE" w:rsidRDefault="00821B5F" w:rsidP="00821B5F">
      <w:pPr>
        <w:pStyle w:val="a5"/>
        <w:ind w:firstLine="0"/>
        <w:rPr>
          <w:lang w:bidi="ru-RU"/>
        </w:rPr>
      </w:pPr>
      <w:r w:rsidRPr="007538EE">
        <w:rPr>
          <w:lang w:bidi="ru-RU"/>
        </w:rPr>
        <w:t>Рассмотрим все пункты по очереди:</w:t>
      </w:r>
    </w:p>
    <w:p w14:paraId="715CAD8E" w14:textId="77777777" w:rsidR="001642D4" w:rsidRPr="007538EE" w:rsidRDefault="00E73312" w:rsidP="00821B5F">
      <w:pPr>
        <w:pStyle w:val="a5"/>
        <w:numPr>
          <w:ilvl w:val="0"/>
          <w:numId w:val="10"/>
        </w:numPr>
        <w:rPr>
          <w:b/>
          <w:lang w:bidi="ru-RU"/>
        </w:rPr>
      </w:pPr>
      <w:r w:rsidRPr="007538EE">
        <w:rPr>
          <w:b/>
          <w:lang w:bidi="ru-RU"/>
        </w:rPr>
        <w:t>«</w:t>
      </w:r>
      <w:bookmarkStart w:id="16" w:name="Разрешения_Для_Абонентов"/>
      <w:r w:rsidR="00821B5F" w:rsidRPr="007538EE">
        <w:rPr>
          <w:b/>
          <w:lang w:bidi="ru-RU"/>
        </w:rPr>
        <w:t>Разрешения</w:t>
      </w:r>
      <w:bookmarkEnd w:id="16"/>
      <w:r w:rsidRPr="007538EE">
        <w:rPr>
          <w:b/>
          <w:lang w:bidi="ru-RU"/>
        </w:rPr>
        <w:t>»</w:t>
      </w:r>
      <w:r w:rsidR="00821B5F" w:rsidRPr="007538EE">
        <w:rPr>
          <w:b/>
          <w:lang w:bidi="ru-RU"/>
        </w:rPr>
        <w:t xml:space="preserve"> </w:t>
      </w:r>
      <w:r w:rsidR="00821B5F" w:rsidRPr="007538EE">
        <w:rPr>
          <w:lang w:bidi="ru-RU"/>
        </w:rPr>
        <w:t>–</w:t>
      </w:r>
      <w:r w:rsidR="00821B5F" w:rsidRPr="007538EE">
        <w:rPr>
          <w:b/>
          <w:lang w:bidi="ru-RU"/>
        </w:rPr>
        <w:t xml:space="preserve"> </w:t>
      </w:r>
      <w:r w:rsidR="00821B5F" w:rsidRPr="007538EE">
        <w:rPr>
          <w:lang w:bidi="ru-RU"/>
        </w:rPr>
        <w:t>Определяют, что может делать абонен</w:t>
      </w:r>
      <w:r w:rsidR="002103EA" w:rsidRPr="007538EE">
        <w:rPr>
          <w:lang w:bidi="ru-RU"/>
        </w:rPr>
        <w:t>т</w:t>
      </w:r>
      <w:r w:rsidR="00821B5F" w:rsidRPr="007538EE">
        <w:rPr>
          <w:lang w:bidi="ru-RU"/>
        </w:rPr>
        <w:t>ы.</w:t>
      </w:r>
    </w:p>
    <w:p w14:paraId="0B7B0DAF" w14:textId="77777777" w:rsidR="001642D4" w:rsidRPr="007538EE" w:rsidRDefault="001642D4" w:rsidP="001642D4">
      <w:pPr>
        <w:ind w:left="720"/>
        <w:rPr>
          <w:b/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411D81BA" wp14:editId="240686E7">
            <wp:extent cx="4554748" cy="3709359"/>
            <wp:effectExtent l="0" t="0" r="0" b="571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8544" cy="37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B809" w14:textId="77777777" w:rsidR="001642D4" w:rsidRPr="007538EE" w:rsidRDefault="001642D4" w:rsidP="001642D4">
      <w:pPr>
        <w:ind w:left="720"/>
        <w:rPr>
          <w:lang w:bidi="ru-RU"/>
        </w:rPr>
      </w:pPr>
      <w:r w:rsidRPr="007538EE">
        <w:rPr>
          <w:lang w:bidi="ru-RU"/>
        </w:rPr>
        <w:t xml:space="preserve">Тут можно разрешить абонентам менять свой </w:t>
      </w:r>
      <w:hyperlink w:anchor="_Тарифы" w:history="1">
        <w:r w:rsidRPr="00B57E49">
          <w:rPr>
            <w:rStyle w:val="a7"/>
            <w:lang w:bidi="ru-RU"/>
          </w:rPr>
          <w:t>тариф</w:t>
        </w:r>
      </w:hyperlink>
      <w:r w:rsidRPr="007538EE">
        <w:rPr>
          <w:lang w:bidi="ru-RU"/>
        </w:rPr>
        <w:t>, использовать карты оплаты и менять свой пароль через настройки в WEB-кабинете</w:t>
      </w:r>
      <w:r w:rsidR="00AD0072" w:rsidRPr="007538EE">
        <w:rPr>
          <w:lang w:bidi="ru-RU"/>
        </w:rPr>
        <w:t xml:space="preserve">, разрешить абонентам подключать </w:t>
      </w:r>
      <w:hyperlink w:anchor="Услуги" w:history="1">
        <w:r w:rsidR="007538EE" w:rsidRPr="009F713B">
          <w:rPr>
            <w:rStyle w:val="a7"/>
            <w:lang w:bidi="ru-RU"/>
          </w:rPr>
          <w:t>услуги</w:t>
        </w:r>
      </w:hyperlink>
      <w:r w:rsidR="00AD0072" w:rsidRPr="007538EE">
        <w:rPr>
          <w:lang w:bidi="ru-RU"/>
        </w:rPr>
        <w:t>, менять MAC адрес и пароль подключения</w:t>
      </w:r>
      <w:r w:rsidRPr="007538EE">
        <w:rPr>
          <w:lang w:bidi="ru-RU"/>
        </w:rPr>
        <w:t>.</w:t>
      </w:r>
      <w:r w:rsidR="0082765A" w:rsidRPr="007538EE">
        <w:rPr>
          <w:lang w:bidi="ru-RU"/>
        </w:rPr>
        <w:t xml:space="preserve"> Так же можно включить восстановление пароля через SMS или Email.</w:t>
      </w:r>
      <w:r w:rsidRPr="007538EE">
        <w:rPr>
          <w:lang w:bidi="ru-RU"/>
        </w:rPr>
        <w:t xml:space="preserve"> Другие пункты не столь очевидны, поэтому остановимся на них </w:t>
      </w:r>
      <w:r w:rsidR="00B478C1" w:rsidRPr="007538EE">
        <w:rPr>
          <w:lang w:bidi="ru-RU"/>
        </w:rPr>
        <w:t xml:space="preserve">более </w:t>
      </w:r>
      <w:r w:rsidRPr="007538EE">
        <w:rPr>
          <w:lang w:bidi="ru-RU"/>
        </w:rPr>
        <w:t>подробн</w:t>
      </w:r>
      <w:r w:rsidR="00B478C1" w:rsidRPr="007538EE">
        <w:rPr>
          <w:lang w:bidi="ru-RU"/>
        </w:rPr>
        <w:t>о</w:t>
      </w:r>
      <w:r w:rsidRPr="007538EE">
        <w:rPr>
          <w:lang w:bidi="ru-RU"/>
        </w:rPr>
        <w:t>.</w:t>
      </w:r>
    </w:p>
    <w:p w14:paraId="5148F35B" w14:textId="77777777" w:rsidR="00E73312" w:rsidRPr="007538EE" w:rsidRDefault="00E73312" w:rsidP="001642D4">
      <w:pPr>
        <w:pStyle w:val="a5"/>
        <w:numPr>
          <w:ilvl w:val="0"/>
          <w:numId w:val="9"/>
        </w:numPr>
        <w:rPr>
          <w:b/>
          <w:lang w:bidi="ru-RU"/>
        </w:rPr>
      </w:pPr>
      <w:r w:rsidRPr="007538EE">
        <w:rPr>
          <w:b/>
          <w:lang w:bidi="ru-RU"/>
        </w:rPr>
        <w:t>«</w:t>
      </w:r>
      <w:r w:rsidR="001642D4" w:rsidRPr="007538EE">
        <w:rPr>
          <w:b/>
          <w:lang w:bidi="ru-RU"/>
        </w:rPr>
        <w:t>Пересылать денежные средства другим абонентам</w:t>
      </w:r>
      <w:r w:rsidRPr="007538EE">
        <w:rPr>
          <w:b/>
          <w:lang w:bidi="ru-RU"/>
        </w:rPr>
        <w:t xml:space="preserve">» </w:t>
      </w:r>
      <w:r w:rsidRPr="007538EE">
        <w:rPr>
          <w:lang w:bidi="ru-RU"/>
        </w:rPr>
        <w:t>- у абонентов в WEB-каб</w:t>
      </w:r>
      <w:r w:rsidR="007538EE">
        <w:rPr>
          <w:lang w:bidi="ru-RU"/>
        </w:rPr>
        <w:t>и</w:t>
      </w:r>
      <w:r w:rsidRPr="007538EE">
        <w:rPr>
          <w:lang w:bidi="ru-RU"/>
        </w:rPr>
        <w:t>нете появится возможно</w:t>
      </w:r>
      <w:r w:rsidR="007538EE">
        <w:rPr>
          <w:lang w:bidi="ru-RU"/>
        </w:rPr>
        <w:t>с</w:t>
      </w:r>
      <w:r w:rsidRPr="007538EE">
        <w:rPr>
          <w:lang w:bidi="ru-RU"/>
        </w:rPr>
        <w:t xml:space="preserve">ть отправить часть средств со своего счёта </w:t>
      </w:r>
      <w:r w:rsidR="00474F6F" w:rsidRPr="007538EE">
        <w:rPr>
          <w:lang w:bidi="ru-RU"/>
        </w:rPr>
        <w:t xml:space="preserve">Интернет </w:t>
      </w:r>
      <w:r w:rsidRPr="007538EE">
        <w:rPr>
          <w:lang w:bidi="ru-RU"/>
        </w:rPr>
        <w:t>на счёт другого абоне</w:t>
      </w:r>
      <w:r w:rsidR="007538EE">
        <w:rPr>
          <w:lang w:bidi="ru-RU"/>
        </w:rPr>
        <w:t>н</w:t>
      </w:r>
      <w:r w:rsidRPr="007538EE">
        <w:rPr>
          <w:lang w:bidi="ru-RU"/>
        </w:rPr>
        <w:t xml:space="preserve">та по номеру договора. </w:t>
      </w:r>
      <w:r w:rsidR="007538EE">
        <w:rPr>
          <w:lang w:bidi="ru-RU"/>
        </w:rPr>
        <w:t>Выглядит</w:t>
      </w:r>
      <w:r w:rsidRPr="007538EE">
        <w:rPr>
          <w:lang w:bidi="ru-RU"/>
        </w:rPr>
        <w:t xml:space="preserve"> это так:</w:t>
      </w:r>
    </w:p>
    <w:p w14:paraId="76ACCBD6" w14:textId="77777777" w:rsidR="00332A9C" w:rsidRPr="007538EE" w:rsidRDefault="00332A9C" w:rsidP="00332A9C">
      <w:pPr>
        <w:ind w:left="709"/>
        <w:rPr>
          <w:lang w:bidi="ru-RU"/>
        </w:rPr>
      </w:pPr>
      <w:r w:rsidRPr="007538EE">
        <w:rPr>
          <w:noProof/>
          <w:lang w:eastAsia="ru-RU"/>
        </w:rPr>
        <w:lastRenderedPageBreak/>
        <w:drawing>
          <wp:inline distT="0" distB="0" distL="0" distR="0" wp14:anchorId="297214FA" wp14:editId="189B721F">
            <wp:extent cx="4245311" cy="3157268"/>
            <wp:effectExtent l="0" t="0" r="3175" b="508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t="1053" b="7088"/>
                    <a:stretch/>
                  </pic:blipFill>
                  <pic:spPr bwMode="auto">
                    <a:xfrm>
                      <a:off x="0" y="0"/>
                      <a:ext cx="4341198" cy="322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4D284" w14:textId="77777777" w:rsidR="00332A9C" w:rsidRPr="007538EE" w:rsidRDefault="00332A9C" w:rsidP="00332A9C">
      <w:pPr>
        <w:ind w:left="709"/>
        <w:rPr>
          <w:lang w:bidi="ru-RU"/>
        </w:rPr>
      </w:pPr>
      <w:r w:rsidRPr="007538EE">
        <w:rPr>
          <w:lang w:bidi="ru-RU"/>
        </w:rPr>
        <w:t>А вот настройки параметров перевода на стороне администратора:</w:t>
      </w:r>
    </w:p>
    <w:p w14:paraId="5FDD02DE" w14:textId="77777777" w:rsidR="00015AC5" w:rsidRPr="007538EE" w:rsidRDefault="00E73312" w:rsidP="00332A9C">
      <w:pPr>
        <w:ind w:left="709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E75C4B0" wp14:editId="27075AF9">
            <wp:extent cx="2665562" cy="1216325"/>
            <wp:effectExtent l="0" t="0" r="1905" b="317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48175" cy="1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F496" w14:textId="77777777" w:rsidR="00015AC5" w:rsidRPr="007538EE" w:rsidRDefault="00015AC5" w:rsidP="00015AC5">
      <w:pPr>
        <w:pStyle w:val="a5"/>
        <w:numPr>
          <w:ilvl w:val="0"/>
          <w:numId w:val="9"/>
        </w:numPr>
        <w:rPr>
          <w:b/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Пересылать деньги со счёта интернет на мобильный (через Qiwi)</w:t>
      </w:r>
      <w:r w:rsidRPr="007538EE">
        <w:rPr>
          <w:lang w:bidi="ru-RU"/>
        </w:rPr>
        <w:t>» - разрешает абонентам переводить деньги со счёта Интернет на мобильный телефон. Деньги будут переводиться с вашего Qiwi кошелька на указанный абонентом номер. Так выглядит окно настроек:</w:t>
      </w:r>
    </w:p>
    <w:p w14:paraId="448AF496" w14:textId="77777777" w:rsidR="005043D2" w:rsidRPr="007538EE" w:rsidRDefault="005043D2" w:rsidP="005043D2">
      <w:pPr>
        <w:pStyle w:val="a5"/>
        <w:ind w:left="1440" w:firstLine="0"/>
        <w:rPr>
          <w:b/>
          <w:lang w:bidi="ru-RU"/>
        </w:rPr>
      </w:pPr>
    </w:p>
    <w:p w14:paraId="21D5ED05" w14:textId="77777777" w:rsidR="00015AC5" w:rsidRPr="007538EE" w:rsidRDefault="00015AC5" w:rsidP="00AD0072">
      <w:pPr>
        <w:pStyle w:val="a5"/>
        <w:ind w:left="709" w:firstLine="0"/>
        <w:rPr>
          <w:b/>
          <w:lang w:bidi="ru-RU"/>
        </w:rPr>
      </w:pPr>
      <w:r w:rsidRPr="007538EE">
        <w:rPr>
          <w:b/>
          <w:noProof/>
          <w:lang w:eastAsia="ru-RU"/>
        </w:rPr>
        <w:drawing>
          <wp:inline distT="0" distB="0" distL="0" distR="0" wp14:anchorId="6039BD6D" wp14:editId="2224D691">
            <wp:extent cx="3432810" cy="2449902"/>
            <wp:effectExtent l="0" t="0" r="0" b="762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b="14187"/>
                    <a:stretch/>
                  </pic:blipFill>
                  <pic:spPr bwMode="auto">
                    <a:xfrm>
                      <a:off x="0" y="0"/>
                      <a:ext cx="3468197" cy="247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29A15" w14:textId="77777777" w:rsidR="00015AC5" w:rsidRPr="007538EE" w:rsidRDefault="00015AC5" w:rsidP="00015AC5">
      <w:pPr>
        <w:pStyle w:val="a5"/>
        <w:ind w:left="1440" w:firstLine="0"/>
        <w:rPr>
          <w:lang w:bidi="ru-RU"/>
        </w:rPr>
      </w:pPr>
      <w:r w:rsidRPr="007538EE">
        <w:rPr>
          <w:lang w:bidi="ru-RU"/>
        </w:rPr>
        <w:lastRenderedPageBreak/>
        <w:t xml:space="preserve">Для использования этой опции вам понадобится кошелёк в платёжной системе Qiwi и действующий токен, который можно получить, перейдя по ссылке: </w:t>
      </w:r>
      <w:hyperlink r:id="rId108" w:history="1">
        <w:r w:rsidRPr="007538EE">
          <w:rPr>
            <w:rStyle w:val="a7"/>
            <w:lang w:bidi="ru-RU"/>
          </w:rPr>
          <w:t>https://qiwi.com/api</w:t>
        </w:r>
      </w:hyperlink>
      <w:r w:rsidRPr="007538EE">
        <w:rPr>
          <w:lang w:bidi="ru-RU"/>
        </w:rPr>
        <w:t xml:space="preserve"> </w:t>
      </w:r>
    </w:p>
    <w:p w14:paraId="440DD31F" w14:textId="77777777" w:rsidR="00160A74" w:rsidRPr="007538EE" w:rsidRDefault="00160A74" w:rsidP="00015AC5">
      <w:pPr>
        <w:pStyle w:val="a5"/>
        <w:ind w:left="1440" w:firstLine="0"/>
        <w:rPr>
          <w:lang w:bidi="ru-RU"/>
        </w:rPr>
      </w:pPr>
    </w:p>
    <w:p w14:paraId="61692EA4" w14:textId="77777777" w:rsidR="00160A74" w:rsidRPr="007538EE" w:rsidRDefault="00160A74" w:rsidP="00160A74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bookmarkStart w:id="17" w:name="Регистрация_картой"/>
      <w:r w:rsidRPr="007538EE">
        <w:rPr>
          <w:b/>
          <w:lang w:bidi="ru-RU"/>
        </w:rPr>
        <w:t>Регистрироваться картой</w:t>
      </w:r>
      <w:bookmarkEnd w:id="17"/>
      <w:r w:rsidRPr="007538EE">
        <w:rPr>
          <w:lang w:bidi="ru-RU"/>
        </w:rPr>
        <w:t xml:space="preserve">» - </w:t>
      </w:r>
      <w:r w:rsidR="00B81B3E" w:rsidRPr="007538EE">
        <w:rPr>
          <w:lang w:bidi="ru-RU"/>
        </w:rPr>
        <w:t>в</w:t>
      </w:r>
      <w:r w:rsidRPr="007538EE">
        <w:rPr>
          <w:lang w:bidi="ru-RU"/>
        </w:rPr>
        <w:t xml:space="preserve"> разделе карт опл</w:t>
      </w:r>
      <w:r w:rsidR="003568D0" w:rsidRPr="007538EE">
        <w:rPr>
          <w:lang w:bidi="ru-RU"/>
        </w:rPr>
        <w:t>аты вы можете создавать ваучеры, пополняющие счёт абонента деньгами, либо днями работы. Так же можно создать ваучер, регистрирующий нового абонента. Процедуру создания ваучеров мы рассмотрим в следующем разделе, а пока посмотрим на окно настроек регистрации нового абонента ваучером.</w:t>
      </w:r>
    </w:p>
    <w:p w14:paraId="1B2F3660" w14:textId="77777777" w:rsidR="006E1DEE" w:rsidRPr="007538EE" w:rsidRDefault="006E1DEE" w:rsidP="006E1DEE">
      <w:pPr>
        <w:pStyle w:val="a5"/>
        <w:ind w:left="1440" w:firstLine="0"/>
        <w:rPr>
          <w:lang w:bidi="ru-RU"/>
        </w:rPr>
      </w:pPr>
    </w:p>
    <w:p w14:paraId="7D45D0D2" w14:textId="77777777" w:rsidR="003568D0" w:rsidRPr="007538EE" w:rsidRDefault="006E1DEE" w:rsidP="003568D0">
      <w:pPr>
        <w:pStyle w:val="a5"/>
        <w:ind w:left="144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7A483597" wp14:editId="3F3CD58C">
            <wp:extent cx="2587924" cy="3286664"/>
            <wp:effectExtent l="0" t="0" r="3175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18876" cy="33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0138" w14:textId="77777777" w:rsidR="00522F3A" w:rsidRPr="007538EE" w:rsidRDefault="00522F3A" w:rsidP="003568D0">
      <w:pPr>
        <w:pStyle w:val="a5"/>
        <w:ind w:left="1440" w:firstLine="0"/>
        <w:rPr>
          <w:lang w:bidi="ru-RU"/>
        </w:rPr>
      </w:pPr>
    </w:p>
    <w:p w14:paraId="2960C824" w14:textId="77777777" w:rsidR="00CD748F" w:rsidRPr="007538EE" w:rsidRDefault="00522F3A" w:rsidP="00CD748F">
      <w:pPr>
        <w:ind w:left="1080"/>
        <w:rPr>
          <w:lang w:bidi="ru-RU"/>
        </w:rPr>
      </w:pPr>
      <w:r w:rsidRPr="007538EE">
        <w:rPr>
          <w:lang w:bidi="ru-RU"/>
        </w:rPr>
        <w:t xml:space="preserve">Здесь можно выбрать начальный </w:t>
      </w:r>
      <w:hyperlink w:anchor="_Тарифы" w:history="1">
        <w:r w:rsidRPr="006A2506">
          <w:rPr>
            <w:rStyle w:val="a7"/>
            <w:lang w:bidi="ru-RU"/>
          </w:rPr>
          <w:t>тариф</w:t>
        </w:r>
      </w:hyperlink>
      <w:r w:rsidRPr="007538EE">
        <w:rPr>
          <w:lang w:bidi="ru-RU"/>
        </w:rPr>
        <w:t xml:space="preserve">, </w:t>
      </w:r>
      <w:hyperlink w:anchor="_Группы" w:history="1">
        <w:r w:rsidRPr="006A2506">
          <w:rPr>
            <w:rStyle w:val="a7"/>
            <w:lang w:bidi="ru-RU"/>
          </w:rPr>
          <w:t>группу</w:t>
        </w:r>
      </w:hyperlink>
      <w:r w:rsidRPr="007538EE">
        <w:rPr>
          <w:lang w:bidi="ru-RU"/>
        </w:rPr>
        <w:t xml:space="preserve"> и тип авторизации абонента.</w:t>
      </w:r>
      <w:r w:rsidR="000031DF" w:rsidRPr="007538EE">
        <w:rPr>
          <w:lang w:bidi="ru-RU"/>
        </w:rPr>
        <w:t xml:space="preserve"> Опция «</w:t>
      </w:r>
      <w:r w:rsidR="000031DF" w:rsidRPr="007538EE">
        <w:rPr>
          <w:b/>
          <w:lang w:bidi="ru-RU"/>
        </w:rPr>
        <w:t>Доступно только по прямой ссылке</w:t>
      </w:r>
      <w:r w:rsidR="000031DF" w:rsidRPr="007538EE">
        <w:rPr>
          <w:lang w:bidi="ru-RU"/>
        </w:rPr>
        <w:t xml:space="preserve">» скрывает ссылку на регистрацию ваучером с главной страницы, регистрация будет доступна, если абонент сам введёт URL. Страница регистрации находится по адресу: </w:t>
      </w:r>
      <w:hyperlink r:id="rId110" w:history="1">
        <w:r w:rsidR="00245EFB" w:rsidRPr="007538EE">
          <w:rPr>
            <w:rStyle w:val="a7"/>
            <w:rFonts w:eastAsia="MS Mincho"/>
            <w:kern w:val="20"/>
            <w:lang w:bidi="ru-RU"/>
            <w14:ligatures w14:val="standard"/>
          </w:rPr>
          <w:t>http://адрес_сервера/newclient.php</w:t>
        </w:r>
      </w:hyperlink>
    </w:p>
    <w:p w14:paraId="00EADE3B" w14:textId="77777777" w:rsidR="00245EFB" w:rsidRPr="007538EE" w:rsidRDefault="00245EFB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Все поля </w:t>
      </w:r>
      <w:r w:rsidR="00B24064" w:rsidRPr="007538EE">
        <w:rPr>
          <w:b/>
          <w:lang w:bidi="ru-RU"/>
        </w:rPr>
        <w:t>обязательны</w:t>
      </w:r>
      <w:r w:rsidRPr="007538EE">
        <w:rPr>
          <w:b/>
          <w:lang w:bidi="ru-RU"/>
        </w:rPr>
        <w:t xml:space="preserve"> к заполнению</w:t>
      </w:r>
      <w:r w:rsidRPr="007538EE">
        <w:rPr>
          <w:lang w:bidi="ru-RU"/>
        </w:rPr>
        <w:t>» - запрещает регистрацию, если не заполнены паспортные данные и телефон.</w:t>
      </w:r>
    </w:p>
    <w:p w14:paraId="4D5C260B" w14:textId="77777777" w:rsidR="00AC2EBE" w:rsidRPr="007538EE" w:rsidRDefault="00245EFB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Необходимо принять публичную оферту</w:t>
      </w:r>
      <w:r w:rsidRPr="007538EE">
        <w:rPr>
          <w:lang w:bidi="ru-RU"/>
        </w:rPr>
        <w:t>» - Абонент</w:t>
      </w:r>
      <w:r w:rsidR="00BB355B" w:rsidRPr="007538EE">
        <w:rPr>
          <w:lang w:bidi="ru-RU"/>
        </w:rPr>
        <w:t>у не</w:t>
      </w:r>
      <w:r w:rsidR="00FD0CF2">
        <w:rPr>
          <w:lang w:bidi="ru-RU"/>
        </w:rPr>
        <w:t>обходимо принять публичную офер</w:t>
      </w:r>
      <w:r w:rsidR="00BB355B" w:rsidRPr="007538EE">
        <w:rPr>
          <w:lang w:bidi="ru-RU"/>
        </w:rPr>
        <w:t>т</w:t>
      </w:r>
      <w:r w:rsidR="00FD0CF2">
        <w:rPr>
          <w:lang w:bidi="ru-RU"/>
        </w:rPr>
        <w:t>у</w:t>
      </w:r>
      <w:r w:rsidR="00AC2EBE" w:rsidRPr="007538EE">
        <w:rPr>
          <w:lang w:bidi="ru-RU"/>
        </w:rPr>
        <w:t xml:space="preserve"> для регистрации</w:t>
      </w:r>
      <w:r w:rsidR="00BB355B" w:rsidRPr="007538EE">
        <w:rPr>
          <w:lang w:bidi="ru-RU"/>
        </w:rPr>
        <w:t xml:space="preserve">. </w:t>
      </w:r>
    </w:p>
    <w:p w14:paraId="632C5F11" w14:textId="77777777" w:rsidR="00245EFB" w:rsidRPr="007538EE" w:rsidRDefault="00BB355B" w:rsidP="00CD748F">
      <w:pPr>
        <w:ind w:left="1080"/>
        <w:rPr>
          <w:lang w:bidi="ru-RU"/>
        </w:rPr>
      </w:pPr>
      <w:r w:rsidRPr="007538EE">
        <w:rPr>
          <w:lang w:bidi="ru-RU"/>
        </w:rPr>
        <w:t xml:space="preserve">Абонентов зарегистрированных оператором, </w:t>
      </w:r>
      <w:r w:rsidR="00AC2EBE" w:rsidRPr="007538EE">
        <w:rPr>
          <w:lang w:bidi="ru-RU"/>
        </w:rPr>
        <w:t>так же</w:t>
      </w:r>
      <w:r w:rsidRPr="007538EE">
        <w:rPr>
          <w:lang w:bidi="ru-RU"/>
        </w:rPr>
        <w:t xml:space="preserve"> есть </w:t>
      </w:r>
      <w:r w:rsidR="00FD0CF2" w:rsidRPr="007538EE">
        <w:rPr>
          <w:lang w:bidi="ru-RU"/>
        </w:rPr>
        <w:t>возможность</w:t>
      </w:r>
      <w:r w:rsidRPr="007538EE">
        <w:rPr>
          <w:lang w:bidi="ru-RU"/>
        </w:rPr>
        <w:t xml:space="preserve"> обязать принять оферту, </w:t>
      </w:r>
      <w:r w:rsidR="00FD0CF2" w:rsidRPr="007538EE">
        <w:rPr>
          <w:lang w:bidi="ru-RU"/>
        </w:rPr>
        <w:t>соответствующий</w:t>
      </w:r>
      <w:r w:rsidRPr="007538EE">
        <w:rPr>
          <w:lang w:bidi="ru-RU"/>
        </w:rPr>
        <w:t xml:space="preserve"> чекбокс находится по кнопк</w:t>
      </w:r>
      <w:r w:rsidR="00AC2EBE" w:rsidRPr="007538EE">
        <w:rPr>
          <w:lang w:bidi="ru-RU"/>
        </w:rPr>
        <w:t xml:space="preserve">е </w:t>
      </w:r>
      <w:r w:rsidRPr="007538EE">
        <w:rPr>
          <w:lang w:bidi="ru-RU"/>
        </w:rPr>
        <w:t>«</w:t>
      </w:r>
      <w:r w:rsidRPr="007538EE">
        <w:rPr>
          <w:b/>
          <w:lang w:bidi="ru-RU"/>
        </w:rPr>
        <w:t>Клиенты</w:t>
      </w:r>
      <w:r w:rsidRPr="007538EE">
        <w:rPr>
          <w:lang w:bidi="ru-RU"/>
        </w:rPr>
        <w:t xml:space="preserve">» </w:t>
      </w:r>
      <w:r w:rsidRPr="007538EE">
        <w:rPr>
          <w:b/>
          <w:lang w:bidi="ru-RU"/>
        </w:rPr>
        <w:t>&gt;</w:t>
      </w:r>
      <w:r w:rsidRPr="007538EE">
        <w:rPr>
          <w:lang w:bidi="ru-RU"/>
        </w:rPr>
        <w:t xml:space="preserve">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="00AC2EBE" w:rsidRPr="007538EE">
        <w:rPr>
          <w:b/>
          <w:lang w:bidi="ru-RU"/>
        </w:rPr>
        <w:t>Запретить доступ клиентам, не принявшим публичную оферту</w:t>
      </w:r>
      <w:r w:rsidRPr="007538EE">
        <w:rPr>
          <w:lang w:bidi="ru-RU"/>
        </w:rPr>
        <w:t>»</w:t>
      </w:r>
      <w:r w:rsidR="00AC2EBE" w:rsidRPr="007538EE">
        <w:rPr>
          <w:lang w:bidi="ru-RU"/>
        </w:rPr>
        <w:t>.</w:t>
      </w:r>
      <w:r w:rsidR="00245EFB" w:rsidRPr="007538EE">
        <w:rPr>
          <w:lang w:bidi="ru-RU"/>
        </w:rPr>
        <w:t xml:space="preserve"> </w:t>
      </w:r>
      <w:r w:rsidR="00AC2EBE" w:rsidRPr="007538EE">
        <w:rPr>
          <w:lang w:bidi="ru-RU"/>
        </w:rPr>
        <w:t>Абонент</w:t>
      </w:r>
      <w:r w:rsidR="00245EFB" w:rsidRPr="007538EE">
        <w:rPr>
          <w:lang w:bidi="ru-RU"/>
        </w:rPr>
        <w:t xml:space="preserve"> не получит доступ в Интернет, </w:t>
      </w:r>
      <w:r w:rsidR="00245EFB" w:rsidRPr="007538EE">
        <w:rPr>
          <w:lang w:bidi="ru-RU"/>
        </w:rPr>
        <w:lastRenderedPageBreak/>
        <w:t xml:space="preserve">пока не примет оферту, об этом будет </w:t>
      </w:r>
      <w:r w:rsidR="00FD0CF2" w:rsidRPr="007538EE">
        <w:rPr>
          <w:lang w:bidi="ru-RU"/>
        </w:rPr>
        <w:t>напоминать</w:t>
      </w:r>
      <w:r w:rsidR="00245EFB" w:rsidRPr="007538EE">
        <w:rPr>
          <w:lang w:bidi="ru-RU"/>
        </w:rPr>
        <w:t xml:space="preserve"> плашка в WEB-кабинете. Текст оферты необходимо разместить в папке WEB </w:t>
      </w:r>
      <w:r w:rsidR="00FD0CF2" w:rsidRPr="007538EE">
        <w:rPr>
          <w:lang w:bidi="ru-RU"/>
        </w:rPr>
        <w:t>документов</w:t>
      </w:r>
      <w:r w:rsidR="00245EFB" w:rsidRPr="007538EE">
        <w:rPr>
          <w:lang w:bidi="ru-RU"/>
        </w:rPr>
        <w:t xml:space="preserve"> Апача в файле files\ofetra.htm.</w:t>
      </w:r>
      <w:r w:rsidR="008826FC" w:rsidRPr="007538EE">
        <w:rPr>
          <w:lang w:bidi="ru-RU"/>
        </w:rPr>
        <w:t xml:space="preserve"> Кассир может принять оферту за абонента, для этого есть пункт в контекстном меню абонента: «</w:t>
      </w:r>
      <w:r w:rsidR="008826FC" w:rsidRPr="007538EE">
        <w:rPr>
          <w:b/>
          <w:lang w:bidi="ru-RU"/>
        </w:rPr>
        <w:t>Дополнительно</w:t>
      </w:r>
      <w:r w:rsidR="008826FC" w:rsidRPr="007538EE">
        <w:rPr>
          <w:lang w:bidi="ru-RU"/>
        </w:rPr>
        <w:t>» &gt; «</w:t>
      </w:r>
      <w:r w:rsidR="008826FC" w:rsidRPr="007538EE">
        <w:rPr>
          <w:b/>
          <w:lang w:bidi="ru-RU"/>
        </w:rPr>
        <w:t>Дополнительно</w:t>
      </w:r>
      <w:r w:rsidR="008826FC" w:rsidRPr="007538EE">
        <w:rPr>
          <w:lang w:bidi="ru-RU"/>
        </w:rPr>
        <w:t>» &gt; «</w:t>
      </w:r>
      <w:r w:rsidR="008826FC" w:rsidRPr="007538EE">
        <w:rPr>
          <w:b/>
          <w:lang w:bidi="ru-RU"/>
        </w:rPr>
        <w:t>Оферта</w:t>
      </w:r>
      <w:r w:rsidR="008826FC" w:rsidRPr="007538EE">
        <w:rPr>
          <w:lang w:bidi="ru-RU"/>
        </w:rPr>
        <w:t>».</w:t>
      </w:r>
    </w:p>
    <w:p w14:paraId="38480A22" w14:textId="77777777" w:rsidR="00C81B64" w:rsidRPr="007538EE" w:rsidRDefault="008927A6" w:rsidP="00CD748F">
      <w:pPr>
        <w:ind w:left="1080"/>
        <w:rPr>
          <w:lang w:bidi="ru-RU"/>
        </w:rPr>
      </w:pPr>
      <w:r w:rsidRPr="007538EE">
        <w:rPr>
          <w:lang w:bidi="ru-RU"/>
        </w:rPr>
        <w:t>Вот так страница регистрации</w:t>
      </w:r>
      <w:r w:rsidR="00AC2EBE" w:rsidRPr="007538EE">
        <w:rPr>
          <w:lang w:bidi="ru-RU"/>
        </w:rPr>
        <w:t xml:space="preserve"> через SMS</w:t>
      </w:r>
      <w:r w:rsidRPr="007538EE">
        <w:rPr>
          <w:lang w:bidi="ru-RU"/>
        </w:rPr>
        <w:t xml:space="preserve"> выглядит на стороне абонента:</w:t>
      </w:r>
    </w:p>
    <w:p w14:paraId="3EB996F7" w14:textId="77777777" w:rsidR="008927A6" w:rsidRPr="007538EE" w:rsidRDefault="00BB355B" w:rsidP="00CD748F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BD920B9" wp14:editId="73C909E8">
            <wp:extent cx="2967486" cy="4813540"/>
            <wp:effectExtent l="0" t="0" r="4445" b="635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07930" cy="487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48AF" w14:textId="77777777" w:rsidR="00675D4E" w:rsidRPr="007538EE" w:rsidRDefault="00675D4E" w:rsidP="00CD748F">
      <w:pPr>
        <w:ind w:left="1080"/>
        <w:rPr>
          <w:lang w:bidi="ru-RU"/>
        </w:rPr>
      </w:pPr>
    </w:p>
    <w:p w14:paraId="0DAE624E" w14:textId="77777777" w:rsidR="00F96E30" w:rsidRPr="007538EE" w:rsidRDefault="00C81B64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Регистрироваться через SMS</w:t>
      </w:r>
      <w:r w:rsidRPr="007538EE">
        <w:rPr>
          <w:lang w:bidi="ru-RU"/>
        </w:rPr>
        <w:t>» - Разрешает а</w:t>
      </w:r>
      <w:r w:rsidR="00F96E30" w:rsidRPr="007538EE">
        <w:rPr>
          <w:lang w:bidi="ru-RU"/>
        </w:rPr>
        <w:t xml:space="preserve">бонентам регистрироваться через номер мобильного телефона. После завершения регистрации, абоненту будет выслано SMS </w:t>
      </w:r>
      <w:r w:rsidR="00FD0CF2" w:rsidRPr="007538EE">
        <w:rPr>
          <w:lang w:bidi="ru-RU"/>
        </w:rPr>
        <w:t>сообщение</w:t>
      </w:r>
      <w:r w:rsidR="00F96E30" w:rsidRPr="007538EE">
        <w:rPr>
          <w:lang w:bidi="ru-RU"/>
        </w:rPr>
        <w:t xml:space="preserve"> с реквизитами входа. Как вы можете заметить, в шаблоне SMS сообщений используются теги автозамены, обрамлённый символом решётки «</w:t>
      </w:r>
      <w:r w:rsidR="00F96E30" w:rsidRPr="007538EE">
        <w:rPr>
          <w:b/>
          <w:lang w:bidi="ru-RU"/>
        </w:rPr>
        <w:t>#</w:t>
      </w:r>
      <w:r w:rsidR="00F96E30" w:rsidRPr="007538EE">
        <w:rPr>
          <w:lang w:bidi="ru-RU"/>
        </w:rPr>
        <w:t>», полный список доступных тегов вы можете посмотреть в разделе СМС карт.</w:t>
      </w:r>
    </w:p>
    <w:p w14:paraId="75FE0035" w14:textId="77777777" w:rsidR="00F96E30" w:rsidRPr="007538EE" w:rsidRDefault="00F96E30" w:rsidP="00CD748F">
      <w:pPr>
        <w:ind w:left="1080"/>
        <w:rPr>
          <w:lang w:bidi="ru-RU"/>
        </w:rPr>
      </w:pPr>
    </w:p>
    <w:p w14:paraId="2C5AE219" w14:textId="77777777" w:rsidR="00C81B64" w:rsidRPr="007538EE" w:rsidRDefault="00F96E30" w:rsidP="00CD748F">
      <w:pPr>
        <w:ind w:left="1080"/>
        <w:rPr>
          <w:lang w:bidi="ru-RU"/>
        </w:rPr>
      </w:pPr>
      <w:r w:rsidRPr="007538EE">
        <w:rPr>
          <w:noProof/>
          <w:lang w:eastAsia="ru-RU"/>
        </w:rPr>
        <w:lastRenderedPageBreak/>
        <w:drawing>
          <wp:inline distT="0" distB="0" distL="0" distR="0" wp14:anchorId="028E0C09" wp14:editId="1E706766">
            <wp:extent cx="2734310" cy="4433977"/>
            <wp:effectExtent l="0" t="0" r="8890" b="508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b="7212"/>
                    <a:stretch/>
                  </pic:blipFill>
                  <pic:spPr bwMode="auto">
                    <a:xfrm>
                      <a:off x="0" y="0"/>
                      <a:ext cx="2801381" cy="45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38EE">
        <w:rPr>
          <w:lang w:bidi="ru-RU"/>
        </w:rPr>
        <w:t xml:space="preserve"> </w:t>
      </w:r>
    </w:p>
    <w:p w14:paraId="35A0A1D7" w14:textId="77777777" w:rsidR="00F96E30" w:rsidRPr="007538EE" w:rsidRDefault="00FD0CF2" w:rsidP="00CD748F">
      <w:pPr>
        <w:ind w:left="1080"/>
        <w:rPr>
          <w:lang w:bidi="ru-RU"/>
        </w:rPr>
      </w:pPr>
      <w:r w:rsidRPr="007538EE">
        <w:rPr>
          <w:lang w:bidi="ru-RU"/>
        </w:rPr>
        <w:t>Действия</w:t>
      </w:r>
      <w:r w:rsidR="00F96E30" w:rsidRPr="007538EE">
        <w:rPr>
          <w:lang w:bidi="ru-RU"/>
        </w:rPr>
        <w:t xml:space="preserve"> чекбоксов «</w:t>
      </w:r>
      <w:r w:rsidR="00F96E30" w:rsidRPr="007538EE">
        <w:rPr>
          <w:b/>
          <w:lang w:bidi="ru-RU"/>
        </w:rPr>
        <w:t>Доступно только по прямой ссылке</w:t>
      </w:r>
      <w:r w:rsidR="00F96E30" w:rsidRPr="007538EE">
        <w:rPr>
          <w:lang w:bidi="ru-RU"/>
        </w:rPr>
        <w:t>», «</w:t>
      </w:r>
      <w:r w:rsidR="00F96E30" w:rsidRPr="007538EE">
        <w:rPr>
          <w:b/>
          <w:lang w:bidi="ru-RU"/>
        </w:rPr>
        <w:t xml:space="preserve">Все поля </w:t>
      </w:r>
      <w:r w:rsidRPr="007538EE">
        <w:rPr>
          <w:b/>
          <w:lang w:bidi="ru-RU"/>
        </w:rPr>
        <w:t>обязательны</w:t>
      </w:r>
      <w:r w:rsidR="00F96E30" w:rsidRPr="007538EE">
        <w:rPr>
          <w:b/>
          <w:lang w:bidi="ru-RU"/>
        </w:rPr>
        <w:t xml:space="preserve"> к заполнению</w:t>
      </w:r>
      <w:r w:rsidR="00F96E30" w:rsidRPr="007538EE">
        <w:rPr>
          <w:lang w:bidi="ru-RU"/>
        </w:rPr>
        <w:t>» и «</w:t>
      </w:r>
      <w:r w:rsidR="00F96E30" w:rsidRPr="007538EE">
        <w:rPr>
          <w:b/>
          <w:lang w:bidi="ru-RU"/>
        </w:rPr>
        <w:t>Необходимо принять публичную оферту</w:t>
      </w:r>
      <w:r w:rsidR="00F96E30" w:rsidRPr="007538EE">
        <w:rPr>
          <w:lang w:bidi="ru-RU"/>
        </w:rPr>
        <w:t>» аналогичны логике из регистрации абонента ваучером.</w:t>
      </w:r>
    </w:p>
    <w:p w14:paraId="6E6D76E4" w14:textId="77777777" w:rsidR="00CD748F" w:rsidRPr="007538EE" w:rsidRDefault="00CD748F" w:rsidP="00CD748F">
      <w:pPr>
        <w:pStyle w:val="a5"/>
        <w:spacing w:line="276" w:lineRule="auto"/>
        <w:ind w:left="1440" w:firstLine="0"/>
        <w:rPr>
          <w:lang w:bidi="ru-RU"/>
        </w:rPr>
      </w:pPr>
    </w:p>
    <w:p w14:paraId="7876F519" w14:textId="77777777" w:rsidR="00CD748F" w:rsidRPr="007538EE" w:rsidRDefault="00CD748F" w:rsidP="00451DA7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 w:rsidRPr="007538EE">
        <w:rPr>
          <w:lang w:bidi="ru-RU"/>
        </w:rPr>
        <w:t>«</w:t>
      </w:r>
      <w:r w:rsidR="00451DA7" w:rsidRPr="007538EE">
        <w:rPr>
          <w:b/>
          <w:lang w:bidi="ru-RU"/>
        </w:rPr>
        <w:t>Регистрироваться через Email</w:t>
      </w:r>
      <w:r w:rsidRPr="007538EE">
        <w:rPr>
          <w:lang w:bidi="ru-RU"/>
        </w:rPr>
        <w:t>»</w:t>
      </w:r>
      <w:r w:rsidR="00451DA7" w:rsidRPr="007538EE">
        <w:rPr>
          <w:lang w:bidi="ru-RU"/>
        </w:rPr>
        <w:t xml:space="preserve"> - Все настройки идентичны регистрации по SMS, за </w:t>
      </w:r>
      <w:r w:rsidR="00FD2CA3">
        <w:rPr>
          <w:lang w:bidi="ru-RU"/>
        </w:rPr>
        <w:t>тем</w:t>
      </w:r>
      <w:r w:rsidR="00451DA7" w:rsidRPr="007538EE">
        <w:rPr>
          <w:lang w:bidi="ru-RU"/>
        </w:rPr>
        <w:t xml:space="preserve"> лишь исключением, что сообщение будет отправлено на электронную почту.</w:t>
      </w:r>
    </w:p>
    <w:p w14:paraId="06A5AC0F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</w:p>
    <w:p w14:paraId="1CC66530" w14:textId="77777777" w:rsidR="00451DA7" w:rsidRPr="007538EE" w:rsidRDefault="00451DA7" w:rsidP="00451DA7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Тестировать скорость соединения</w:t>
      </w:r>
      <w:r w:rsidRPr="007538EE">
        <w:rPr>
          <w:lang w:bidi="ru-RU"/>
        </w:rPr>
        <w:t>» - Абоненты смогут проверять скорость доступа в Интернет. Вы можете включить локальный тест скорости в настройках, или воспользоваться внешними серверами.</w:t>
      </w:r>
    </w:p>
    <w:p w14:paraId="02249C96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  <w:r w:rsidRPr="007538EE">
        <w:rPr>
          <w:lang w:bidi="ru-RU"/>
        </w:rPr>
        <w:t>Окно добавления сервера скорости выглядит так:</w:t>
      </w:r>
    </w:p>
    <w:p w14:paraId="5197D82B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93B7B63" wp14:editId="59F972CF">
            <wp:extent cx="4439817" cy="1561381"/>
            <wp:effectExtent l="0" t="0" r="0" b="127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b="20214"/>
                    <a:stretch/>
                  </pic:blipFill>
                  <pic:spPr bwMode="auto">
                    <a:xfrm>
                      <a:off x="0" y="0"/>
                      <a:ext cx="4510445" cy="158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D3DF" w14:textId="77777777" w:rsidR="00451DA7" w:rsidRPr="007538EE" w:rsidRDefault="00451DA7" w:rsidP="00451DA7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Так же вы можете сделать свой сервер теста скорости общедоступным</w:t>
      </w:r>
      <w:r w:rsidR="00113189" w:rsidRPr="007538EE">
        <w:rPr>
          <w:lang w:bidi="ru-RU"/>
        </w:rPr>
        <w:t xml:space="preserve">, чтобы абоненты других провайдеров могли на нём тестировать скорость, для этого напишите нам на </w:t>
      </w:r>
      <w:hyperlink r:id="rId114" w:history="1">
        <w:r w:rsidR="00113189" w:rsidRPr="007538EE">
          <w:rPr>
            <w:rStyle w:val="a7"/>
            <w:lang w:bidi="ru-RU"/>
          </w:rPr>
          <w:t>fomichok@mail.ru</w:t>
        </w:r>
      </w:hyperlink>
      <w:r w:rsidR="00113189" w:rsidRPr="007538EE">
        <w:rPr>
          <w:lang w:bidi="ru-RU"/>
        </w:rPr>
        <w:t xml:space="preserve"> и приложите URL к вашему тесту, как на скрине выше.</w:t>
      </w:r>
    </w:p>
    <w:p w14:paraId="2368F239" w14:textId="77777777" w:rsidR="0082765A" w:rsidRPr="007538EE" w:rsidRDefault="0082765A" w:rsidP="00451DA7">
      <w:pPr>
        <w:ind w:left="1080"/>
        <w:rPr>
          <w:lang w:bidi="ru-RU"/>
        </w:rPr>
      </w:pPr>
    </w:p>
    <w:p w14:paraId="0C2130E1" w14:textId="77777777" w:rsidR="007D1AF8" w:rsidRPr="007538EE" w:rsidRDefault="007D1AF8" w:rsidP="007D1AF8">
      <w:pPr>
        <w:pStyle w:val="a5"/>
        <w:numPr>
          <w:ilvl w:val="0"/>
          <w:numId w:val="10"/>
        </w:numPr>
        <w:rPr>
          <w:lang w:bidi="ru-RU"/>
        </w:rPr>
      </w:pPr>
      <w:r w:rsidRPr="007538EE">
        <w:rPr>
          <w:lang w:bidi="ru-RU"/>
        </w:rPr>
        <w:t>«</w:t>
      </w:r>
      <w:bookmarkStart w:id="18" w:name="Логгирование"/>
      <w:r w:rsidRPr="007538EE">
        <w:rPr>
          <w:b/>
          <w:lang w:bidi="ru-RU"/>
        </w:rPr>
        <w:t>Логгирование</w:t>
      </w:r>
      <w:bookmarkEnd w:id="18"/>
      <w:r w:rsidRPr="007538EE">
        <w:rPr>
          <w:lang w:bidi="ru-RU"/>
        </w:rPr>
        <w:t>» - в этом разделе всё просто: выбираются данные, которые нужно хранить в базе и как долго они могут там находиться.</w:t>
      </w:r>
    </w:p>
    <w:p w14:paraId="705CD5BE" w14:textId="77777777" w:rsidR="007D1AF8" w:rsidRPr="007538EE" w:rsidRDefault="007D1AF8" w:rsidP="007D1AF8">
      <w:pPr>
        <w:pStyle w:val="a5"/>
        <w:ind w:left="1080" w:firstLine="0"/>
        <w:rPr>
          <w:lang w:bidi="ru-RU"/>
        </w:rPr>
      </w:pPr>
    </w:p>
    <w:p w14:paraId="3480C818" w14:textId="77777777" w:rsidR="007D1AF8" w:rsidRPr="007538EE" w:rsidRDefault="00C4422B" w:rsidP="007D1AF8">
      <w:pPr>
        <w:pStyle w:val="a5"/>
        <w:ind w:left="108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1B653FA" wp14:editId="5AC0836C">
            <wp:extent cx="3519011" cy="3105510"/>
            <wp:effectExtent l="0" t="0" r="571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b="11097"/>
                    <a:stretch/>
                  </pic:blipFill>
                  <pic:spPr bwMode="auto">
                    <a:xfrm>
                      <a:off x="0" y="0"/>
                      <a:ext cx="3599916" cy="317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141D" w14:textId="77777777" w:rsidR="00AA17A5" w:rsidRPr="007538EE" w:rsidRDefault="00AA17A5" w:rsidP="007D1AF8">
      <w:pPr>
        <w:pStyle w:val="a5"/>
        <w:ind w:left="1080" w:firstLine="0"/>
        <w:rPr>
          <w:lang w:bidi="ru-RU"/>
        </w:rPr>
      </w:pPr>
    </w:p>
    <w:p w14:paraId="64D57CBE" w14:textId="77777777" w:rsidR="00AA17A5" w:rsidRPr="007538EE" w:rsidRDefault="00AA17A5" w:rsidP="007D1AF8">
      <w:pPr>
        <w:pStyle w:val="a5"/>
        <w:ind w:left="1080" w:firstLine="0"/>
        <w:rPr>
          <w:lang w:bidi="ru-RU"/>
        </w:rPr>
      </w:pPr>
    </w:p>
    <w:p w14:paraId="6D1F678D" w14:textId="77777777" w:rsidR="00AA17A5" w:rsidRPr="007538EE" w:rsidRDefault="00AA17A5" w:rsidP="00AA17A5">
      <w:pPr>
        <w:pStyle w:val="a5"/>
        <w:numPr>
          <w:ilvl w:val="0"/>
          <w:numId w:val="10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- открывает окно с дополнительными параметрами.</w:t>
      </w:r>
    </w:p>
    <w:p w14:paraId="68D486F4" w14:textId="77777777" w:rsidR="00AA17A5" w:rsidRPr="007538EE" w:rsidRDefault="00AA17A5" w:rsidP="00AA17A5">
      <w:pPr>
        <w:pStyle w:val="a5"/>
        <w:ind w:left="1080" w:firstLine="0"/>
        <w:rPr>
          <w:lang w:bidi="ru-RU"/>
        </w:rPr>
      </w:pPr>
    </w:p>
    <w:p w14:paraId="3C4A2CDC" w14:textId="77777777" w:rsidR="00AA17A5" w:rsidRPr="007538EE" w:rsidRDefault="00766B16" w:rsidP="00AA17A5">
      <w:pPr>
        <w:pStyle w:val="a5"/>
        <w:ind w:left="108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267EABC4" wp14:editId="64903666">
            <wp:extent cx="3881876" cy="3122762"/>
            <wp:effectExtent l="0" t="0" r="4445" b="190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b="13589"/>
                    <a:stretch/>
                  </pic:blipFill>
                  <pic:spPr bwMode="auto">
                    <a:xfrm>
                      <a:off x="0" y="0"/>
                      <a:ext cx="3899951" cy="313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7D52F" w14:textId="77777777" w:rsidR="00766B16" w:rsidRPr="007538EE" w:rsidRDefault="009143A5" w:rsidP="009143A5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Разберём действия некоторых чекбоксов.</w:t>
      </w:r>
    </w:p>
    <w:p w14:paraId="35AA16B6" w14:textId="77777777" w:rsidR="009143A5" w:rsidRPr="007538EE" w:rsidRDefault="009143A5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Разрешить автоматический обещанный платёж</w:t>
      </w:r>
      <w:r w:rsidRPr="007538EE">
        <w:rPr>
          <w:lang w:bidi="ru-RU"/>
        </w:rPr>
        <w:t xml:space="preserve">» - При нехватке средств на оплату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7538EE">
        <w:rPr>
          <w:lang w:bidi="ru-RU"/>
        </w:rPr>
        <w:t xml:space="preserve">, абоненту автоматически будет активироваться обещанный </w:t>
      </w:r>
      <w:r w:rsidR="00FD2CA3" w:rsidRPr="007538EE">
        <w:rPr>
          <w:lang w:bidi="ru-RU"/>
        </w:rPr>
        <w:t>платёж</w:t>
      </w:r>
      <w:r w:rsidRPr="007538EE">
        <w:rPr>
          <w:lang w:bidi="ru-RU"/>
        </w:rPr>
        <w:t xml:space="preserve">. Срок действия платежа, его сумму, и максимальное </w:t>
      </w:r>
      <w:r w:rsidR="00FD2CA3" w:rsidRPr="007538EE">
        <w:rPr>
          <w:lang w:bidi="ru-RU"/>
        </w:rPr>
        <w:t>количество</w:t>
      </w:r>
      <w:r w:rsidRPr="007538EE">
        <w:rPr>
          <w:lang w:bidi="ru-RU"/>
        </w:rPr>
        <w:t xml:space="preserve"> активаций можно настроить в окне услуг. Чтобы абоненту начислялся автоматический обещанный </w:t>
      </w:r>
      <w:r w:rsidR="00FD2CA3" w:rsidRPr="007538EE">
        <w:rPr>
          <w:lang w:bidi="ru-RU"/>
        </w:rPr>
        <w:t>платёж</w:t>
      </w:r>
      <w:r w:rsidRPr="007538EE">
        <w:rPr>
          <w:lang w:bidi="ru-RU"/>
        </w:rPr>
        <w:t xml:space="preserve"> он должен явно разрешить его себе в личном кабинете, либо это может сделать за него администратор в контекстном меню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Автоматический обещанный платёж</w:t>
      </w:r>
      <w:r w:rsidRPr="007538EE">
        <w:rPr>
          <w:lang w:bidi="ru-RU"/>
        </w:rPr>
        <w:t>».</w:t>
      </w:r>
    </w:p>
    <w:p w14:paraId="59360527" w14:textId="77777777" w:rsidR="00B31F56" w:rsidRPr="007538EE" w:rsidRDefault="00B31F56" w:rsidP="00B31F56">
      <w:pPr>
        <w:pStyle w:val="a5"/>
        <w:ind w:left="1440" w:firstLine="0"/>
        <w:rPr>
          <w:lang w:bidi="ru-RU"/>
        </w:rPr>
      </w:pPr>
    </w:p>
    <w:p w14:paraId="08709C7C" w14:textId="77777777" w:rsidR="00B31F56" w:rsidRPr="007538EE" w:rsidRDefault="00B31F56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Разрешить абонентам откладывать свой старт</w:t>
      </w:r>
      <w:r w:rsidRPr="007538EE">
        <w:rPr>
          <w:lang w:bidi="ru-RU"/>
        </w:rPr>
        <w:t xml:space="preserve">» - У </w:t>
      </w:r>
      <w:r w:rsidR="00FD2CA3">
        <w:rPr>
          <w:lang w:bidi="ru-RU"/>
        </w:rPr>
        <w:t>заблокированных</w:t>
      </w:r>
      <w:r w:rsidRPr="007538EE">
        <w:rPr>
          <w:lang w:bidi="ru-RU"/>
        </w:rPr>
        <w:t xml:space="preserve"> по балансу абонентов появится возможность, начать пользоваться </w:t>
      </w:r>
      <w:hyperlink w:anchor="Услуги" w:history="1">
        <w:r w:rsidRPr="009F713B">
          <w:rPr>
            <w:rStyle w:val="a7"/>
            <w:lang w:bidi="ru-RU"/>
          </w:rPr>
          <w:t>услугами</w:t>
        </w:r>
      </w:hyperlink>
      <w:r w:rsidRPr="007538EE">
        <w:rPr>
          <w:lang w:bidi="ru-RU"/>
        </w:rPr>
        <w:t xml:space="preserve"> не сразу после пополнения, а с </w:t>
      </w:r>
      <w:r w:rsidR="00FD2CA3">
        <w:rPr>
          <w:lang w:bidi="ru-RU"/>
        </w:rPr>
        <w:t>началом</w:t>
      </w:r>
      <w:r w:rsidRPr="007538EE">
        <w:rPr>
          <w:lang w:bidi="ru-RU"/>
        </w:rPr>
        <w:t xml:space="preserve"> следующего расчётного периода</w:t>
      </w:r>
      <w:r w:rsidR="00494BC7" w:rsidRPr="007538EE">
        <w:rPr>
          <w:lang w:bidi="ru-RU"/>
        </w:rPr>
        <w:t xml:space="preserve"> (зависит от настроек </w:t>
      </w:r>
      <w:hyperlink w:anchor="_Тарифы" w:history="1">
        <w:r w:rsidR="00494BC7" w:rsidRPr="00B57E49">
          <w:rPr>
            <w:rStyle w:val="a7"/>
            <w:lang w:bidi="ru-RU"/>
          </w:rPr>
          <w:t>тарифа</w:t>
        </w:r>
      </w:hyperlink>
      <w:r w:rsidR="00494BC7" w:rsidRPr="007538EE">
        <w:rPr>
          <w:lang w:bidi="ru-RU"/>
        </w:rPr>
        <w:t>)</w:t>
      </w:r>
      <w:r w:rsidRPr="007538EE">
        <w:rPr>
          <w:lang w:bidi="ru-RU"/>
        </w:rPr>
        <w:t xml:space="preserve">. </w:t>
      </w:r>
    </w:p>
    <w:p w14:paraId="6330096D" w14:textId="77777777" w:rsidR="00A325AE" w:rsidRPr="007538EE" w:rsidRDefault="00A325AE" w:rsidP="00A325AE">
      <w:pPr>
        <w:pStyle w:val="a5"/>
        <w:rPr>
          <w:lang w:bidi="ru-RU"/>
        </w:rPr>
      </w:pPr>
    </w:p>
    <w:p w14:paraId="44E68645" w14:textId="77777777" w:rsidR="00A325AE" w:rsidRPr="007538EE" w:rsidRDefault="00A325AE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Абонент может видеть список своих заявок</w:t>
      </w:r>
      <w:r w:rsidRPr="007538EE">
        <w:rPr>
          <w:lang w:bidi="ru-RU"/>
        </w:rPr>
        <w:t>» - В абонентском WEB-кабинете будет доступен спи</w:t>
      </w:r>
      <w:r w:rsidR="00BE4755">
        <w:rPr>
          <w:lang w:bidi="ru-RU"/>
        </w:rPr>
        <w:t>с</w:t>
      </w:r>
      <w:r w:rsidRPr="007538EE">
        <w:rPr>
          <w:lang w:bidi="ru-RU"/>
        </w:rPr>
        <w:t xml:space="preserve">ок тикетов, которые открывал абонент. </w:t>
      </w:r>
      <w:r w:rsidRPr="007538EE">
        <w:rPr>
          <w:b/>
          <w:lang w:bidi="ru-RU"/>
        </w:rPr>
        <w:t xml:space="preserve">PS: </w:t>
      </w:r>
      <w:hyperlink w:anchor="Мастера" w:history="1">
        <w:r w:rsidRPr="008F1B84">
          <w:rPr>
            <w:rStyle w:val="a7"/>
            <w:lang w:bidi="ru-RU"/>
          </w:rPr>
          <w:t>Мастера</w:t>
        </w:r>
      </w:hyperlink>
      <w:r w:rsidRPr="007538EE">
        <w:rPr>
          <w:lang w:bidi="ru-RU"/>
        </w:rPr>
        <w:t xml:space="preserve">, ответственные за тикеты, могут скрыть любой тикет от </w:t>
      </w:r>
      <w:r w:rsidR="00BE4755">
        <w:rPr>
          <w:lang w:bidi="ru-RU"/>
        </w:rPr>
        <w:t>а</w:t>
      </w:r>
      <w:r w:rsidRPr="007538EE">
        <w:rPr>
          <w:lang w:bidi="ru-RU"/>
        </w:rPr>
        <w:t>бонента, для этого в окне создания и редактирования тикета есть чекбокс «</w:t>
      </w:r>
      <w:r w:rsidRPr="007538EE">
        <w:rPr>
          <w:b/>
          <w:lang w:bidi="ru-RU"/>
        </w:rPr>
        <w:t>Абонент может видеть тикет</w:t>
      </w:r>
      <w:r w:rsidRPr="007538EE">
        <w:rPr>
          <w:lang w:bidi="ru-RU"/>
        </w:rPr>
        <w:t>».</w:t>
      </w:r>
    </w:p>
    <w:p w14:paraId="5AB9DF94" w14:textId="77777777" w:rsidR="00161B07" w:rsidRPr="007538EE" w:rsidRDefault="00161B07" w:rsidP="00161B07">
      <w:pPr>
        <w:pStyle w:val="a5"/>
        <w:rPr>
          <w:lang w:bidi="ru-RU"/>
        </w:rPr>
      </w:pPr>
    </w:p>
    <w:p w14:paraId="27C31ACA" w14:textId="77777777" w:rsidR="00161B07" w:rsidRPr="007538EE" w:rsidRDefault="00161B07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Запретить пополнения абонентам с </w:t>
      </w:r>
      <w:r w:rsidR="00BE4755" w:rsidRPr="007538EE">
        <w:rPr>
          <w:b/>
          <w:lang w:bidi="ru-RU"/>
        </w:rPr>
        <w:t>незаполненным</w:t>
      </w:r>
      <w:r w:rsidRPr="007538EE">
        <w:rPr>
          <w:b/>
          <w:lang w:bidi="ru-RU"/>
        </w:rPr>
        <w:t xml:space="preserve"> </w:t>
      </w:r>
      <w:r w:rsidR="00BE4755" w:rsidRPr="007538EE">
        <w:rPr>
          <w:b/>
          <w:lang w:bidi="ru-RU"/>
        </w:rPr>
        <w:t>профилем</w:t>
      </w:r>
      <w:r w:rsidRPr="007538EE">
        <w:rPr>
          <w:lang w:bidi="ru-RU"/>
        </w:rPr>
        <w:t>» - Абоненты не смогут пополнить свой баланс, пока не заполнят паспортные данные и сотовый телефон.</w:t>
      </w:r>
    </w:p>
    <w:p w14:paraId="02E7920D" w14:textId="77777777" w:rsidR="009A7303" w:rsidRPr="007538EE" w:rsidRDefault="009A7303" w:rsidP="009A7303">
      <w:pPr>
        <w:pStyle w:val="a5"/>
        <w:rPr>
          <w:lang w:bidi="ru-RU"/>
        </w:rPr>
      </w:pPr>
    </w:p>
    <w:p w14:paraId="08DAA7F6" w14:textId="77777777" w:rsidR="009451CC" w:rsidRPr="007538EE" w:rsidRDefault="009A7303" w:rsidP="009451CC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Запретить доступ абонентам, не принявшим публичную оферту</w:t>
      </w:r>
      <w:r w:rsidRPr="007538EE">
        <w:rPr>
          <w:lang w:bidi="ru-RU"/>
        </w:rPr>
        <w:t xml:space="preserve">» - Абонент не получит доступ в Интернет, пока не примет оферту, об этом будет </w:t>
      </w:r>
      <w:r w:rsidR="00BE4755" w:rsidRPr="007538EE">
        <w:rPr>
          <w:lang w:bidi="ru-RU"/>
        </w:rPr>
        <w:t>напоминать</w:t>
      </w:r>
      <w:r w:rsidRPr="007538EE">
        <w:rPr>
          <w:lang w:bidi="ru-RU"/>
        </w:rPr>
        <w:t xml:space="preserve"> плашка в WEB-кабинете. Текст оферты необходимо разместить в папке WEB </w:t>
      </w:r>
      <w:r w:rsidR="00BE4755" w:rsidRPr="007538EE">
        <w:rPr>
          <w:lang w:bidi="ru-RU"/>
        </w:rPr>
        <w:t>документов</w:t>
      </w:r>
      <w:r w:rsidRPr="007538EE">
        <w:rPr>
          <w:lang w:bidi="ru-RU"/>
        </w:rPr>
        <w:t xml:space="preserve"> Апача в файле files\ofetra.htm. Кассир может принять оферту за абонента, для этого есть пункт в контекстном меню абонента: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Оферта</w:t>
      </w:r>
      <w:r w:rsidRPr="007538EE">
        <w:rPr>
          <w:lang w:bidi="ru-RU"/>
        </w:rPr>
        <w:t>».</w:t>
      </w:r>
      <w:r w:rsidR="009451CC" w:rsidRPr="007538EE">
        <w:rPr>
          <w:lang w:bidi="ru-RU"/>
        </w:rPr>
        <w:t xml:space="preserve"> </w:t>
      </w:r>
    </w:p>
    <w:p w14:paraId="476A346D" w14:textId="77777777" w:rsidR="009451CC" w:rsidRPr="007538EE" w:rsidRDefault="009451CC" w:rsidP="009451CC">
      <w:pPr>
        <w:pStyle w:val="a5"/>
        <w:rPr>
          <w:lang w:bidi="ru-RU"/>
        </w:rPr>
      </w:pPr>
    </w:p>
    <w:p w14:paraId="506A22F0" w14:textId="77777777" w:rsidR="009451CC" w:rsidRPr="007538EE" w:rsidRDefault="009451CC" w:rsidP="009451CC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Язык сервиса MikroBILL</w:t>
      </w:r>
      <w:r w:rsidRPr="007538EE">
        <w:rPr>
          <w:lang w:bidi="ru-RU"/>
        </w:rPr>
        <w:t>» - Выбирает язык, на котором будут писаться записи в логах, например, записи о списании абонентской платы в финансовой статистике.</w:t>
      </w:r>
    </w:p>
    <w:p w14:paraId="12CB2A94" w14:textId="77777777" w:rsidR="00AD4FE2" w:rsidRPr="007538EE" w:rsidRDefault="00AD4FE2" w:rsidP="00AD4FE2">
      <w:pPr>
        <w:pStyle w:val="a5"/>
        <w:rPr>
          <w:lang w:bidi="ru-RU"/>
        </w:rPr>
      </w:pPr>
    </w:p>
    <w:p w14:paraId="172D3DFE" w14:textId="77777777" w:rsidR="00AD4FE2" w:rsidRPr="007538EE" w:rsidRDefault="00AD4FE2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7538EE">
        <w:rPr>
          <w:lang w:bidi="ru-RU"/>
        </w:rPr>
        <w:br w:type="page"/>
      </w:r>
    </w:p>
    <w:p w14:paraId="3DB00507" w14:textId="77777777" w:rsidR="00AD4FE2" w:rsidRPr="007538EE" w:rsidRDefault="00AD4FE2" w:rsidP="00AD4FE2">
      <w:pPr>
        <w:ind w:left="1080"/>
        <w:rPr>
          <w:lang w:bidi="ru-RU"/>
        </w:rPr>
      </w:pPr>
      <w:bookmarkStart w:id="19" w:name="Yandex_Карта"/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Yandex.Карта</w:t>
      </w:r>
      <w:r w:rsidRPr="007538EE">
        <w:rPr>
          <w:lang w:bidi="ru-RU"/>
        </w:rPr>
        <w:t>»</w:t>
      </w:r>
    </w:p>
    <w:bookmarkEnd w:id="19"/>
    <w:p w14:paraId="24BDA986" w14:textId="77777777" w:rsidR="00AD4FE2" w:rsidRPr="007538EE" w:rsidRDefault="00AD4FE2" w:rsidP="00AD4FE2">
      <w:pPr>
        <w:ind w:left="1080"/>
        <w:rPr>
          <w:lang w:bidi="ru-RU"/>
        </w:rPr>
      </w:pPr>
      <w:r w:rsidRPr="007538EE">
        <w:rPr>
          <w:lang w:bidi="ru-RU"/>
        </w:rPr>
        <w:t>З</w:t>
      </w:r>
      <w:r w:rsidR="00D64B57" w:rsidRPr="007538EE">
        <w:rPr>
          <w:lang w:bidi="ru-RU"/>
        </w:rPr>
        <w:t xml:space="preserve">десь вы можете внести данные API ключа Яндекс Карт. Сервис нужен чтобы отмечать дома абонентов на карте или места расположения роутероров, рисовать зоны покрытия и </w:t>
      </w:r>
      <w:r w:rsidR="00BE4755" w:rsidRPr="007538EE">
        <w:rPr>
          <w:lang w:bidi="ru-RU"/>
        </w:rPr>
        <w:t>т.д.</w:t>
      </w:r>
    </w:p>
    <w:p w14:paraId="1B1D3434" w14:textId="77777777" w:rsidR="00D64B57" w:rsidRPr="007538EE" w:rsidRDefault="00D64B57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0B83C9BD" wp14:editId="59DF139A">
            <wp:extent cx="3458629" cy="149213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/>
                    <a:srcRect l="988"/>
                    <a:stretch/>
                  </pic:blipFill>
                  <pic:spPr bwMode="auto">
                    <a:xfrm>
                      <a:off x="0" y="0"/>
                      <a:ext cx="3507910" cy="151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85D0C" w14:textId="77777777" w:rsidR="00D64B57" w:rsidRPr="007538EE" w:rsidRDefault="00D64B57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Зарегистрировать API ключ вы можете на странице </w:t>
      </w:r>
      <w:hyperlink r:id="rId118" w:history="1">
        <w:r w:rsidRPr="007538EE">
          <w:rPr>
            <w:rStyle w:val="a7"/>
            <w:lang w:bidi="ru-RU"/>
          </w:rPr>
          <w:t>https://developer.tech.yandex.ru/services/</w:t>
        </w:r>
      </w:hyperlink>
      <w:r w:rsidRPr="007538EE">
        <w:rPr>
          <w:lang w:bidi="ru-RU"/>
        </w:rPr>
        <w:t xml:space="preserve"> - </w:t>
      </w:r>
      <w:r w:rsidRPr="007538EE">
        <w:rPr>
          <w:b/>
          <w:lang w:bidi="ru-RU"/>
        </w:rPr>
        <w:t xml:space="preserve">это бесплатно! </w:t>
      </w:r>
      <w:r w:rsidR="00F63917" w:rsidRPr="007538EE">
        <w:rPr>
          <w:lang w:bidi="ru-RU"/>
        </w:rPr>
        <w:t>Ниже можно выбрать центр карты.</w:t>
      </w:r>
    </w:p>
    <w:p w14:paraId="20C66B01" w14:textId="77777777" w:rsidR="009F0AE6" w:rsidRPr="007538EE" w:rsidRDefault="009F0AE6">
      <w:pPr>
        <w:rPr>
          <w:lang w:bidi="ru-RU"/>
        </w:rPr>
      </w:pPr>
      <w:r w:rsidRPr="007538EE">
        <w:rPr>
          <w:lang w:bidi="ru-RU"/>
        </w:rPr>
        <w:br w:type="page"/>
      </w:r>
    </w:p>
    <w:p w14:paraId="7703D070" w14:textId="77777777" w:rsidR="009F0AE6" w:rsidRPr="007538EE" w:rsidRDefault="009F0AE6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Логи действий</w:t>
      </w:r>
      <w:r w:rsidRPr="007538EE">
        <w:rPr>
          <w:lang w:bidi="ru-RU"/>
        </w:rPr>
        <w:t>»</w:t>
      </w:r>
    </w:p>
    <w:p w14:paraId="6860590A" w14:textId="77777777" w:rsidR="009F0AE6" w:rsidRPr="007538EE" w:rsidRDefault="00197CCE" w:rsidP="00AD4FE2">
      <w:pPr>
        <w:ind w:left="1080"/>
        <w:rPr>
          <w:lang w:bidi="ru-RU"/>
        </w:rPr>
      </w:pPr>
      <w:r w:rsidRPr="007538EE">
        <w:rPr>
          <w:lang w:bidi="ru-RU"/>
        </w:rPr>
        <w:t>На этой форме отображается вся статистика – по абонентам, кассирам и мастерам. Пример на снимке ниже:</w:t>
      </w:r>
    </w:p>
    <w:p w14:paraId="5344B451" w14:textId="77777777" w:rsidR="00197CCE" w:rsidRPr="007538EE" w:rsidRDefault="00197CCE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DFFE0C5" wp14:editId="3C5EE000">
            <wp:extent cx="5731510" cy="1316355"/>
            <wp:effectExtent l="0" t="0" r="254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5F8B" w14:textId="77777777" w:rsidR="00197CCE" w:rsidRPr="007538EE" w:rsidRDefault="00197CCE" w:rsidP="00AD4FE2">
      <w:pPr>
        <w:ind w:left="1080"/>
        <w:rPr>
          <w:lang w:bidi="ru-RU"/>
        </w:rPr>
      </w:pPr>
      <w:r w:rsidRPr="007538EE">
        <w:rPr>
          <w:lang w:bidi="ru-RU"/>
        </w:rPr>
        <w:t>В столбце «</w:t>
      </w:r>
      <w:r w:rsidRPr="007538EE">
        <w:rPr>
          <w:b/>
          <w:lang w:bidi="ru-RU"/>
        </w:rPr>
        <w:t>Инициатор</w:t>
      </w:r>
      <w:r w:rsidRPr="007538EE">
        <w:rPr>
          <w:lang w:bidi="ru-RU"/>
        </w:rPr>
        <w:t>» - автор действия: кассир, мастер, либо это автоматическое действие, совершённое биллингом. В столбце «</w:t>
      </w:r>
      <w:r w:rsidRPr="007538EE">
        <w:rPr>
          <w:b/>
          <w:lang w:bidi="ru-RU"/>
        </w:rPr>
        <w:t>Объект</w:t>
      </w:r>
      <w:r w:rsidRPr="007538EE">
        <w:rPr>
          <w:lang w:bidi="ru-RU"/>
        </w:rPr>
        <w:t>» - сущность, над которой производятся манипуляции – это абонент, либо какое-то окно настроек. Столбец «</w:t>
      </w:r>
      <w:r w:rsidRPr="007538EE">
        <w:rPr>
          <w:b/>
          <w:lang w:bidi="ru-RU"/>
        </w:rPr>
        <w:t>Объект 2</w:t>
      </w:r>
      <w:r w:rsidRPr="007538EE">
        <w:rPr>
          <w:lang w:bidi="ru-RU"/>
        </w:rPr>
        <w:t xml:space="preserve">» заполняется не всегда, в случаях, если действие производилось с двумя объектами, например, подключение </w:t>
      </w:r>
      <w:hyperlink w:anchor="Услуги" w:history="1">
        <w:r w:rsidRPr="009F713B">
          <w:rPr>
            <w:rStyle w:val="a7"/>
            <w:lang w:bidi="ru-RU"/>
          </w:rPr>
          <w:t>услуги</w:t>
        </w:r>
      </w:hyperlink>
      <w:r w:rsidRPr="007538EE">
        <w:rPr>
          <w:lang w:bidi="ru-RU"/>
        </w:rPr>
        <w:t xml:space="preserve"> абоненту.</w:t>
      </w:r>
    </w:p>
    <w:p w14:paraId="0E4C225A" w14:textId="77777777" w:rsidR="00215C5F" w:rsidRPr="007538EE" w:rsidRDefault="00215C5F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Из контекстного меню любой записи можно </w:t>
      </w:r>
      <w:r w:rsidR="00BE4755" w:rsidRPr="007538EE">
        <w:rPr>
          <w:lang w:bidi="ru-RU"/>
        </w:rPr>
        <w:t>перейти</w:t>
      </w:r>
      <w:r w:rsidRPr="007538EE">
        <w:rPr>
          <w:lang w:bidi="ru-RU"/>
        </w:rPr>
        <w:t xml:space="preserve"> в </w:t>
      </w:r>
      <w:r w:rsidR="00BE4755">
        <w:rPr>
          <w:lang w:bidi="ru-RU"/>
        </w:rPr>
        <w:t>окно</w:t>
      </w:r>
      <w:r w:rsidRPr="007538EE">
        <w:rPr>
          <w:lang w:bidi="ru-RU"/>
        </w:rPr>
        <w:t xml:space="preserve"> редактирования ка</w:t>
      </w:r>
      <w:r w:rsidR="00BE4755">
        <w:rPr>
          <w:lang w:bidi="ru-RU"/>
        </w:rPr>
        <w:t>ж</w:t>
      </w:r>
      <w:r w:rsidRPr="007538EE">
        <w:rPr>
          <w:lang w:bidi="ru-RU"/>
        </w:rPr>
        <w:t>дого объекта, представленного в этой строке:</w:t>
      </w:r>
    </w:p>
    <w:p w14:paraId="19CE9BC8" w14:textId="77777777" w:rsidR="00215C5F" w:rsidRPr="007538EE" w:rsidRDefault="00215C5F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EC43233" wp14:editId="67C68BF7">
            <wp:extent cx="1916509" cy="836295"/>
            <wp:effectExtent l="0" t="0" r="7620" b="190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57503" cy="85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0D44" w14:textId="77777777" w:rsidR="005D5B38" w:rsidRPr="007538EE" w:rsidRDefault="005D5B38">
      <w:pPr>
        <w:rPr>
          <w:lang w:bidi="ru-RU"/>
        </w:rPr>
      </w:pPr>
      <w:r w:rsidRPr="007538EE">
        <w:rPr>
          <w:lang w:bidi="ru-RU"/>
        </w:rPr>
        <w:br w:type="page"/>
      </w:r>
    </w:p>
    <w:p w14:paraId="4278B9BA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Онлайн платежи</w:t>
      </w:r>
      <w:r w:rsidRPr="007538EE">
        <w:rPr>
          <w:lang w:bidi="ru-RU"/>
        </w:rPr>
        <w:t>»</w:t>
      </w:r>
    </w:p>
    <w:p w14:paraId="2C79EE1C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t>Здесь можно включить приём онлайн платежей. На момент написания этого документа доступны следующие платёжные системы: LiqPay, iPay.ua, paycom.uz, Юmoney (Yandex.Деньги), Юkassa (Yandex.Касса), Тинькофф Банк, Сбербанк, ROBOKASSA, Onpay, ОСМП, Модульбанк, Payeer, NonStop, Compay, Payplug, Krasplat, pbkiosk.ru, gosbank.su, Privat24, payhub.com.ua (ПУМБ), PayBerry, 2click.money, fc-sistema.com, citypay.su, easypay.ua, easypay.am, MobiDram, TelCell, VivaWallet, Центральная Касса, kaspi.kz, click.uz, HayPost, КАССервис, Prodamus, GlobalMoney, LugaPay, парсинг SMS и email сообщений, парсинг персональных QIWI кошельков.</w:t>
      </w:r>
    </w:p>
    <w:p w14:paraId="5CB08455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Поскольку все </w:t>
      </w:r>
      <w:r w:rsidR="00EB0BF8" w:rsidRPr="007538EE">
        <w:rPr>
          <w:lang w:bidi="ru-RU"/>
        </w:rPr>
        <w:t>платёжные</w:t>
      </w:r>
      <w:r w:rsidRPr="007538EE">
        <w:rPr>
          <w:lang w:bidi="ru-RU"/>
        </w:rPr>
        <w:t xml:space="preserve"> системы настраиваются однотипно, настроим для примера только одну – Ю.Кассу.</w:t>
      </w:r>
    </w:p>
    <w:p w14:paraId="7AD19AC0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46F480D6" wp14:editId="2CFF601E">
            <wp:extent cx="4580627" cy="4675518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28845" cy="47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AAD7" w14:textId="77777777" w:rsidR="005D5B38" w:rsidRPr="007538EE" w:rsidRDefault="00AC530C" w:rsidP="00AD4FE2">
      <w:pPr>
        <w:ind w:left="1080"/>
        <w:rPr>
          <w:lang w:bidi="ru-RU"/>
        </w:rPr>
      </w:pPr>
      <w:r w:rsidRPr="007538EE">
        <w:rPr>
          <w:lang w:bidi="ru-RU"/>
        </w:rPr>
        <w:t>Здесь можно добавить несколько учётных записей кассы</w:t>
      </w:r>
      <w:r w:rsidR="00081FA2" w:rsidRPr="007538EE">
        <w:rPr>
          <w:lang w:bidi="ru-RU"/>
        </w:rPr>
        <w:t>, чтобы</w:t>
      </w:r>
      <w:r w:rsidRPr="007538EE">
        <w:rPr>
          <w:lang w:bidi="ru-RU"/>
        </w:rPr>
        <w:t xml:space="preserve"> привязать каждую к определённой </w:t>
      </w:r>
      <w:hyperlink w:anchor="_Группы" w:history="1">
        <w:r w:rsidRPr="006A2506">
          <w:rPr>
            <w:rStyle w:val="a7"/>
            <w:lang w:bidi="ru-RU"/>
          </w:rPr>
          <w:t>группе</w:t>
        </w:r>
      </w:hyperlink>
      <w:r w:rsidRPr="007538EE">
        <w:rPr>
          <w:lang w:bidi="ru-RU"/>
        </w:rPr>
        <w:t xml:space="preserve"> абонентов (для этого в свойствах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538EE">
        <w:rPr>
          <w:lang w:bidi="ru-RU"/>
        </w:rPr>
        <w:t xml:space="preserve"> есть вкладка «</w:t>
      </w:r>
      <w:r w:rsidRPr="007538EE">
        <w:rPr>
          <w:b/>
          <w:lang w:bidi="ru-RU"/>
        </w:rPr>
        <w:t>Оплата</w:t>
      </w:r>
      <w:r w:rsidRPr="007538EE">
        <w:rPr>
          <w:lang w:bidi="ru-RU"/>
        </w:rPr>
        <w:t>»).</w:t>
      </w:r>
      <w:r w:rsidR="00081FA2" w:rsidRPr="007538EE">
        <w:rPr>
          <w:lang w:bidi="ru-RU"/>
        </w:rPr>
        <w:t xml:space="preserve"> Таким образом вы можете принимать оплату в разных района как разные юридические лица.</w:t>
      </w:r>
    </w:p>
    <w:p w14:paraId="3DE8D3F2" w14:textId="77777777" w:rsidR="0055328B" w:rsidRPr="007538EE" w:rsidRDefault="0055328B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 xml:space="preserve">Ниже в настройках можно выбрать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 w:rsidRPr="007538EE">
        <w:rPr>
          <w:lang w:bidi="ru-RU"/>
        </w:rPr>
        <w:t xml:space="preserve"> и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538EE">
        <w:rPr>
          <w:lang w:bidi="ru-RU"/>
        </w:rPr>
        <w:t>, котор</w:t>
      </w:r>
      <w:r w:rsidR="00444380" w:rsidRPr="007538EE">
        <w:rPr>
          <w:lang w:bidi="ru-RU"/>
        </w:rPr>
        <w:t>ым</w:t>
      </w:r>
      <w:r w:rsidRPr="007538EE">
        <w:rPr>
          <w:lang w:bidi="ru-RU"/>
        </w:rPr>
        <w:t xml:space="preserve"> </w:t>
      </w:r>
      <w:r w:rsidR="00444380" w:rsidRPr="007538EE">
        <w:rPr>
          <w:lang w:bidi="ru-RU"/>
        </w:rPr>
        <w:t>будет</w:t>
      </w:r>
      <w:r w:rsidRPr="007538EE">
        <w:rPr>
          <w:lang w:bidi="ru-RU"/>
        </w:rPr>
        <w:t xml:space="preserve"> </w:t>
      </w:r>
      <w:r w:rsidR="00444380" w:rsidRPr="007538EE">
        <w:rPr>
          <w:lang w:bidi="ru-RU"/>
        </w:rPr>
        <w:t>доступен</w:t>
      </w:r>
      <w:r w:rsidRPr="007538EE">
        <w:rPr>
          <w:lang w:bidi="ru-RU"/>
        </w:rPr>
        <w:t xml:space="preserve"> этот способ оплаты. </w:t>
      </w:r>
      <w:r w:rsidR="00444380" w:rsidRPr="007538EE">
        <w:rPr>
          <w:lang w:bidi="ru-RU"/>
        </w:rPr>
        <w:t>Пункты «</w:t>
      </w:r>
      <w:r w:rsidR="00444380" w:rsidRPr="007538EE">
        <w:rPr>
          <w:b/>
          <w:lang w:bidi="ru-RU"/>
        </w:rPr>
        <w:t>Комиссия при пополнении</w:t>
      </w:r>
      <w:r w:rsidR="00444380" w:rsidRPr="007538EE">
        <w:rPr>
          <w:lang w:bidi="ru-RU"/>
        </w:rPr>
        <w:t>» и «</w:t>
      </w:r>
      <w:r w:rsidR="00444380" w:rsidRPr="007538EE">
        <w:rPr>
          <w:b/>
          <w:lang w:bidi="ru-RU"/>
        </w:rPr>
        <w:t>Комиссия платёжной системы</w:t>
      </w:r>
      <w:r w:rsidR="00444380" w:rsidRPr="007538EE">
        <w:rPr>
          <w:lang w:bidi="ru-RU"/>
        </w:rPr>
        <w:t xml:space="preserve">» увеличивают рекомендуемую сумму оплаты. Первый спишет процент в пользу провайдера, второй подразумевает, что на счёт провайдера </w:t>
      </w:r>
      <w:r w:rsidR="00EB0BF8" w:rsidRPr="007538EE">
        <w:rPr>
          <w:lang w:bidi="ru-RU"/>
        </w:rPr>
        <w:t>поступит</w:t>
      </w:r>
      <w:r w:rsidR="00444380" w:rsidRPr="007538EE">
        <w:rPr>
          <w:lang w:bidi="ru-RU"/>
        </w:rPr>
        <w:t xml:space="preserve"> сумма уже за вычетом указанного </w:t>
      </w:r>
      <w:r w:rsidR="00EB0BF8" w:rsidRPr="007538EE">
        <w:rPr>
          <w:lang w:bidi="ru-RU"/>
        </w:rPr>
        <w:t>процента</w:t>
      </w:r>
      <w:r w:rsidR="00444380" w:rsidRPr="007538EE">
        <w:rPr>
          <w:lang w:bidi="ru-RU"/>
        </w:rPr>
        <w:t>, т.к. его сняла платёжная система.</w:t>
      </w:r>
    </w:p>
    <w:p w14:paraId="2817BC96" w14:textId="77777777" w:rsidR="00266A18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>В пункте «</w:t>
      </w:r>
      <w:r w:rsidRPr="007538EE">
        <w:rPr>
          <w:b/>
          <w:lang w:bidi="ru-RU"/>
        </w:rPr>
        <w:t>Название способа оплаты</w:t>
      </w:r>
      <w:r w:rsidRPr="007538EE">
        <w:rPr>
          <w:lang w:bidi="ru-RU"/>
        </w:rPr>
        <w:t>» - можно выбрать заголовок, который увидит абонент в своём WEB-кабинете.</w:t>
      </w:r>
    </w:p>
    <w:p w14:paraId="31AA9FE2" w14:textId="77777777" w:rsidR="00127148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Принимать запросы только с разрешённых IP адресов</w:t>
      </w:r>
      <w:r w:rsidRPr="007538EE">
        <w:rPr>
          <w:lang w:bidi="ru-RU"/>
        </w:rPr>
        <w:t xml:space="preserve">» включает фильтр адресов, с которых может приходить уведомление об успешной оплате. </w:t>
      </w:r>
    </w:p>
    <w:p w14:paraId="79C46F53" w14:textId="77777777" w:rsidR="003159D9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Уведомление </w:t>
      </w:r>
      <w:r w:rsidR="00EB0BF8" w:rsidRPr="007538EE">
        <w:rPr>
          <w:lang w:bidi="ru-RU"/>
        </w:rPr>
        <w:t>отправляет</w:t>
      </w:r>
      <w:r w:rsidRPr="007538EE">
        <w:rPr>
          <w:lang w:bidi="ru-RU"/>
        </w:rPr>
        <w:t xml:space="preserve"> платёжная система, поэтому не </w:t>
      </w:r>
      <w:r w:rsidR="00EB0BF8">
        <w:rPr>
          <w:lang w:bidi="ru-RU"/>
        </w:rPr>
        <w:t>забудьте</w:t>
      </w:r>
      <w:r w:rsidRPr="007538EE">
        <w:rPr>
          <w:lang w:bidi="ru-RU"/>
        </w:rPr>
        <w:t xml:space="preserve"> включить уведомления на их сайт</w:t>
      </w:r>
      <w:r w:rsidR="00127148" w:rsidRPr="007538EE">
        <w:rPr>
          <w:lang w:bidi="ru-RU"/>
        </w:rPr>
        <w:t>е</w:t>
      </w:r>
      <w:r w:rsidRPr="007538EE">
        <w:rPr>
          <w:lang w:bidi="ru-RU"/>
        </w:rPr>
        <w:t xml:space="preserve"> и вписать Callback URL, который равен http://домен_или_внешний_ip/payin/название_платёжной_системы/payin.php. Ваш WEB-сервер должен иметь доступ извне (возможно, потребуется сделать проброс 80 и 443 TCP порта на </w:t>
      </w:r>
      <w:r w:rsidR="00BE3C87" w:rsidRPr="007538EE">
        <w:rPr>
          <w:lang w:bidi="ru-RU"/>
        </w:rPr>
        <w:t>роутере</w:t>
      </w:r>
      <w:r w:rsidRPr="007538EE">
        <w:rPr>
          <w:lang w:bidi="ru-RU"/>
        </w:rPr>
        <w:t>). Проверьте, перейдя браузером</w:t>
      </w:r>
      <w:r w:rsidR="002C6DEB" w:rsidRPr="007538EE">
        <w:rPr>
          <w:lang w:bidi="ru-RU"/>
        </w:rPr>
        <w:t xml:space="preserve"> на</w:t>
      </w:r>
      <w:r w:rsidRPr="007538EE">
        <w:rPr>
          <w:lang w:bidi="ru-RU"/>
        </w:rPr>
        <w:t xml:space="preserve"> </w:t>
      </w:r>
      <w:r w:rsidR="006224A1" w:rsidRPr="007538EE">
        <w:rPr>
          <w:lang w:bidi="ru-RU"/>
        </w:rPr>
        <w:t>URL</w:t>
      </w:r>
      <w:r w:rsidRPr="007538EE">
        <w:rPr>
          <w:lang w:bidi="ru-RU"/>
        </w:rPr>
        <w:t xml:space="preserve">. Если вы увидите сообщение: "Hello my World!", значит, ваш сайт доступен извне и платежи будут </w:t>
      </w:r>
      <w:r w:rsidR="006224A1" w:rsidRPr="007538EE">
        <w:rPr>
          <w:lang w:bidi="ru-RU"/>
        </w:rPr>
        <w:t xml:space="preserve">автоматически </w:t>
      </w:r>
      <w:r w:rsidRPr="007538EE">
        <w:rPr>
          <w:lang w:bidi="ru-RU"/>
        </w:rPr>
        <w:t>приходить на счета абонентов.</w:t>
      </w:r>
      <w:r w:rsidR="00843231" w:rsidRPr="007538EE">
        <w:rPr>
          <w:lang w:bidi="ru-RU"/>
        </w:rPr>
        <w:t xml:space="preserve"> В окне настроек каждой платёжной системы в MiroREMOTE будут подсказки по URL для уведомлений.</w:t>
      </w:r>
    </w:p>
    <w:p w14:paraId="7FEFB544" w14:textId="77777777" w:rsidR="00E72272" w:rsidRDefault="00E72272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2A09E41F" w14:textId="77777777" w:rsidR="00E72272" w:rsidRPr="005C03C6" w:rsidRDefault="00E72272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Телевидение</w:t>
      </w:r>
      <w:r w:rsidRPr="005C03C6">
        <w:rPr>
          <w:lang w:bidi="ru-RU"/>
        </w:rPr>
        <w:t>».</w:t>
      </w:r>
    </w:p>
    <w:p w14:paraId="58813AD3" w14:textId="77777777" w:rsidR="00E72272" w:rsidRPr="005C03C6" w:rsidRDefault="00316FB5" w:rsidP="00AD4FE2">
      <w:pPr>
        <w:ind w:left="1080"/>
        <w:rPr>
          <w:lang w:bidi="ru-RU"/>
        </w:rPr>
      </w:pPr>
      <w:r w:rsidRPr="005C03C6">
        <w:rPr>
          <w:lang w:bidi="ru-RU"/>
        </w:rPr>
        <w:t>В настоящее время доступны следу</w:t>
      </w:r>
      <w:r w:rsidR="005C03C6">
        <w:rPr>
          <w:lang w:bidi="ru-RU"/>
        </w:rPr>
        <w:t>ю</w:t>
      </w:r>
      <w:r w:rsidRPr="005C03C6">
        <w:rPr>
          <w:lang w:bidi="ru-RU"/>
        </w:rPr>
        <w:t>щие поставщики контента: Смотрёшка, 24h.TV, Trinity.TV, Sweet.TV, Omega.TV, Megogo, Prosto.TV, IPTVPORTAL и Wink.</w:t>
      </w:r>
    </w:p>
    <w:p w14:paraId="70BA8804" w14:textId="77777777" w:rsidR="001F71F1" w:rsidRPr="005C03C6" w:rsidRDefault="001F71F1" w:rsidP="00AD4FE2">
      <w:pPr>
        <w:ind w:left="1080"/>
        <w:rPr>
          <w:lang w:bidi="ru-RU"/>
        </w:rPr>
      </w:pPr>
      <w:r w:rsidRPr="005C03C6">
        <w:rPr>
          <w:lang w:bidi="ru-RU"/>
        </w:rPr>
        <w:t>Поскольку все ТВ системы настраиваются однотипно, настроим для примера только одну – 24h.tv</w:t>
      </w:r>
    </w:p>
    <w:p w14:paraId="3F00F9B7" w14:textId="77777777" w:rsidR="001F71F1" w:rsidRPr="005C03C6" w:rsidRDefault="001F71F1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5C173896" wp14:editId="01E2BC98">
            <wp:extent cx="3554083" cy="2794635"/>
            <wp:effectExtent l="0" t="0" r="8890" b="571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r="1416" b="50303"/>
                    <a:stretch/>
                  </pic:blipFill>
                  <pic:spPr bwMode="auto">
                    <a:xfrm>
                      <a:off x="0" y="0"/>
                      <a:ext cx="3591572" cy="28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8A97D" w14:textId="77777777" w:rsidR="00270FDE" w:rsidRPr="005C03C6" w:rsidRDefault="00270FDE" w:rsidP="00AD4FE2">
      <w:pPr>
        <w:ind w:left="1080"/>
        <w:rPr>
          <w:lang w:bidi="ru-RU"/>
        </w:rPr>
      </w:pPr>
      <w:r w:rsidRPr="005C03C6">
        <w:rPr>
          <w:lang w:bidi="ru-RU"/>
        </w:rPr>
        <w:t>В настройках вы можете внести данные авторизации, а так же включить запись в лог всех HTTP запросов и ответов. Логи вы можете посмотреть из MikroREMOTE, «</w:t>
      </w:r>
      <w:r w:rsidRPr="005C03C6">
        <w:rPr>
          <w:b/>
          <w:lang w:bidi="ru-RU"/>
        </w:rPr>
        <w:t>Настройки</w:t>
      </w:r>
      <w:r w:rsidRPr="005C03C6">
        <w:rPr>
          <w:lang w:bidi="ru-RU"/>
        </w:rPr>
        <w:t>» &gt; «</w:t>
      </w:r>
      <w:r w:rsidRPr="005C03C6">
        <w:rPr>
          <w:b/>
          <w:lang w:bidi="ru-RU"/>
        </w:rPr>
        <w:t>Администрирование</w:t>
      </w:r>
      <w:r w:rsidRPr="005C03C6">
        <w:rPr>
          <w:lang w:bidi="ru-RU"/>
        </w:rPr>
        <w:t>» &gt; «</w:t>
      </w:r>
      <w:r w:rsidRPr="005C03C6">
        <w:rPr>
          <w:b/>
          <w:lang w:bidi="ru-RU"/>
        </w:rPr>
        <w:t>Логи, бэкапы и обновления</w:t>
      </w:r>
      <w:r w:rsidRPr="005C03C6">
        <w:rPr>
          <w:lang w:bidi="ru-RU"/>
        </w:rPr>
        <w:t>». Так же логи можно посмотреть самостоятельно, под Windows они располо</w:t>
      </w:r>
      <w:r w:rsidR="005C03C6">
        <w:rPr>
          <w:lang w:bidi="ru-RU"/>
        </w:rPr>
        <w:t>ж</w:t>
      </w:r>
      <w:r w:rsidRPr="005C03C6">
        <w:rPr>
          <w:lang w:bidi="ru-RU"/>
        </w:rPr>
        <w:t>ены по пути %allusersprofile%\MikroBILL\Log.txt, на UNIX - /var/MikroBILL/Log.txt</w:t>
      </w:r>
    </w:p>
    <w:p w14:paraId="670AE93D" w14:textId="77777777" w:rsidR="000B02C4" w:rsidRPr="005C03C6" w:rsidRDefault="000B02C4" w:rsidP="00AD4FE2">
      <w:pPr>
        <w:ind w:left="1080"/>
        <w:rPr>
          <w:lang w:bidi="ru-RU"/>
        </w:rPr>
      </w:pPr>
      <w:r w:rsidRPr="005C03C6">
        <w:rPr>
          <w:lang w:bidi="ru-RU"/>
        </w:rPr>
        <w:t>Кнопка «</w:t>
      </w:r>
      <w:r w:rsidRPr="005C03C6">
        <w:rPr>
          <w:b/>
          <w:lang w:bidi="ru-RU"/>
        </w:rPr>
        <w:t>Загрузить подписки</w:t>
      </w:r>
      <w:r w:rsidRPr="005C03C6">
        <w:rPr>
          <w:lang w:bidi="ru-RU"/>
        </w:rPr>
        <w:t xml:space="preserve">» прочитает список доступных ТВ-пакетов и добавит их как обычные </w:t>
      </w:r>
      <w:hyperlink w:anchor="Услуги" w:history="1">
        <w:r w:rsidRPr="009F713B">
          <w:rPr>
            <w:rStyle w:val="a7"/>
            <w:lang w:bidi="ru-RU"/>
          </w:rPr>
          <w:t>услуги</w:t>
        </w:r>
      </w:hyperlink>
      <w:r w:rsidRPr="005C03C6">
        <w:rPr>
          <w:lang w:bidi="ru-RU"/>
        </w:rPr>
        <w:t>, которые абонент сможет подключить из своего WEB-кабинета, а вы сможете наст</w:t>
      </w:r>
      <w:r w:rsidR="005C03C6">
        <w:rPr>
          <w:lang w:bidi="ru-RU"/>
        </w:rPr>
        <w:t>р</w:t>
      </w:r>
      <w:r w:rsidRPr="005C03C6">
        <w:rPr>
          <w:lang w:bidi="ru-RU"/>
        </w:rPr>
        <w:t>оить их в разделе услуг.</w:t>
      </w:r>
    </w:p>
    <w:p w14:paraId="28A2B848" w14:textId="77777777" w:rsidR="00563DFD" w:rsidRPr="005C03C6" w:rsidRDefault="000B02C4" w:rsidP="00563DFD">
      <w:pPr>
        <w:ind w:left="1080"/>
        <w:rPr>
          <w:lang w:bidi="ru-RU"/>
        </w:rPr>
      </w:pPr>
      <w:r w:rsidRPr="005C03C6">
        <w:rPr>
          <w:lang w:bidi="ru-RU"/>
        </w:rPr>
        <w:t xml:space="preserve">Вид страницы активации подписок из абонентского WEB-кабинета представлен ниже. Также тут можно посмотреть список каналов в каждой подписке, либо перейти на страницу скачивания приложения для Android и iOS для управления подписками. </w:t>
      </w:r>
      <w:r w:rsidR="00563DFD" w:rsidRPr="005C03C6">
        <w:rPr>
          <w:lang w:bidi="ru-RU"/>
        </w:rPr>
        <w:t>Поскольку ТВ сервис по</w:t>
      </w:r>
      <w:r w:rsidR="005C03C6">
        <w:rPr>
          <w:lang w:bidi="ru-RU"/>
        </w:rPr>
        <w:t>с</w:t>
      </w:r>
      <w:r w:rsidR="00563DFD" w:rsidRPr="005C03C6">
        <w:rPr>
          <w:lang w:bidi="ru-RU"/>
        </w:rPr>
        <w:t>ылает данные об активированных подписках на ваш URL, проверьте, что ваш WEB-сервер имеет доступ извне (возможно, потребуется сделать проброс 80 и 443 TCP порта на роутере). Проверьте, перейдя браузером на URL. Если вы увидите сообщение: "Hello my World!", значит, ваш сайт доступен извне. В окне настроек каждого провайдера ТВ будут подсказки по URL для уведомлений.</w:t>
      </w:r>
    </w:p>
    <w:p w14:paraId="058463F2" w14:textId="77777777" w:rsidR="000B02C4" w:rsidRPr="005C03C6" w:rsidRDefault="000B02C4" w:rsidP="00AD4FE2">
      <w:pPr>
        <w:ind w:left="1080"/>
        <w:rPr>
          <w:lang w:bidi="ru-RU"/>
        </w:rPr>
      </w:pPr>
    </w:p>
    <w:p w14:paraId="42FB00D3" w14:textId="77777777" w:rsidR="000B02C4" w:rsidRPr="005C03C6" w:rsidRDefault="000B02C4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lastRenderedPageBreak/>
        <w:drawing>
          <wp:inline distT="0" distB="0" distL="0" distR="0" wp14:anchorId="7269CE7C" wp14:editId="60235EE3">
            <wp:extent cx="5731510" cy="3491865"/>
            <wp:effectExtent l="0" t="0" r="254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6430" w14:textId="77777777" w:rsidR="00C5027A" w:rsidRPr="005C03C6" w:rsidRDefault="00C5027A">
      <w:pPr>
        <w:rPr>
          <w:lang w:bidi="ru-RU"/>
        </w:rPr>
      </w:pPr>
      <w:r w:rsidRPr="005C03C6">
        <w:rPr>
          <w:lang w:bidi="ru-RU"/>
        </w:rPr>
        <w:br w:type="page"/>
      </w:r>
    </w:p>
    <w:p w14:paraId="771F4E7D" w14:textId="77777777" w:rsidR="00C5027A" w:rsidRPr="005C03C6" w:rsidRDefault="00C5027A" w:rsidP="00AD4FE2">
      <w:pPr>
        <w:ind w:left="1080"/>
        <w:rPr>
          <w:lang w:bidi="ru-RU"/>
        </w:rPr>
      </w:pPr>
      <w:bookmarkStart w:id="20" w:name="Кнопка_Агент_Авторизации"/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Агент авторизации</w:t>
      </w:r>
      <w:r w:rsidRPr="005C03C6">
        <w:rPr>
          <w:lang w:bidi="ru-RU"/>
        </w:rPr>
        <w:t>»</w:t>
      </w:r>
    </w:p>
    <w:bookmarkEnd w:id="20"/>
    <w:p w14:paraId="07131570" w14:textId="77777777" w:rsidR="00C5027A" w:rsidRPr="005C03C6" w:rsidRDefault="00C5027A" w:rsidP="00AD4FE2">
      <w:pPr>
        <w:ind w:left="1080"/>
        <w:rPr>
          <w:lang w:bidi="ru-RU"/>
        </w:rPr>
      </w:pPr>
      <w:r w:rsidRPr="005C03C6">
        <w:rPr>
          <w:lang w:bidi="ru-RU"/>
        </w:rPr>
        <w:t>Ваши абоненты могут использовать приложение MikroAGENT</w:t>
      </w:r>
      <w:r w:rsidR="00B809B6" w:rsidRPr="005C03C6">
        <w:rPr>
          <w:lang w:bidi="ru-RU"/>
        </w:rPr>
        <w:t xml:space="preserve"> (под Windows)</w:t>
      </w:r>
      <w:r w:rsidRPr="005C03C6">
        <w:rPr>
          <w:lang w:bidi="ru-RU"/>
        </w:rPr>
        <w:t xml:space="preserve"> для авторизации. В приложении абонент может видеть свой баланс, открыть тикет</w:t>
      </w:r>
      <w:r w:rsidR="008E3D82" w:rsidRPr="005C03C6">
        <w:rPr>
          <w:lang w:bidi="ru-RU"/>
        </w:rPr>
        <w:t xml:space="preserve"> или</w:t>
      </w:r>
      <w:r w:rsidRPr="005C03C6">
        <w:rPr>
          <w:lang w:bidi="ru-RU"/>
        </w:rPr>
        <w:t xml:space="preserve"> активировать </w:t>
      </w:r>
      <w:r w:rsidR="0085488E" w:rsidRPr="005C03C6">
        <w:rPr>
          <w:lang w:bidi="ru-RU"/>
        </w:rPr>
        <w:t>ка</w:t>
      </w:r>
      <w:r w:rsidRPr="005C03C6">
        <w:rPr>
          <w:lang w:bidi="ru-RU"/>
        </w:rPr>
        <w:t>рту оплаты. Так же приложение поможет абоненту создат</w:t>
      </w:r>
      <w:r w:rsidR="00785FC0" w:rsidRPr="005C03C6">
        <w:rPr>
          <w:lang w:bidi="ru-RU"/>
        </w:rPr>
        <w:t>ь</w:t>
      </w:r>
      <w:r w:rsidRPr="005C03C6">
        <w:rPr>
          <w:lang w:bidi="ru-RU"/>
        </w:rPr>
        <w:t xml:space="preserve"> и подключить VPN соединение. По</w:t>
      </w:r>
      <w:r w:rsidR="005C03C6">
        <w:rPr>
          <w:lang w:bidi="ru-RU"/>
        </w:rPr>
        <w:t xml:space="preserve"> </w:t>
      </w:r>
      <w:r w:rsidRPr="005C03C6">
        <w:rPr>
          <w:lang w:bidi="ru-RU"/>
        </w:rPr>
        <w:t>умолчанию MikroAGENT выглядит вот так:</w:t>
      </w:r>
    </w:p>
    <w:p w14:paraId="022A1F44" w14:textId="77777777" w:rsidR="00C5027A" w:rsidRPr="005C03C6" w:rsidRDefault="00B809B6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47FC1457" wp14:editId="2CA51A55">
            <wp:extent cx="1790700" cy="8477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224F" w14:textId="77777777" w:rsidR="00B809B6" w:rsidRPr="005C03C6" w:rsidRDefault="00B809B6" w:rsidP="00AD4FE2">
      <w:pPr>
        <w:ind w:left="1080"/>
        <w:rPr>
          <w:lang w:bidi="ru-RU"/>
        </w:rPr>
      </w:pPr>
      <w:r w:rsidRPr="005C03C6">
        <w:rPr>
          <w:lang w:bidi="ru-RU"/>
        </w:rPr>
        <w:t>Но вы можете изменить его внешний вид по своему усмотрению</w:t>
      </w:r>
      <w:r w:rsidR="00785FC0" w:rsidRPr="005C03C6">
        <w:rPr>
          <w:lang w:bidi="ru-RU"/>
        </w:rPr>
        <w:t>, загружая собственные изображения</w:t>
      </w:r>
      <w:r w:rsidRPr="005C03C6">
        <w:rPr>
          <w:lang w:bidi="ru-RU"/>
        </w:rPr>
        <w:t>.</w:t>
      </w:r>
    </w:p>
    <w:p w14:paraId="447709CB" w14:textId="77777777" w:rsidR="00B809B6" w:rsidRPr="005C03C6" w:rsidRDefault="00B809B6" w:rsidP="00FE0F5B">
      <w:pPr>
        <w:ind w:left="-567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54F008B8" wp14:editId="178B4C85">
            <wp:extent cx="6752990" cy="303847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/>
                    <a:srcRect l="301" r="664"/>
                    <a:stretch/>
                  </pic:blipFill>
                  <pic:spPr bwMode="auto">
                    <a:xfrm>
                      <a:off x="0" y="0"/>
                      <a:ext cx="6840644" cy="307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F7A1A" w14:textId="77777777" w:rsidR="0084052F" w:rsidRDefault="0084052F" w:rsidP="00AD4FE2">
      <w:pPr>
        <w:ind w:left="1080"/>
        <w:rPr>
          <w:lang w:bidi="ru-RU"/>
        </w:rPr>
      </w:pPr>
    </w:p>
    <w:p w14:paraId="3DBC0A9E" w14:textId="77777777" w:rsidR="005B7882" w:rsidRDefault="00B95116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Когда у абонента </w:t>
      </w:r>
      <w:r w:rsidR="00FE0F5B">
        <w:rPr>
          <w:lang w:bidi="ru-RU"/>
        </w:rPr>
        <w:t>подключен</w:t>
      </w:r>
      <w:r w:rsidRPr="005C03C6">
        <w:rPr>
          <w:lang w:bidi="ru-RU"/>
        </w:rPr>
        <w:t xml:space="preserve"> MikroAGENT, его иконка становится такой:</w:t>
      </w:r>
      <w:r w:rsidR="0084052F">
        <w:rPr>
          <w:lang w:bidi="ru-RU"/>
        </w:rPr>
        <w:t xml:space="preserve"> </w:t>
      </w:r>
      <w:r w:rsidR="0083574C" w:rsidRPr="005C03C6">
        <w:rPr>
          <w:noProof/>
          <w:lang w:eastAsia="ru-RU"/>
        </w:rPr>
        <w:drawing>
          <wp:inline distT="0" distB="0" distL="0" distR="0" wp14:anchorId="56033D57" wp14:editId="55552731">
            <wp:extent cx="200053" cy="209579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1AB3" w14:textId="77777777" w:rsidR="00FE0F5B" w:rsidRPr="0084052F" w:rsidRDefault="00FE0F5B" w:rsidP="00FE0F5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 xml:space="preserve">Запретить агенту авторизации менять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в профиле абонента</w:t>
      </w:r>
      <w:r>
        <w:rPr>
          <w:lang w:bidi="ru-RU"/>
        </w:rPr>
        <w:t>» - По</w:t>
      </w:r>
      <w:r w:rsidR="0084052F">
        <w:rPr>
          <w:lang w:bidi="ru-RU"/>
        </w:rPr>
        <w:t xml:space="preserve"> </w:t>
      </w:r>
      <w:r>
        <w:rPr>
          <w:lang w:bidi="ru-RU"/>
        </w:rPr>
        <w:t xml:space="preserve">умолчанию, когда </w:t>
      </w:r>
      <w:r w:rsidR="0084052F">
        <w:rPr>
          <w:lang w:bidi="ru-RU"/>
        </w:rPr>
        <w:t xml:space="preserve">абонент соединяется с сервером </w:t>
      </w:r>
      <w:r w:rsidR="0084052F">
        <w:rPr>
          <w:lang w:val="en-US" w:bidi="ru-RU"/>
        </w:rPr>
        <w:t>MikroBILL</w:t>
      </w:r>
      <w:r w:rsidR="0084052F" w:rsidRPr="00B67A99">
        <w:rPr>
          <w:lang w:bidi="ru-RU"/>
        </w:rPr>
        <w:t xml:space="preserve"> </w:t>
      </w:r>
      <w:r w:rsidR="0084052F">
        <w:rPr>
          <w:lang w:bidi="ru-RU"/>
        </w:rPr>
        <w:t xml:space="preserve">при помощи </w:t>
      </w:r>
      <w:r w:rsidR="0084052F">
        <w:rPr>
          <w:lang w:val="en-US" w:bidi="ru-RU"/>
        </w:rPr>
        <w:t>MikroAGENT</w:t>
      </w:r>
      <w:r w:rsidR="0084052F" w:rsidRPr="00B67A99">
        <w:rPr>
          <w:lang w:bidi="ru-RU"/>
        </w:rPr>
        <w:t xml:space="preserve">, </w:t>
      </w:r>
      <w:r w:rsidR="0084052F">
        <w:rPr>
          <w:lang w:bidi="ru-RU"/>
        </w:rPr>
        <w:t xml:space="preserve">ему в профиле прописывается тот же </w:t>
      </w:r>
      <w:r w:rsidR="0084052F">
        <w:rPr>
          <w:lang w:val="en-US" w:bidi="ru-RU"/>
        </w:rPr>
        <w:t>IP</w:t>
      </w:r>
      <w:r w:rsidR="0084052F" w:rsidRPr="00B67A99">
        <w:rPr>
          <w:lang w:bidi="ru-RU"/>
        </w:rPr>
        <w:t>, с которого пришло соединение.</w:t>
      </w:r>
    </w:p>
    <w:p w14:paraId="233D33EC" w14:textId="77777777" w:rsidR="0084052F" w:rsidRPr="00B67A99" w:rsidRDefault="0084052F" w:rsidP="0084052F">
      <w:pPr>
        <w:pStyle w:val="a5"/>
        <w:ind w:left="1440" w:firstLine="0"/>
        <w:rPr>
          <w:lang w:bidi="ru-RU"/>
        </w:rPr>
      </w:pPr>
    </w:p>
    <w:p w14:paraId="7DFDB7FA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Если расчёт с абонентами идёт не с использованием денег, а времени (в профиле абонентов установлен параметр «</w:t>
      </w:r>
      <w:r>
        <w:rPr>
          <w:b/>
          <w:lang w:bidi="ru-RU"/>
        </w:rPr>
        <w:t>Дата 2</w:t>
      </w:r>
      <w:r>
        <w:rPr>
          <w:lang w:bidi="ru-RU"/>
        </w:rPr>
        <w:t xml:space="preserve">» - фиксированное время остановки), можно отображать в </w:t>
      </w:r>
      <w:r>
        <w:rPr>
          <w:lang w:val="en-US" w:bidi="ru-RU"/>
        </w:rPr>
        <w:t>MikroAGENT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вместо денег, </w:t>
      </w:r>
      <w:r>
        <w:rPr>
          <w:lang w:bidi="ru-RU"/>
        </w:rPr>
        <w:lastRenderedPageBreak/>
        <w:t>оставшееся время, за это отвечает чекбокс «</w:t>
      </w:r>
      <w:r>
        <w:rPr>
          <w:b/>
          <w:lang w:bidi="ru-RU"/>
        </w:rPr>
        <w:t>Вместо баланса отображать количество оставшихся дней</w:t>
      </w:r>
      <w:r>
        <w:rPr>
          <w:lang w:bidi="ru-RU"/>
        </w:rPr>
        <w:t>».</w:t>
      </w:r>
    </w:p>
    <w:p w14:paraId="0987EA75" w14:textId="77777777" w:rsidR="0084052F" w:rsidRDefault="0084052F" w:rsidP="0084052F">
      <w:pPr>
        <w:pStyle w:val="a5"/>
        <w:rPr>
          <w:lang w:bidi="ru-RU"/>
        </w:rPr>
      </w:pPr>
    </w:p>
    <w:p w14:paraId="3E3A4F10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Разрешить авторизацию без логина и пароля</w:t>
      </w:r>
      <w:r>
        <w:rPr>
          <w:lang w:bidi="ru-RU"/>
        </w:rPr>
        <w:t xml:space="preserve">» - Включает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авторизацию. Если адрес абонента в профиле и </w:t>
      </w:r>
      <w:r>
        <w:rPr>
          <w:lang w:val="en-US" w:bidi="ru-RU"/>
        </w:rPr>
        <w:t>IP</w:t>
      </w:r>
      <w:r>
        <w:rPr>
          <w:lang w:bidi="ru-RU"/>
        </w:rPr>
        <w:t>, с которого пришло соединение, совпадают, абонент будет считаться авторизованным.</w:t>
      </w:r>
    </w:p>
    <w:p w14:paraId="5DF7FA5E" w14:textId="77777777" w:rsidR="0084052F" w:rsidRDefault="0084052F" w:rsidP="0084052F">
      <w:pPr>
        <w:pStyle w:val="a5"/>
        <w:rPr>
          <w:lang w:bidi="ru-RU"/>
        </w:rPr>
      </w:pPr>
    </w:p>
    <w:p w14:paraId="0D4CD506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Разрешить создание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соединение на стороне абонента</w:t>
      </w:r>
      <w:r>
        <w:rPr>
          <w:lang w:bidi="ru-RU"/>
        </w:rPr>
        <w:t xml:space="preserve">» - </w:t>
      </w:r>
      <w:r>
        <w:rPr>
          <w:lang w:val="en-US" w:bidi="ru-RU"/>
        </w:rPr>
        <w:t>MikroAGENT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самостоятельно создаст </w:t>
      </w:r>
      <w:r>
        <w:rPr>
          <w:lang w:val="en-US" w:bidi="ru-RU"/>
        </w:rPr>
        <w:t>PPTP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соединение, поместит ярлык на рабочий стол, а при нажатии кнопки подключения </w:t>
      </w:r>
      <w:r w:rsidRPr="0084052F">
        <w:rPr>
          <w:noProof/>
          <w:lang w:eastAsia="ru-RU"/>
        </w:rPr>
        <w:drawing>
          <wp:inline distT="0" distB="0" distL="0" distR="0" wp14:anchorId="3ECD74EB" wp14:editId="6B0B2759">
            <wp:extent cx="295275" cy="276225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будет самостоятельно его поднимать, и разрывать при отключении.</w:t>
      </w:r>
    </w:p>
    <w:p w14:paraId="5794F7BB" w14:textId="77777777" w:rsidR="0084052F" w:rsidRDefault="0084052F" w:rsidP="0084052F">
      <w:pPr>
        <w:pStyle w:val="a5"/>
        <w:rPr>
          <w:lang w:bidi="ru-RU"/>
        </w:rPr>
      </w:pPr>
    </w:p>
    <w:p w14:paraId="08F0B5C0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Разрешать поднимать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туннель заблокированным абонентам</w:t>
      </w:r>
      <w:r>
        <w:rPr>
          <w:lang w:bidi="ru-RU"/>
        </w:rPr>
        <w:t xml:space="preserve">» - Остановленные по балансу абоненты смогут поднять </w:t>
      </w:r>
      <w:r>
        <w:rPr>
          <w:lang w:val="en-US" w:bidi="ru-RU"/>
        </w:rPr>
        <w:t>PPTP</w:t>
      </w:r>
      <w:r w:rsidRPr="00B67A99">
        <w:rPr>
          <w:lang w:bidi="ru-RU"/>
        </w:rPr>
        <w:t xml:space="preserve"> </w:t>
      </w:r>
      <w:r>
        <w:rPr>
          <w:lang w:bidi="ru-RU"/>
        </w:rPr>
        <w:t>соединение.</w:t>
      </w:r>
    </w:p>
    <w:p w14:paraId="1579410C" w14:textId="77777777" w:rsidR="0084052F" w:rsidRDefault="0084052F" w:rsidP="0084052F">
      <w:pPr>
        <w:pStyle w:val="a5"/>
        <w:rPr>
          <w:lang w:bidi="ru-RU"/>
        </w:rPr>
      </w:pPr>
    </w:p>
    <w:p w14:paraId="67C128F9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 xml:space="preserve">Изменить дизайн агента </w:t>
      </w:r>
      <w:r w:rsidR="00F46236">
        <w:rPr>
          <w:b/>
          <w:lang w:bidi="ru-RU"/>
        </w:rPr>
        <w:t>а</w:t>
      </w:r>
      <w:r>
        <w:rPr>
          <w:b/>
          <w:lang w:bidi="ru-RU"/>
        </w:rPr>
        <w:t>вторизации</w:t>
      </w:r>
      <w:r>
        <w:rPr>
          <w:lang w:bidi="ru-RU"/>
        </w:rPr>
        <w:t xml:space="preserve">» позволяет выбрать собственный фон, а </w:t>
      </w:r>
      <w:r w:rsidR="00F46236">
        <w:rPr>
          <w:lang w:bidi="ru-RU"/>
        </w:rPr>
        <w:t>также</w:t>
      </w:r>
      <w:r>
        <w:rPr>
          <w:lang w:bidi="ru-RU"/>
        </w:rPr>
        <w:t xml:space="preserve"> иконки кнопок</w:t>
      </w:r>
      <w:r w:rsidR="00F46236">
        <w:rPr>
          <w:lang w:bidi="ru-RU"/>
        </w:rPr>
        <w:t xml:space="preserve"> и самого приложения</w:t>
      </w:r>
      <w:r>
        <w:rPr>
          <w:lang w:bidi="ru-RU"/>
        </w:rPr>
        <w:t xml:space="preserve">.  </w:t>
      </w:r>
      <w:r w:rsidR="00F46236">
        <w:rPr>
          <w:lang w:bidi="ru-RU"/>
        </w:rPr>
        <w:t xml:space="preserve">Ещё здесь имеется возможность вписать </w:t>
      </w:r>
      <w:r w:rsidR="00F46236">
        <w:rPr>
          <w:lang w:val="en-US" w:bidi="ru-RU"/>
        </w:rPr>
        <w:t>IP</w:t>
      </w:r>
      <w:r w:rsidR="00F46236" w:rsidRPr="00B67A99">
        <w:rPr>
          <w:lang w:bidi="ru-RU"/>
        </w:rPr>
        <w:t xml:space="preserve"> </w:t>
      </w:r>
      <w:r w:rsidR="00F46236">
        <w:rPr>
          <w:lang w:bidi="ru-RU"/>
        </w:rPr>
        <w:t xml:space="preserve">сервера </w:t>
      </w:r>
      <w:r w:rsidR="00F46236">
        <w:rPr>
          <w:lang w:val="en-US" w:bidi="ru-RU"/>
        </w:rPr>
        <w:t>MikroBILL</w:t>
      </w:r>
      <w:r w:rsidR="00F46236" w:rsidRPr="00B67A99">
        <w:rPr>
          <w:lang w:bidi="ru-RU"/>
        </w:rPr>
        <w:t>,</w:t>
      </w:r>
      <w:r w:rsidR="00F46236">
        <w:rPr>
          <w:lang w:bidi="ru-RU"/>
        </w:rPr>
        <w:t xml:space="preserve"> чтобы абонентам не нужно было этого делать самостоятельно.</w:t>
      </w:r>
    </w:p>
    <w:p w14:paraId="784DBA76" w14:textId="77777777" w:rsidR="00F46236" w:rsidRDefault="00F46236" w:rsidP="00F46236">
      <w:pPr>
        <w:pStyle w:val="a5"/>
        <w:rPr>
          <w:lang w:bidi="ru-RU"/>
        </w:rPr>
      </w:pPr>
    </w:p>
    <w:p w14:paraId="58F7312F" w14:textId="77777777" w:rsidR="00F46236" w:rsidRPr="00725774" w:rsidRDefault="00F46236" w:rsidP="00725774">
      <w:pPr>
        <w:ind w:left="1080"/>
        <w:rPr>
          <w:lang w:bidi="ru-RU"/>
        </w:rPr>
      </w:pPr>
      <w:r>
        <w:rPr>
          <w:lang w:bidi="ru-RU"/>
        </w:rPr>
        <w:t xml:space="preserve">Так же у абонента есть возможность получать </w:t>
      </w:r>
      <w:r w:rsidRPr="00725774">
        <w:rPr>
          <w:lang w:bidi="ru-RU"/>
        </w:rPr>
        <w:t xml:space="preserve">IP </w:t>
      </w:r>
      <w:r>
        <w:rPr>
          <w:lang w:bidi="ru-RU"/>
        </w:rPr>
        <w:t xml:space="preserve">сервера автоматически, для этого есть кнопка в настройках </w:t>
      </w:r>
      <w:r w:rsidRPr="00725774">
        <w:rPr>
          <w:lang w:bidi="ru-RU"/>
        </w:rPr>
        <w:t>MikroAGENT.</w:t>
      </w:r>
    </w:p>
    <w:p w14:paraId="1E26BCB5" w14:textId="77777777" w:rsidR="00F46236" w:rsidRPr="00725774" w:rsidRDefault="00F46236" w:rsidP="00725774">
      <w:pPr>
        <w:ind w:left="1080"/>
        <w:rPr>
          <w:lang w:bidi="ru-RU"/>
        </w:rPr>
      </w:pPr>
      <w:r w:rsidRPr="00725774">
        <w:rPr>
          <w:noProof/>
          <w:lang w:eastAsia="ru-RU"/>
        </w:rPr>
        <w:drawing>
          <wp:inline distT="0" distB="0" distL="0" distR="0" wp14:anchorId="25F16237" wp14:editId="3851AC93">
            <wp:extent cx="2714625" cy="186690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1D0E" w14:textId="77777777" w:rsidR="00F46236" w:rsidRDefault="00F46236" w:rsidP="00725774">
      <w:pPr>
        <w:ind w:left="1080"/>
        <w:rPr>
          <w:lang w:bidi="ru-RU"/>
        </w:rPr>
      </w:pPr>
      <w:r w:rsidRPr="00725774">
        <w:rPr>
          <w:lang w:bidi="ru-RU"/>
        </w:rPr>
        <w:t>MikroBILL</w:t>
      </w:r>
      <w:r>
        <w:rPr>
          <w:lang w:bidi="ru-RU"/>
        </w:rPr>
        <w:t xml:space="preserve"> анонсирует себя через </w:t>
      </w:r>
      <w:r w:rsidRPr="00725774">
        <w:rPr>
          <w:lang w:bidi="ru-RU"/>
        </w:rPr>
        <w:t xml:space="preserve">UDP </w:t>
      </w:r>
      <w:r>
        <w:rPr>
          <w:lang w:bidi="ru-RU"/>
        </w:rPr>
        <w:t>пакеты, и если с их прохождением до абонента нет проблем, адрес сервера будет определён автоматически.</w:t>
      </w:r>
    </w:p>
    <w:p w14:paraId="6AC18FDB" w14:textId="77777777" w:rsidR="00366170" w:rsidRDefault="00366170" w:rsidP="00725774">
      <w:pPr>
        <w:ind w:left="1080"/>
        <w:rPr>
          <w:lang w:bidi="ru-RU"/>
        </w:rPr>
      </w:pPr>
      <w:r>
        <w:rPr>
          <w:lang w:bidi="ru-RU"/>
        </w:rPr>
        <w:t xml:space="preserve">Через </w:t>
      </w:r>
      <w:r w:rsidRPr="00725774">
        <w:rPr>
          <w:lang w:bidi="ru-RU"/>
        </w:rPr>
        <w:t xml:space="preserve">MikroAGENT </w:t>
      </w:r>
      <w:r>
        <w:rPr>
          <w:lang w:bidi="ru-RU"/>
        </w:rPr>
        <w:t>абонент, помимо своего баланса абонент может:</w:t>
      </w:r>
    </w:p>
    <w:p w14:paraId="1EB8A25F" w14:textId="77777777" w:rsidR="00F46236" w:rsidRDefault="00366170" w:rsidP="00725774">
      <w:pPr>
        <w:ind w:left="1080"/>
        <w:rPr>
          <w:lang w:bidi="ru-RU"/>
        </w:rPr>
      </w:pPr>
      <w:r w:rsidRPr="00F46236">
        <w:rPr>
          <w:noProof/>
          <w:lang w:eastAsia="ru-RU"/>
        </w:rPr>
        <w:lastRenderedPageBreak/>
        <w:drawing>
          <wp:inline distT="0" distB="0" distL="0" distR="0" wp14:anchorId="30566004" wp14:editId="7CAE4068">
            <wp:extent cx="1771650" cy="143827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t="13734" b="21459"/>
                    <a:stretch/>
                  </pic:blipFill>
                  <pic:spPr bwMode="auto">
                    <a:xfrm>
                      <a:off x="0" y="0"/>
                      <a:ext cx="17716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9D9E0" w14:textId="77777777" w:rsidR="00F46236" w:rsidRDefault="00366170" w:rsidP="00725774">
      <w:pPr>
        <w:ind w:left="1080"/>
        <w:rPr>
          <w:lang w:bidi="ru-RU"/>
        </w:rPr>
      </w:pPr>
      <w:r>
        <w:rPr>
          <w:lang w:bidi="ru-RU"/>
        </w:rPr>
        <w:t>П</w:t>
      </w:r>
      <w:r w:rsidR="00F46236">
        <w:rPr>
          <w:lang w:bidi="ru-RU"/>
        </w:rPr>
        <w:t xml:space="preserve">ерейти на страницу </w:t>
      </w:r>
      <w:r w:rsidR="00F46236" w:rsidRPr="00725774">
        <w:rPr>
          <w:lang w:bidi="ru-RU"/>
        </w:rPr>
        <w:t>WEB-</w:t>
      </w:r>
      <w:r w:rsidR="00F46236">
        <w:rPr>
          <w:lang w:bidi="ru-RU"/>
        </w:rPr>
        <w:t>кабинета, активировать карту оплаты, начать использование временного ускорения и обещанного платежа. Ещё имеется возможность создать тикет в службе поддержки.</w:t>
      </w:r>
    </w:p>
    <w:p w14:paraId="4268252A" w14:textId="77777777" w:rsidR="00F46236" w:rsidRDefault="00F46236" w:rsidP="00725774">
      <w:pPr>
        <w:ind w:left="1080"/>
        <w:rPr>
          <w:lang w:bidi="ru-RU"/>
        </w:rPr>
      </w:pPr>
      <w:r>
        <w:rPr>
          <w:lang w:bidi="ru-RU"/>
        </w:rPr>
        <w:t>Пункт меню «</w:t>
      </w:r>
      <w:r w:rsidRPr="00725774">
        <w:rPr>
          <w:b/>
          <w:lang w:bidi="ru-RU"/>
        </w:rPr>
        <w:t>Мои сообщения</w:t>
      </w:r>
      <w:r>
        <w:rPr>
          <w:lang w:bidi="ru-RU"/>
        </w:rPr>
        <w:t xml:space="preserve">» открывает окно, со всеми оповещениями, полученными через </w:t>
      </w:r>
      <w:r w:rsidRPr="00725774">
        <w:rPr>
          <w:lang w:bidi="ru-RU"/>
        </w:rPr>
        <w:t xml:space="preserve">MikroAGENT. </w:t>
      </w:r>
      <w:r>
        <w:rPr>
          <w:lang w:bidi="ru-RU"/>
        </w:rPr>
        <w:t xml:space="preserve">Администраторы могут отправить любую информацию из </w:t>
      </w:r>
      <w:r w:rsidR="00571209" w:rsidRPr="00725774">
        <w:rPr>
          <w:lang w:bidi="ru-RU"/>
        </w:rPr>
        <w:t xml:space="preserve">MikroREMOTE, </w:t>
      </w:r>
      <w:r w:rsidR="00571209">
        <w:rPr>
          <w:lang w:bidi="ru-RU"/>
        </w:rPr>
        <w:t>для этого создан специальный редактор.</w:t>
      </w:r>
    </w:p>
    <w:p w14:paraId="30669E57" w14:textId="77777777" w:rsidR="00725774" w:rsidRDefault="00725774" w:rsidP="00725774">
      <w:pPr>
        <w:ind w:left="1080"/>
        <w:rPr>
          <w:lang w:bidi="ru-RU"/>
        </w:rPr>
      </w:pPr>
    </w:p>
    <w:p w14:paraId="6BD54087" w14:textId="77777777" w:rsidR="00571209" w:rsidRDefault="00571209" w:rsidP="00725774">
      <w:pPr>
        <w:ind w:left="1080"/>
        <w:rPr>
          <w:lang w:bidi="ru-RU"/>
        </w:rPr>
      </w:pPr>
      <w:r w:rsidRPr="00571209">
        <w:rPr>
          <w:noProof/>
          <w:lang w:eastAsia="ru-RU"/>
        </w:rPr>
        <w:drawing>
          <wp:inline distT="0" distB="0" distL="0" distR="0" wp14:anchorId="43E9D682" wp14:editId="7CD71576">
            <wp:extent cx="4581525" cy="404812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5B79" w14:textId="77777777" w:rsidR="00571209" w:rsidRPr="00571209" w:rsidRDefault="00571209" w:rsidP="00725774">
      <w:pPr>
        <w:ind w:left="1080"/>
        <w:rPr>
          <w:lang w:bidi="ru-RU"/>
        </w:rPr>
      </w:pPr>
      <w:r>
        <w:rPr>
          <w:lang w:bidi="ru-RU"/>
        </w:rPr>
        <w:t>Найти его можно в контекстном меню абонента -</w:t>
      </w:r>
      <w:r w:rsidRPr="00725774">
        <w:rPr>
          <w:lang w:bidi="ru-RU"/>
        </w:rPr>
        <w:t xml:space="preserve">&gt; </w:t>
      </w:r>
      <w:r>
        <w:rPr>
          <w:lang w:bidi="ru-RU"/>
        </w:rPr>
        <w:t>«</w:t>
      </w:r>
      <w:r w:rsidRPr="00725774">
        <w:rPr>
          <w:b/>
          <w:lang w:bidi="ru-RU"/>
        </w:rPr>
        <w:t>Дополнительно</w:t>
      </w:r>
      <w:r>
        <w:rPr>
          <w:lang w:bidi="ru-RU"/>
        </w:rPr>
        <w:t>» -</w:t>
      </w:r>
      <w:r w:rsidRPr="00725774">
        <w:rPr>
          <w:lang w:bidi="ru-RU"/>
        </w:rPr>
        <w:t xml:space="preserve">&gt; </w:t>
      </w:r>
      <w:r>
        <w:rPr>
          <w:lang w:bidi="ru-RU"/>
        </w:rPr>
        <w:t>«</w:t>
      </w:r>
      <w:r w:rsidRPr="00725774">
        <w:rPr>
          <w:b/>
          <w:lang w:bidi="ru-RU"/>
        </w:rPr>
        <w:t>Сообщение в агента</w:t>
      </w:r>
      <w:r>
        <w:rPr>
          <w:lang w:bidi="ru-RU"/>
        </w:rPr>
        <w:t>»</w:t>
      </w:r>
    </w:p>
    <w:p w14:paraId="3AD72878" w14:textId="77777777" w:rsidR="0084052F" w:rsidRDefault="0084052F" w:rsidP="0084052F">
      <w:pPr>
        <w:pStyle w:val="a5"/>
        <w:rPr>
          <w:lang w:bidi="ru-RU"/>
        </w:rPr>
      </w:pPr>
    </w:p>
    <w:p w14:paraId="6B3852A4" w14:textId="77777777" w:rsidR="0084052F" w:rsidRPr="005C03C6" w:rsidRDefault="0084052F" w:rsidP="0084052F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Вы так же можете запретить абонентом пользоваться Интернет, когда MikroAGENT не подключен, для этого есть соответствующие чекбоксы в свойствах </w:t>
      </w:r>
      <w:hyperlink w:anchor="_Тарифы" w:history="1">
        <w:r w:rsidRPr="008F2DB1">
          <w:rPr>
            <w:rStyle w:val="a7"/>
            <w:lang w:bidi="ru-RU"/>
          </w:rPr>
          <w:t>тарифов</w:t>
        </w:r>
      </w:hyperlink>
      <w:r w:rsidRPr="005C03C6">
        <w:rPr>
          <w:lang w:bidi="ru-RU"/>
        </w:rPr>
        <w:t xml:space="preserve"> и </w:t>
      </w:r>
      <w:hyperlink w:anchor="_Группы" w:history="1">
        <w:r w:rsidRPr="008F2DB1">
          <w:rPr>
            <w:rStyle w:val="a7"/>
            <w:lang w:bidi="ru-RU"/>
          </w:rPr>
          <w:t>групп</w:t>
        </w:r>
      </w:hyperlink>
      <w:r w:rsidRPr="005C03C6">
        <w:rPr>
          <w:lang w:bidi="ru-RU"/>
        </w:rPr>
        <w:t>.</w:t>
      </w:r>
    </w:p>
    <w:p w14:paraId="6AC74F9E" w14:textId="77777777" w:rsidR="0084052F" w:rsidRPr="0084052F" w:rsidRDefault="0084052F" w:rsidP="0084052F">
      <w:pPr>
        <w:rPr>
          <w:lang w:bidi="ru-RU"/>
        </w:rPr>
      </w:pPr>
    </w:p>
    <w:p w14:paraId="7B464BEB" w14:textId="77777777" w:rsidR="005B7882" w:rsidRPr="005C03C6" w:rsidRDefault="005B7882">
      <w:pPr>
        <w:rPr>
          <w:lang w:bidi="ru-RU"/>
        </w:rPr>
      </w:pPr>
      <w:r w:rsidRPr="005C03C6">
        <w:rPr>
          <w:lang w:bidi="ru-RU"/>
        </w:rPr>
        <w:br w:type="page"/>
      </w:r>
    </w:p>
    <w:p w14:paraId="52DB6963" w14:textId="77777777" w:rsidR="00B95116" w:rsidRPr="005C03C6" w:rsidRDefault="005B7882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bookmarkStart w:id="21" w:name="Блокировка_рекламы"/>
      <w:r w:rsidRPr="005C03C6">
        <w:rPr>
          <w:b/>
          <w:lang w:bidi="ru-RU"/>
        </w:rPr>
        <w:t>Блокировка рекламы</w:t>
      </w:r>
      <w:bookmarkEnd w:id="21"/>
      <w:r w:rsidRPr="005C03C6">
        <w:rPr>
          <w:lang w:bidi="ru-RU"/>
        </w:rPr>
        <w:t>»</w:t>
      </w:r>
      <w:r w:rsidR="00B95116" w:rsidRPr="005C03C6">
        <w:rPr>
          <w:lang w:bidi="ru-RU"/>
        </w:rPr>
        <w:t xml:space="preserve"> </w:t>
      </w:r>
    </w:p>
    <w:p w14:paraId="4666CDE9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>Содержит настройки фильтрации рекламы. Поми</w:t>
      </w:r>
      <w:r w:rsidR="009A17F9">
        <w:rPr>
          <w:lang w:bidi="ru-RU"/>
        </w:rPr>
        <w:t>м</w:t>
      </w:r>
      <w:r w:rsidRPr="005C03C6">
        <w:rPr>
          <w:lang w:bidi="ru-RU"/>
        </w:rPr>
        <w:t xml:space="preserve">о этих настроек необходимо чтобы абонент в своём WEB-кабинете активировал </w:t>
      </w:r>
      <w:hyperlink w:anchor="Услуги" w:history="1">
        <w:r w:rsidRPr="009F713B">
          <w:rPr>
            <w:rStyle w:val="a7"/>
            <w:lang w:bidi="ru-RU"/>
          </w:rPr>
          <w:t>услугу</w:t>
        </w:r>
      </w:hyperlink>
      <w:r w:rsidRPr="005C03C6">
        <w:rPr>
          <w:lang w:bidi="ru-RU"/>
        </w:rPr>
        <w:t xml:space="preserve"> блокировки рекламы. Форма настроек выглядит так:</w:t>
      </w:r>
    </w:p>
    <w:p w14:paraId="70F64067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625F40B5" wp14:editId="7B424EDF">
            <wp:extent cx="3191772" cy="3717984"/>
            <wp:effectExtent l="0" t="0" r="889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52103" cy="37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AAAD" w14:textId="77777777" w:rsidR="008A7AA4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>Вы можете отсекать рекламу как фильтрами фаервола, но это може</w:t>
      </w:r>
      <w:r w:rsidR="009A17F9">
        <w:rPr>
          <w:lang w:bidi="ru-RU"/>
        </w:rPr>
        <w:t>т</w:t>
      </w:r>
      <w:r w:rsidRPr="005C03C6">
        <w:rPr>
          <w:lang w:bidi="ru-RU"/>
        </w:rPr>
        <w:t xml:space="preserve"> затронуть работу некоторых сайтов, т.к. на одном IP может содержаться несколько сайтов. Либо рекламу можно блокировать средствами DNS сервера, тогда IP всех рекламных доменов будет заменяться на 127.0.0.1, но в этом случае у абонентов в качестве DNS должен быть прописан ваш роутер, в противном случае блокировка рекламы работать не будет.</w:t>
      </w:r>
    </w:p>
    <w:p w14:paraId="6ACD810B" w14:textId="77777777" w:rsidR="007C6616" w:rsidRPr="00F37C03" w:rsidRDefault="007C6616" w:rsidP="00AD4FE2">
      <w:pPr>
        <w:ind w:left="1080"/>
        <w:rPr>
          <w:lang w:bidi="ru-RU"/>
        </w:rPr>
      </w:pPr>
      <w:r>
        <w:rPr>
          <w:lang w:bidi="ru-RU"/>
        </w:rPr>
        <w:t>При помощи кнопок «</w:t>
      </w:r>
      <w:r>
        <w:rPr>
          <w:b/>
          <w:lang w:val="en-US" w:bidi="ru-RU"/>
        </w:rPr>
        <w:t>MikroTik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для фаервола</w:t>
      </w:r>
      <w:r>
        <w:rPr>
          <w:lang w:bidi="ru-RU"/>
        </w:rPr>
        <w:t>» и «</w:t>
      </w:r>
      <w:r>
        <w:rPr>
          <w:b/>
          <w:lang w:val="en-US" w:bidi="ru-RU"/>
        </w:rPr>
        <w:t>MikroTik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для </w:t>
      </w:r>
      <w:r>
        <w:rPr>
          <w:b/>
          <w:lang w:val="en-US" w:bidi="ru-RU"/>
        </w:rPr>
        <w:t>DNS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можно выбрать роутеры, на которые будут загружаться адресные листы с рекламными доменами и </w:t>
      </w:r>
      <w:r w:rsidR="00F37C03">
        <w:rPr>
          <w:lang w:bidi="ru-RU"/>
        </w:rPr>
        <w:t xml:space="preserve">статические </w:t>
      </w:r>
      <w:r w:rsidR="00F37C03">
        <w:rPr>
          <w:lang w:val="en-US" w:bidi="ru-RU"/>
        </w:rPr>
        <w:t>DNS</w:t>
      </w:r>
      <w:r w:rsidR="00F37C03" w:rsidRPr="00B67A99">
        <w:rPr>
          <w:lang w:bidi="ru-RU"/>
        </w:rPr>
        <w:t xml:space="preserve"> </w:t>
      </w:r>
      <w:r w:rsidR="00F37C03">
        <w:rPr>
          <w:lang w:bidi="ru-RU"/>
        </w:rPr>
        <w:t>записи.</w:t>
      </w:r>
    </w:p>
    <w:p w14:paraId="68DC66CC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Данные о рекламных доменах выгружаются отсюда: </w:t>
      </w:r>
      <w:hyperlink r:id="rId132" w:history="1">
        <w:r w:rsidRPr="005C03C6">
          <w:rPr>
            <w:rStyle w:val="a7"/>
            <w:lang w:bidi="ru-RU"/>
          </w:rPr>
          <w:t>https://pgl.yoyo.org/adservers/serverlist.php</w:t>
        </w:r>
      </w:hyperlink>
      <w:r w:rsidRPr="005C03C6">
        <w:rPr>
          <w:lang w:bidi="ru-RU"/>
        </w:rPr>
        <w:t>, информация на ресурсе постоянно обновляется.</w:t>
      </w:r>
    </w:p>
    <w:p w14:paraId="6A609E36" w14:textId="77777777" w:rsidR="002D447B" w:rsidRPr="005C03C6" w:rsidRDefault="002D447B" w:rsidP="00AD4FE2">
      <w:pPr>
        <w:ind w:left="1080"/>
        <w:rPr>
          <w:lang w:bidi="ru-RU"/>
        </w:rPr>
      </w:pPr>
      <w:r w:rsidRPr="005C03C6">
        <w:rPr>
          <w:lang w:bidi="ru-RU"/>
        </w:rPr>
        <w:t>Все ре</w:t>
      </w:r>
      <w:r w:rsidR="00E91130">
        <w:rPr>
          <w:lang w:bidi="ru-RU"/>
        </w:rPr>
        <w:t>к</w:t>
      </w:r>
      <w:r w:rsidRPr="005C03C6">
        <w:rPr>
          <w:lang w:bidi="ru-RU"/>
        </w:rPr>
        <w:t>ламные домены будут загружены в список сетей «</w:t>
      </w:r>
      <w:r w:rsidRPr="005C03C6">
        <w:rPr>
          <w:b/>
          <w:lang w:bidi="ru-RU"/>
        </w:rPr>
        <w:t>ADs_List</w:t>
      </w:r>
      <w:r w:rsidRPr="005C03C6">
        <w:rPr>
          <w:lang w:bidi="ru-RU"/>
        </w:rPr>
        <w:t>», о работе со списками сетей читайте в разделе «</w:t>
      </w:r>
      <w:r w:rsidRPr="005C03C6">
        <w:rPr>
          <w:b/>
          <w:lang w:bidi="ru-RU"/>
        </w:rPr>
        <w:t>Списки сетей  / Фаервол</w:t>
      </w:r>
      <w:r w:rsidRPr="005C03C6">
        <w:rPr>
          <w:lang w:bidi="ru-RU"/>
        </w:rPr>
        <w:t>».</w:t>
      </w:r>
      <w:r w:rsidR="006A1105" w:rsidRPr="005C03C6">
        <w:rPr>
          <w:lang w:bidi="ru-RU"/>
        </w:rPr>
        <w:t xml:space="preserve"> </w:t>
      </w:r>
    </w:p>
    <w:p w14:paraId="17A2725C" w14:textId="77777777" w:rsidR="00B77270" w:rsidRPr="005C03C6" w:rsidRDefault="00B77270">
      <w:pPr>
        <w:rPr>
          <w:lang w:bidi="ru-RU"/>
        </w:rPr>
      </w:pPr>
      <w:r w:rsidRPr="005C03C6">
        <w:rPr>
          <w:lang w:bidi="ru-RU"/>
        </w:rPr>
        <w:br w:type="page"/>
      </w:r>
    </w:p>
    <w:p w14:paraId="4E09E6BF" w14:textId="77777777" w:rsidR="00563DFD" w:rsidRPr="005C03C6" w:rsidRDefault="00B77270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Кнопки «</w:t>
      </w:r>
      <w:r w:rsidRPr="005C03C6">
        <w:rPr>
          <w:b/>
          <w:lang w:bidi="ru-RU"/>
        </w:rPr>
        <w:t>Запрещ</w:t>
      </w:r>
      <w:r w:rsidR="00576C1B" w:rsidRPr="005C03C6">
        <w:rPr>
          <w:b/>
          <w:lang w:bidi="ru-RU"/>
        </w:rPr>
        <w:t>ё</w:t>
      </w:r>
      <w:r w:rsidRPr="005C03C6">
        <w:rPr>
          <w:b/>
          <w:lang w:bidi="ru-RU"/>
        </w:rPr>
        <w:t>нные сайты</w:t>
      </w:r>
      <w:r w:rsidRPr="005C03C6">
        <w:rPr>
          <w:lang w:bidi="ru-RU"/>
        </w:rPr>
        <w:t>» и «</w:t>
      </w:r>
      <w:r w:rsidRPr="005C03C6">
        <w:rPr>
          <w:b/>
          <w:lang w:bidi="ru-RU"/>
        </w:rPr>
        <w:t>Социальные сайты</w:t>
      </w:r>
      <w:r w:rsidRPr="005C03C6">
        <w:rPr>
          <w:lang w:bidi="ru-RU"/>
        </w:rPr>
        <w:t xml:space="preserve">» включают автоматизированные выгрузки с серверов Роскомнадзора для социальных сайтов, которые должны быть доступны даже при отрицательном балансе, и </w:t>
      </w:r>
      <w:r w:rsidR="00E91130">
        <w:rPr>
          <w:lang w:bidi="ru-RU"/>
        </w:rPr>
        <w:t>з</w:t>
      </w:r>
      <w:r w:rsidRPr="005C03C6">
        <w:rPr>
          <w:lang w:bidi="ru-RU"/>
        </w:rPr>
        <w:t>апрещённых сайтов. Выгрузки предусмотрены как в ручном режиме, так и в полностью автоматическом.</w:t>
      </w:r>
    </w:p>
    <w:p w14:paraId="6CE6177C" w14:textId="77777777" w:rsidR="00B77270" w:rsidRPr="005C03C6" w:rsidRDefault="00B77270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9D8A92A" wp14:editId="47DE7651">
            <wp:extent cx="2849022" cy="3959524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t="-2" b="7625"/>
                    <a:stretch/>
                  </pic:blipFill>
                  <pic:spPr bwMode="auto">
                    <a:xfrm>
                      <a:off x="0" y="0"/>
                      <a:ext cx="2865473" cy="39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FD1AD" w14:textId="77777777" w:rsidR="00B77270" w:rsidRPr="005C03C6" w:rsidRDefault="00B77270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 ручном режиме вы сами </w:t>
      </w:r>
      <w:r w:rsidR="00C760AE" w:rsidRPr="005C03C6">
        <w:rPr>
          <w:lang w:bidi="ru-RU"/>
        </w:rPr>
        <w:t>должны загружать список с сайта Роскомнадзора и класть его в</w:t>
      </w:r>
      <w:r w:rsidR="00E43D3A" w:rsidRPr="005C03C6">
        <w:rPr>
          <w:lang w:bidi="ru-RU"/>
        </w:rPr>
        <w:t xml:space="preserve"> папку</w:t>
      </w:r>
      <w:r w:rsidR="00C760AE" w:rsidRPr="005C03C6">
        <w:rPr>
          <w:lang w:bidi="ru-RU"/>
        </w:rPr>
        <w:t xml:space="preserve"> %allusersprofile%\MikroBILL\</w:t>
      </w:r>
      <w:r w:rsidR="00255981" w:rsidRPr="005C03C6">
        <w:rPr>
          <w:lang w:bidi="ru-RU"/>
        </w:rPr>
        <w:t>BadHosts</w:t>
      </w:r>
      <w:r w:rsidR="00C760AE" w:rsidRPr="005C03C6">
        <w:rPr>
          <w:lang w:bidi="ru-RU"/>
        </w:rPr>
        <w:t>\ для систем на Windows и в /var/MikroBILL/</w:t>
      </w:r>
      <w:r w:rsidR="00255981" w:rsidRPr="005C03C6">
        <w:rPr>
          <w:lang w:bidi="ru-RU"/>
        </w:rPr>
        <w:t>BadHosts</w:t>
      </w:r>
      <w:r w:rsidR="00E43D3A" w:rsidRPr="005C03C6">
        <w:rPr>
          <w:lang w:bidi="ru-RU"/>
        </w:rPr>
        <w:t xml:space="preserve"> для систем на Unix. </w:t>
      </w:r>
    </w:p>
    <w:p w14:paraId="29BBCDC3" w14:textId="77777777" w:rsidR="00E43D3A" w:rsidRPr="005C03C6" w:rsidRDefault="00E43D3A" w:rsidP="00AD4FE2">
      <w:pPr>
        <w:ind w:left="1080"/>
        <w:rPr>
          <w:lang w:bidi="ru-RU"/>
        </w:rPr>
      </w:pPr>
      <w:r w:rsidRPr="005C03C6">
        <w:rPr>
          <w:lang w:bidi="ru-RU"/>
        </w:rPr>
        <w:t>В автоматическом режиме вам понадобится ЭЦП. Приобрести её можно в доверенном удостоверяющем центре. Ключ необходимо экспортировать в формате PKCS#12 из криптоконтейнера в Windows с помощью утилиты P12FromGostCSP</w:t>
      </w:r>
      <w:r w:rsidR="0063399B" w:rsidRPr="005C03C6">
        <w:rPr>
          <w:lang w:bidi="ru-RU"/>
        </w:rPr>
        <w:t>.</w:t>
      </w:r>
      <w:r w:rsidR="00C548E1" w:rsidRPr="005C03C6">
        <w:rPr>
          <w:lang w:bidi="ru-RU"/>
        </w:rPr>
        <w:t xml:space="preserve"> Файл PKCS#12 должен содержать сертификат и закрытый ключ</w:t>
      </w:r>
      <w:r w:rsidR="00905C4F" w:rsidRPr="005C03C6">
        <w:rPr>
          <w:lang w:bidi="ru-RU"/>
        </w:rPr>
        <w:t>.</w:t>
      </w:r>
      <w:r w:rsidR="00C548E1" w:rsidRPr="005C03C6">
        <w:rPr>
          <w:lang w:bidi="ru-RU"/>
        </w:rPr>
        <w:t xml:space="preserve"> Проверить это можно командой:</w:t>
      </w:r>
    </w:p>
    <w:p w14:paraId="24D18B9B" w14:textId="77777777" w:rsidR="00C548E1" w:rsidRPr="00635CE6" w:rsidRDefault="00C548E1" w:rsidP="00C548E1">
      <w:pPr>
        <w:ind w:left="1080"/>
        <w:rPr>
          <w:lang w:val="en-US" w:bidi="ru-RU"/>
        </w:rPr>
      </w:pPr>
      <w:r w:rsidRPr="00635CE6">
        <w:rPr>
          <w:lang w:val="en-US" w:bidi="ru-RU"/>
        </w:rPr>
        <w:t>openssl.exe pkcs12 -in C:/key.pfx -nodes</w:t>
      </w:r>
    </w:p>
    <w:p w14:paraId="15E58404" w14:textId="77777777" w:rsidR="00C548E1" w:rsidRPr="005C03C6" w:rsidRDefault="00C548E1" w:rsidP="00AD4FE2">
      <w:pPr>
        <w:ind w:left="1080"/>
        <w:rPr>
          <w:lang w:bidi="ru-RU"/>
        </w:rPr>
      </w:pPr>
      <w:r w:rsidRPr="005C03C6">
        <w:rPr>
          <w:lang w:bidi="ru-RU"/>
        </w:rPr>
        <w:t>Далее преобразовать его в PEM. В OpenSSL это делается так (через командную строку — может запросить пароль которым защищён Ключ PKCS#12):</w:t>
      </w:r>
    </w:p>
    <w:p w14:paraId="2106449A" w14:textId="77777777" w:rsidR="00C548E1" w:rsidRPr="00635CE6" w:rsidRDefault="00C548E1" w:rsidP="00AD4FE2">
      <w:pPr>
        <w:ind w:left="1080"/>
        <w:rPr>
          <w:lang w:val="en-US" w:bidi="ru-RU"/>
        </w:rPr>
      </w:pPr>
      <w:r w:rsidRPr="00635CE6">
        <w:rPr>
          <w:lang w:val="en-US" w:bidi="ru-RU"/>
        </w:rPr>
        <w:t xml:space="preserve">openssl.exe pkcs12 -in C:/key.pfx -out C:/key.pem -nodes </w:t>
      </w:r>
      <w:r w:rsidR="00AE0055" w:rsidRPr="00635CE6">
        <w:rPr>
          <w:lang w:val="en-US" w:bidi="ru-RU"/>
        </w:rPr>
        <w:t>–</w:t>
      </w:r>
      <w:r w:rsidRPr="00635CE6">
        <w:rPr>
          <w:lang w:val="en-US" w:bidi="ru-RU"/>
        </w:rPr>
        <w:t>clcerts</w:t>
      </w:r>
    </w:p>
    <w:p w14:paraId="088295CD" w14:textId="77777777" w:rsidR="00AE0055" w:rsidRPr="005C03C6" w:rsidRDefault="00AE0055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Теперь в настройках MikroBILL нужно указать путь к pem файлу и биллинг может подписывать запросы на выгрузку. Вы можете самостоятельно подписать запрос и положить xml файл запроса и подпись в папку %allusersprofile%\MikroBILL\BadHosts\Static\ для систем на Windows и в /var/MikroBILL/BadHosts/Static для систем на Unix, тогда вам не понадобится </w:t>
      </w:r>
      <w:r w:rsidR="00E91130">
        <w:rPr>
          <w:lang w:bidi="ru-RU"/>
        </w:rPr>
        <w:t>х</w:t>
      </w:r>
      <w:r w:rsidRPr="005C03C6">
        <w:rPr>
          <w:lang w:bidi="ru-RU"/>
        </w:rPr>
        <w:t xml:space="preserve">ранить pem файл на сервере. Более подробно эта </w:t>
      </w:r>
      <w:r w:rsidR="00E91130">
        <w:rPr>
          <w:lang w:bidi="ru-RU"/>
        </w:rPr>
        <w:t>п</w:t>
      </w:r>
      <w:r w:rsidRPr="005C03C6">
        <w:rPr>
          <w:lang w:bidi="ru-RU"/>
        </w:rPr>
        <w:t xml:space="preserve">роцедура описана в </w:t>
      </w:r>
      <w:hyperlink r:id="rId134" w:history="1">
        <w:r w:rsidRPr="005C03C6">
          <w:rPr>
            <w:rStyle w:val="a7"/>
            <w:lang w:bidi="ru-RU"/>
          </w:rPr>
          <w:t>этом материале</w:t>
        </w:r>
      </w:hyperlink>
      <w:r w:rsidRPr="005C03C6">
        <w:rPr>
          <w:lang w:bidi="ru-RU"/>
        </w:rPr>
        <w:t>.</w:t>
      </w:r>
    </w:p>
    <w:p w14:paraId="14B98263" w14:textId="77777777" w:rsidR="009451CC" w:rsidRPr="005C03C6" w:rsidRDefault="00D86601" w:rsidP="00D86601">
      <w:pPr>
        <w:ind w:left="1080"/>
        <w:rPr>
          <w:lang w:bidi="ru-RU"/>
        </w:rPr>
      </w:pPr>
      <w:r w:rsidRPr="005C03C6">
        <w:rPr>
          <w:lang w:bidi="ru-RU"/>
        </w:rPr>
        <w:t>Для выгрузки социальных сайтов все настройки идентичны, за исключением того, что в путях на сервере меняется папка с BadHosts на GoodHosts.</w:t>
      </w:r>
    </w:p>
    <w:p w14:paraId="2BCBCA30" w14:textId="77777777" w:rsidR="00B301EB" w:rsidRPr="005C03C6" w:rsidRDefault="00B301EB">
      <w:pPr>
        <w:rPr>
          <w:lang w:bidi="ru-RU"/>
        </w:rPr>
      </w:pPr>
      <w:r w:rsidRPr="005C03C6">
        <w:rPr>
          <w:lang w:bidi="ru-RU"/>
        </w:rPr>
        <w:br w:type="page"/>
      </w:r>
    </w:p>
    <w:p w14:paraId="44184C15" w14:textId="77777777" w:rsidR="00B301EB" w:rsidRPr="005C03C6" w:rsidRDefault="00B301EB" w:rsidP="00D86601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Синхронизация с другим ПО</w:t>
      </w:r>
      <w:r w:rsidRPr="005C03C6">
        <w:rPr>
          <w:lang w:bidi="ru-RU"/>
        </w:rPr>
        <w:t>»</w:t>
      </w:r>
    </w:p>
    <w:p w14:paraId="732BA7C1" w14:textId="77777777" w:rsidR="00B301EB" w:rsidRPr="005C03C6" w:rsidRDefault="00B301EB" w:rsidP="00D86601">
      <w:pPr>
        <w:ind w:left="1080"/>
        <w:rPr>
          <w:lang w:bidi="ru-RU"/>
        </w:rPr>
      </w:pPr>
      <w:r w:rsidRPr="005C03C6">
        <w:rPr>
          <w:lang w:bidi="ru-RU"/>
        </w:rPr>
        <w:t>Тут можно включить взаимодействие с Трафик Инспектором, Скат DPI, UserSide</w:t>
      </w:r>
      <w:r w:rsidR="00755319" w:rsidRPr="005C03C6">
        <w:rPr>
          <w:lang w:bidi="ru-RU"/>
        </w:rPr>
        <w:t xml:space="preserve"> и</w:t>
      </w:r>
      <w:r w:rsidRPr="005C03C6">
        <w:rPr>
          <w:lang w:bidi="ru-RU"/>
        </w:rPr>
        <w:t xml:space="preserve"> FreeRADIUS.</w:t>
      </w:r>
    </w:p>
    <w:p w14:paraId="6CCF870E" w14:textId="77777777" w:rsidR="00755319" w:rsidRPr="005C03C6" w:rsidRDefault="00281D1A" w:rsidP="00755319">
      <w:pPr>
        <w:pStyle w:val="a5"/>
        <w:numPr>
          <w:ilvl w:val="0"/>
          <w:numId w:val="9"/>
        </w:numPr>
        <w:rPr>
          <w:b/>
          <w:lang w:bidi="ru-RU"/>
        </w:rPr>
      </w:pPr>
      <w:r w:rsidRPr="005C03C6">
        <w:rPr>
          <w:b/>
          <w:lang w:bidi="ru-RU"/>
        </w:rPr>
        <w:t>«</w:t>
      </w:r>
      <w:r w:rsidR="00755319" w:rsidRPr="005C03C6">
        <w:rPr>
          <w:b/>
          <w:lang w:bidi="ru-RU"/>
        </w:rPr>
        <w:t>Трафик инспектор</w:t>
      </w:r>
      <w:r w:rsidRPr="005C03C6">
        <w:rPr>
          <w:b/>
          <w:lang w:bidi="ru-RU"/>
        </w:rPr>
        <w:t>»</w:t>
      </w:r>
    </w:p>
    <w:p w14:paraId="707D0C4F" w14:textId="77777777" w:rsidR="00755319" w:rsidRPr="005C03C6" w:rsidRDefault="00755319" w:rsidP="00F635DB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C6DD4E5" wp14:editId="5C8D3C5E">
            <wp:extent cx="2682815" cy="4209691"/>
            <wp:effectExtent l="0" t="0" r="381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68129" cy="43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2605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Предусмотрены 2 варианта работы:</w:t>
      </w:r>
    </w:p>
    <w:p w14:paraId="39152FE9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1. </w:t>
      </w:r>
      <w:r w:rsidRPr="005C03C6">
        <w:rPr>
          <w:b/>
          <w:lang w:bidi="ru-RU"/>
        </w:rPr>
        <w:t>MikroBILL - ведущий.</w:t>
      </w:r>
    </w:p>
    <w:p w14:paraId="7CDBC9EB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Балансом и пользователями управляет MikroBILL, все изменения автоматически попадают в Трафик Инспектор. В этом случае всегда пополняйте баланс пользователей только через MikroBILL. MikroBILL в этом случае занимается также снятием абонентской платы.</w:t>
      </w:r>
    </w:p>
    <w:p w14:paraId="16DE3921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2. </w:t>
      </w:r>
      <w:r w:rsidRPr="005C03C6">
        <w:rPr>
          <w:b/>
          <w:lang w:bidi="ru-RU"/>
        </w:rPr>
        <w:t>Трафик Инспектор - ведущий.</w:t>
      </w:r>
    </w:p>
    <w:p w14:paraId="66426B19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Балансом и пользователями управляет Трафик Инспектор, все изменения автоматически попадают в MikroBILL. Пользователи авторизуются на сервере с Трафик Инспектором и если авторизовались, им разрешается доступ на сервере MikroTik. Ограничения скорости пользователей задаются через MikroBILL. А пополнять баланс пользователей необходимо через Трафик Инспектор, MikroBILL в этом случае просто отображает состояние. PS: </w:t>
      </w:r>
      <w:r w:rsidRPr="005C03C6">
        <w:rPr>
          <w:lang w:bidi="ru-RU"/>
        </w:rPr>
        <w:lastRenderedPageBreak/>
        <w:t xml:space="preserve">Выберите </w:t>
      </w:r>
      <w:hyperlink w:anchor="_Группы" w:history="1">
        <w:r w:rsidRPr="008F2DB1">
          <w:rPr>
            <w:rStyle w:val="a7"/>
            <w:lang w:bidi="ru-RU"/>
          </w:rPr>
          <w:t>группы</w:t>
        </w:r>
      </w:hyperlink>
      <w:r w:rsidRPr="005C03C6">
        <w:rPr>
          <w:lang w:bidi="ru-RU"/>
        </w:rPr>
        <w:t xml:space="preserve">, которые необходимо синхронизировать. Если одноимённая </w:t>
      </w:r>
      <w:hyperlink w:anchor="_Группы" w:history="1">
        <w:r w:rsidRPr="008F2DB1">
          <w:rPr>
            <w:rStyle w:val="a7"/>
            <w:lang w:bidi="ru-RU"/>
          </w:rPr>
          <w:t>группа</w:t>
        </w:r>
      </w:hyperlink>
      <w:r w:rsidRPr="005C03C6">
        <w:rPr>
          <w:lang w:bidi="ru-RU"/>
        </w:rPr>
        <w:t xml:space="preserve"> не создана в MikroBILL, то её необходимо создать.</w:t>
      </w:r>
    </w:p>
    <w:p w14:paraId="1D137C32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PS: Синхронизация данных происходит примерно 1 раз в минут.</w:t>
      </w:r>
    </w:p>
    <w:p w14:paraId="0F90430A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Обратите внимание, что Трафик Инспектор не учитывает регистр при управлении пользователями! Например, "Test" и "test" - это для Трафик Инспектора один и тот же пользователь, но для MikroTik - разные, поэтому никогда не создавайте 2-х разных пользователей, различающихся только заглавными и прописными буквами.</w:t>
      </w:r>
    </w:p>
    <w:p w14:paraId="2C6884F1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Если существует группа в Трафик Инспекторе с таким же именем, как </w:t>
      </w:r>
      <w:hyperlink w:anchor="_Тарифы" w:history="1">
        <w:r w:rsidRPr="00B57E49">
          <w:rPr>
            <w:rStyle w:val="a7"/>
            <w:lang w:bidi="ru-RU"/>
          </w:rPr>
          <w:t>тариф</w:t>
        </w:r>
      </w:hyperlink>
      <w:r w:rsidRPr="005C03C6">
        <w:rPr>
          <w:lang w:bidi="ru-RU"/>
        </w:rPr>
        <w:t xml:space="preserve"> в MikroBILL, то при создании пользователь будет помещён в этот тариф, иначе пользователь будет создан вне какого-либо тарифа.</w:t>
      </w:r>
    </w:p>
    <w:p w14:paraId="40C0CEC4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b/>
          <w:lang w:bidi="ru-RU"/>
        </w:rPr>
        <w:t xml:space="preserve">Обратите внимание! </w:t>
      </w:r>
      <w:r w:rsidRPr="005C03C6">
        <w:rPr>
          <w:lang w:bidi="ru-RU"/>
        </w:rPr>
        <w:t>У вас должна быть установлена консоль администратора Трафик Инспектора на серверной машине.</w:t>
      </w:r>
    </w:p>
    <w:p w14:paraId="3FC91E67" w14:textId="77777777" w:rsidR="00CC6AC6" w:rsidRPr="005C03C6" w:rsidRDefault="00CC6AC6" w:rsidP="00F635DB">
      <w:pPr>
        <w:ind w:left="1080"/>
        <w:rPr>
          <w:lang w:bidi="ru-RU"/>
        </w:rPr>
      </w:pPr>
      <w:r w:rsidRPr="005C03C6">
        <w:rPr>
          <w:lang w:bidi="ru-RU"/>
        </w:rPr>
        <w:t>Из-за отсутс</w:t>
      </w:r>
      <w:r w:rsidR="007538EE">
        <w:rPr>
          <w:lang w:bidi="ru-RU"/>
        </w:rPr>
        <w:t>т</w:t>
      </w:r>
      <w:r w:rsidRPr="005C03C6">
        <w:rPr>
          <w:lang w:bidi="ru-RU"/>
        </w:rPr>
        <w:t>вия компонента удалённого взаимодействия под UNIX для Трафик Инспектора, работа с ним возможна только в случае, когда MikroBILL установлен под Windows.</w:t>
      </w:r>
    </w:p>
    <w:p w14:paraId="21A03029" w14:textId="77777777" w:rsidR="00281D1A" w:rsidRPr="005C03C6" w:rsidRDefault="00281D1A" w:rsidP="00F635DB">
      <w:pPr>
        <w:ind w:left="1080"/>
        <w:rPr>
          <w:lang w:bidi="ru-RU"/>
        </w:rPr>
      </w:pPr>
    </w:p>
    <w:p w14:paraId="19644719" w14:textId="77777777" w:rsidR="00281D1A" w:rsidRPr="005C03C6" w:rsidRDefault="00281D1A" w:rsidP="00281D1A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t>«</w:t>
      </w:r>
      <w:bookmarkStart w:id="22" w:name="Синхонизация_со_СкатDPI"/>
      <w:r w:rsidRPr="005C03C6">
        <w:rPr>
          <w:b/>
          <w:lang w:bidi="ru-RU"/>
        </w:rPr>
        <w:t>Скат DPI</w:t>
      </w:r>
      <w:bookmarkEnd w:id="22"/>
      <w:r w:rsidRPr="005C03C6">
        <w:rPr>
          <w:lang w:bidi="ru-RU"/>
        </w:rPr>
        <w:t>»</w:t>
      </w:r>
    </w:p>
    <w:p w14:paraId="37085862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151C08F" wp14:editId="285502B2">
            <wp:extent cx="4459857" cy="2035742"/>
            <wp:effectExtent l="0" t="0" r="0" b="317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/>
                    <a:srcRect r="953"/>
                    <a:stretch/>
                  </pic:blipFill>
                  <pic:spPr bwMode="auto">
                    <a:xfrm>
                      <a:off x="0" y="0"/>
                      <a:ext cx="4513720" cy="206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7A52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lang w:bidi="ru-RU"/>
        </w:rPr>
        <w:t>Вам необходим SSH доступ на машину с установленным Скат DPI. Файлы конфигурации тарифов необходимо создать самостоя</w:t>
      </w:r>
      <w:r w:rsidR="007538EE">
        <w:rPr>
          <w:lang w:bidi="ru-RU"/>
        </w:rPr>
        <w:t>т</w:t>
      </w:r>
      <w:r w:rsidRPr="005C03C6">
        <w:rPr>
          <w:lang w:bidi="ru-RU"/>
        </w:rPr>
        <w:t>ельно и положить на СКАТе в папке /home/vasexperts/</w:t>
      </w:r>
    </w:p>
    <w:p w14:paraId="0FE88A03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lang w:bidi="ru-RU"/>
        </w:rPr>
        <w:t>Выбрать имя файла с конфигурацией тарифа можно в сво</w:t>
      </w:r>
      <w:r w:rsidR="007538EE">
        <w:rPr>
          <w:lang w:bidi="ru-RU"/>
        </w:rPr>
        <w:t>й</w:t>
      </w:r>
      <w:r w:rsidRPr="005C03C6">
        <w:rPr>
          <w:lang w:bidi="ru-RU"/>
        </w:rPr>
        <w:t xml:space="preserve">ствах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5C03C6">
        <w:rPr>
          <w:lang w:bidi="ru-RU"/>
        </w:rPr>
        <w:t xml:space="preserve"> на вкладке "</w:t>
      </w:r>
      <w:r w:rsidRPr="005C03C6">
        <w:rPr>
          <w:b/>
          <w:lang w:bidi="ru-RU"/>
        </w:rPr>
        <w:t>Дополнительно</w:t>
      </w:r>
      <w:r w:rsidRPr="005C03C6">
        <w:rPr>
          <w:lang w:bidi="ru-RU"/>
        </w:rPr>
        <w:t>".</w:t>
      </w:r>
    </w:p>
    <w:p w14:paraId="67034FFB" w14:textId="77777777" w:rsidR="000050FB" w:rsidRPr="005C03C6" w:rsidRDefault="000050FB" w:rsidP="00281D1A">
      <w:pPr>
        <w:ind w:left="1080"/>
        <w:rPr>
          <w:lang w:bidi="ru-RU"/>
        </w:rPr>
      </w:pPr>
    </w:p>
    <w:p w14:paraId="0520478C" w14:textId="77777777" w:rsidR="000050FB" w:rsidRPr="005C03C6" w:rsidRDefault="000050FB" w:rsidP="000050FB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lastRenderedPageBreak/>
        <w:t>«</w:t>
      </w:r>
      <w:bookmarkStart w:id="23" w:name="Синхонизация_с_UserSide"/>
      <w:r w:rsidRPr="005C03C6">
        <w:rPr>
          <w:b/>
          <w:lang w:bidi="ru-RU"/>
        </w:rPr>
        <w:t>UserSide</w:t>
      </w:r>
      <w:bookmarkEnd w:id="23"/>
      <w:r w:rsidRPr="005C03C6">
        <w:rPr>
          <w:lang w:bidi="ru-RU"/>
        </w:rPr>
        <w:t>»</w:t>
      </w:r>
    </w:p>
    <w:p w14:paraId="426586E6" w14:textId="77777777" w:rsidR="000050FB" w:rsidRPr="005C03C6" w:rsidRDefault="000050FB" w:rsidP="000050FB">
      <w:pPr>
        <w:pStyle w:val="a5"/>
        <w:ind w:left="1440" w:firstLine="0"/>
        <w:rPr>
          <w:lang w:bidi="ru-RU"/>
        </w:rPr>
      </w:pPr>
    </w:p>
    <w:p w14:paraId="4BF4F281" w14:textId="77777777" w:rsidR="000050FB" w:rsidRPr="005C03C6" w:rsidRDefault="00595D09" w:rsidP="00595D09">
      <w:pPr>
        <w:ind w:left="1080"/>
        <w:rPr>
          <w:lang w:bidi="ru-RU"/>
        </w:rPr>
      </w:pPr>
      <w:r w:rsidRPr="005C03C6">
        <w:rPr>
          <w:lang w:bidi="ru-RU"/>
        </w:rPr>
        <w:t>Работа допускается в 2 режимах: MikroBILL передаёт данные в UserSide, либо UserSide опрашивает MikroBILL. Во втором случае в UserSide передаётся больше данных.</w:t>
      </w:r>
    </w:p>
    <w:p w14:paraId="0F082D9C" w14:textId="77777777" w:rsidR="00595D09" w:rsidRPr="005C03C6" w:rsidRDefault="00595D09" w:rsidP="00595D09">
      <w:pPr>
        <w:ind w:left="1080"/>
        <w:rPr>
          <w:lang w:bidi="ru-RU"/>
        </w:rPr>
      </w:pPr>
      <w:r w:rsidRPr="005C03C6">
        <w:rPr>
          <w:lang w:bidi="ru-RU"/>
        </w:rPr>
        <w:t>В режиме, когда данные передаёт MikroBILL, вам нужно указать ключ API (</w:t>
      </w:r>
      <w:r w:rsidR="00C01358" w:rsidRPr="005C03C6">
        <w:rPr>
          <w:lang w:bidi="ru-RU"/>
        </w:rPr>
        <w:t>задайте его в файле usm_billing.conf.php и создайте биллинг</w:t>
      </w:r>
      <w:r w:rsidRPr="005C03C6">
        <w:rPr>
          <w:lang w:bidi="ru-RU"/>
        </w:rPr>
        <w:t>)</w:t>
      </w:r>
      <w:r w:rsidR="00C01358" w:rsidRPr="005C03C6">
        <w:rPr>
          <w:lang w:bidi="ru-RU"/>
        </w:rPr>
        <w:t>, а так же URL, по которому будут отправляться запросы.</w:t>
      </w:r>
    </w:p>
    <w:p w14:paraId="47CA7EFB" w14:textId="77777777" w:rsidR="00595D09" w:rsidRPr="005C03C6" w:rsidRDefault="00595D09" w:rsidP="00595D09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60552AD9" wp14:editId="3E59ABE9">
            <wp:extent cx="5193102" cy="2030072"/>
            <wp:effectExtent l="0" t="0" r="7620" b="889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t="1528"/>
                    <a:stretch/>
                  </pic:blipFill>
                  <pic:spPr bwMode="auto">
                    <a:xfrm>
                      <a:off x="0" y="0"/>
                      <a:ext cx="5440748" cy="212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3DB3" w14:textId="77777777" w:rsidR="00C01358" w:rsidRPr="005C03C6" w:rsidRDefault="00C01358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этом режиме будут передаваться только </w:t>
      </w:r>
      <w:r w:rsidR="00883AD7" w:rsidRPr="005C03C6">
        <w:rPr>
          <w:lang w:bidi="ru-RU"/>
        </w:rPr>
        <w:t>по абонентам только следу</w:t>
      </w:r>
      <w:r w:rsidR="007538EE">
        <w:rPr>
          <w:lang w:bidi="ru-RU"/>
        </w:rPr>
        <w:t>ю</w:t>
      </w:r>
      <w:r w:rsidR="00883AD7" w:rsidRPr="005C03C6">
        <w:rPr>
          <w:lang w:bidi="ru-RU"/>
        </w:rPr>
        <w:t xml:space="preserve">щие </w:t>
      </w:r>
      <w:r w:rsidRPr="005C03C6">
        <w:rPr>
          <w:lang w:bidi="ru-RU"/>
        </w:rPr>
        <w:t>да</w:t>
      </w:r>
      <w:r w:rsidR="00883AD7" w:rsidRPr="005C03C6">
        <w:rPr>
          <w:lang w:bidi="ru-RU"/>
        </w:rPr>
        <w:t>нные: логин, дата создания, телефон, email</w:t>
      </w:r>
      <w:r w:rsidR="007F41D6" w:rsidRPr="005C03C6">
        <w:rPr>
          <w:lang w:bidi="ru-RU"/>
        </w:rPr>
        <w:t>, данные о балансе</w:t>
      </w:r>
      <w:r w:rsidR="00883AD7" w:rsidRPr="005C03C6">
        <w:rPr>
          <w:lang w:bidi="ru-RU"/>
        </w:rPr>
        <w:t xml:space="preserve"> </w:t>
      </w:r>
      <w:hyperlink w:anchor="_Тарифы" w:history="1">
        <w:r w:rsidR="00883AD7" w:rsidRPr="00B57E49">
          <w:rPr>
            <w:rStyle w:val="a7"/>
            <w:lang w:bidi="ru-RU"/>
          </w:rPr>
          <w:t>тариф</w:t>
        </w:r>
      </w:hyperlink>
      <w:r w:rsidR="00FA2AB6" w:rsidRPr="005C03C6">
        <w:rPr>
          <w:lang w:bidi="ru-RU"/>
        </w:rPr>
        <w:t xml:space="preserve">, </w:t>
      </w:r>
      <w:r w:rsidR="007F41D6" w:rsidRPr="005C03C6">
        <w:rPr>
          <w:lang w:bidi="ru-RU"/>
        </w:rPr>
        <w:t>IP</w:t>
      </w:r>
      <w:r w:rsidR="00FA2AB6" w:rsidRPr="005C03C6">
        <w:rPr>
          <w:lang w:bidi="ru-RU"/>
        </w:rPr>
        <w:t xml:space="preserve"> и время последней активности</w:t>
      </w:r>
      <w:r w:rsidR="00883AD7" w:rsidRPr="005C03C6">
        <w:rPr>
          <w:lang w:bidi="ru-RU"/>
        </w:rPr>
        <w:t>.</w:t>
      </w:r>
    </w:p>
    <w:p w14:paraId="5929BFB0" w14:textId="77777777" w:rsidR="00883AD7" w:rsidRPr="005C03C6" w:rsidRDefault="00883AD7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режиме, когда UserSide опрашивает MikroBILL, настройки выглядят </w:t>
      </w:r>
      <w:r w:rsidR="007538EE" w:rsidRPr="005C03C6">
        <w:rPr>
          <w:lang w:bidi="ru-RU"/>
        </w:rPr>
        <w:t>по-иному</w:t>
      </w:r>
      <w:r w:rsidRPr="005C03C6">
        <w:rPr>
          <w:lang w:bidi="ru-RU"/>
        </w:rPr>
        <w:t>.</w:t>
      </w:r>
    </w:p>
    <w:p w14:paraId="31AB9D9A" w14:textId="77777777" w:rsidR="00883AD7" w:rsidRPr="005C03C6" w:rsidRDefault="007F41D6" w:rsidP="00595D09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1124E4C3" wp14:editId="4F68BB85">
            <wp:extent cx="5106281" cy="3193715"/>
            <wp:effectExtent l="0" t="0" r="0" b="698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/>
                    <a:srcRect t="16092"/>
                    <a:stretch/>
                  </pic:blipFill>
                  <pic:spPr bwMode="auto">
                    <a:xfrm>
                      <a:off x="0" y="0"/>
                      <a:ext cx="5150750" cy="322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9EE8B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В этом режиме передаётся гораздо больше данных, добавятся ещё данные о трафике, комментарии, принадлежность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 w:rsidRPr="005C03C6">
        <w:rPr>
          <w:lang w:bidi="ru-RU"/>
        </w:rPr>
        <w:t xml:space="preserve">, список </w:t>
      </w:r>
      <w:r w:rsidR="007538EE" w:rsidRPr="005C03C6">
        <w:rPr>
          <w:lang w:bidi="ru-RU"/>
        </w:rPr>
        <w:t>подключённых</w:t>
      </w:r>
      <w:r w:rsidRPr="005C03C6">
        <w:rPr>
          <w:lang w:bidi="ru-RU"/>
        </w:rPr>
        <w:t xml:space="preserve">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5C03C6">
        <w:rPr>
          <w:lang w:bidi="ru-RU"/>
        </w:rPr>
        <w:t xml:space="preserve">, история абонента, библиотека адресов, можно включить выгрузку данных из дополнительных полей MikroBILL. </w:t>
      </w:r>
    </w:p>
    <w:p w14:paraId="20D11CEB" w14:textId="77777777" w:rsidR="0059246F" w:rsidRPr="005C03C6" w:rsidRDefault="00792072" w:rsidP="00595D09">
      <w:pPr>
        <w:ind w:left="1080"/>
        <w:rPr>
          <w:lang w:bidi="ru-RU"/>
        </w:rPr>
      </w:pPr>
      <w:r w:rsidRPr="005C03C6">
        <w:rPr>
          <w:lang w:bidi="ru-RU"/>
        </w:rPr>
        <w:t>На форме настроек</w:t>
      </w:r>
      <w:r w:rsidR="007F41D6" w:rsidRPr="005C03C6">
        <w:rPr>
          <w:lang w:bidi="ru-RU"/>
        </w:rPr>
        <w:t xml:space="preserve"> вам нужно вписать API ключ, который так же создаётся на сервере UserSide в файле usm_billing.conf.php, а </w:t>
      </w:r>
      <w:r w:rsidR="00365831" w:rsidRPr="005C03C6">
        <w:rPr>
          <w:lang w:bidi="ru-RU"/>
        </w:rPr>
        <w:t>также</w:t>
      </w:r>
      <w:r w:rsidR="007F41D6" w:rsidRPr="005C03C6">
        <w:rPr>
          <w:lang w:bidi="ru-RU"/>
        </w:rPr>
        <w:t xml:space="preserve"> указываете кассира MikroBILL, от имени которого API будет запрашиват абонентов. </w:t>
      </w:r>
    </w:p>
    <w:p w14:paraId="114F35B8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t xml:space="preserve">Указать URL биллинга и ключ </w:t>
      </w:r>
      <w:r w:rsidR="003F205C" w:rsidRPr="005C03C6">
        <w:rPr>
          <w:lang w:bidi="ru-RU"/>
        </w:rPr>
        <w:t xml:space="preserve">в </w:t>
      </w:r>
      <w:r w:rsidRPr="005C03C6">
        <w:rPr>
          <w:lang w:bidi="ru-RU"/>
        </w:rPr>
        <w:t>usm_billing.conf.php можно следующим образом:</w:t>
      </w:r>
    </w:p>
    <w:p w14:paraId="26CC9F39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t>$billingUrl=</w:t>
      </w:r>
      <w:r w:rsidR="000C16AD" w:rsidRPr="005C03C6">
        <w:rPr>
          <w:lang w:bidi="ru-RU"/>
        </w:rPr>
        <w:t>http://ваш_домен_или_внешний_ip/actionin/userside/action.php?key=ключ_api</w:t>
      </w:r>
    </w:p>
    <w:p w14:paraId="13051D36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Для импорта в UserSide дополнительных полей из MikroBILL добавьте:</w:t>
      </w:r>
    </w:p>
    <w:p w14:paraId="463E4961" w14:textId="77777777" w:rsidR="000C16AD" w:rsidRPr="005C03C6" w:rsidRDefault="000C16AD" w:rsidP="000C16AD">
      <w:pPr>
        <w:spacing w:after="0"/>
        <w:ind w:left="1080"/>
        <w:rPr>
          <w:lang w:bidi="ru-RU"/>
        </w:rPr>
      </w:pPr>
      <w:r w:rsidRPr="005C03C6">
        <w:rPr>
          <w:lang w:bidi="ru-RU"/>
        </w:rPr>
        <w:t>$additionalCustomerDataMerge[1] = 11;</w:t>
      </w:r>
    </w:p>
    <w:p w14:paraId="5E91E0E2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$additionalCustomerDataMerge[2] = 12;</w:t>
      </w:r>
    </w:p>
    <w:p w14:paraId="1D6D255B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Где 1 и 2 - это ID доп.полей в биллинге (получить можно из БД из таблицы fields), а 11 и 12 - это ID в userside доп.полей в UserSide.</w:t>
      </w:r>
    </w:p>
    <w:p w14:paraId="7F3ED312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Больше информации тут: https://wiki.userside.eu/Usm_billing</w:t>
      </w:r>
    </w:p>
    <w:p w14:paraId="28345087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Также для изменения данных со стороны UserSide отредактируйте /userside3/main/config/config.php, допишите:</w:t>
      </w:r>
    </w:p>
    <w:p w14:paraId="7A020F99" w14:textId="77777777" w:rsidR="000C16AD" w:rsidRPr="00635CE6" w:rsidRDefault="000C16AD" w:rsidP="000C16AD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$billingSynergy[99] = [</w:t>
      </w:r>
    </w:p>
    <w:p w14:paraId="3C1D6881" w14:textId="77777777" w:rsidR="000C16AD" w:rsidRPr="00635CE6" w:rsidRDefault="000C16AD" w:rsidP="000C16AD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 xml:space="preserve">   'url' =&gt; 'http://</w:t>
      </w:r>
      <w:r w:rsidRPr="005C03C6">
        <w:rPr>
          <w:lang w:bidi="ru-RU"/>
        </w:rPr>
        <w:t>ваш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домен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или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внешний</w:t>
      </w:r>
      <w:r w:rsidRPr="00635CE6">
        <w:rPr>
          <w:lang w:val="en-US" w:bidi="ru-RU"/>
        </w:rPr>
        <w:t>_ip/actionin/userside/action.php?key=</w:t>
      </w:r>
      <w:r w:rsidRPr="005C03C6">
        <w:rPr>
          <w:lang w:bidi="ru-RU"/>
        </w:rPr>
        <w:t>ключ</w:t>
      </w:r>
      <w:r w:rsidRPr="00635CE6">
        <w:rPr>
          <w:lang w:val="en-US" w:bidi="ru-RU"/>
        </w:rPr>
        <w:t>_api',</w:t>
      </w:r>
    </w:p>
    <w:p w14:paraId="4F3EE385" w14:textId="77777777" w:rsidR="000C16AD" w:rsidRPr="005C03C6" w:rsidRDefault="000C16AD" w:rsidP="000C16AD">
      <w:pPr>
        <w:spacing w:after="0"/>
        <w:ind w:left="1080"/>
        <w:rPr>
          <w:lang w:bidi="ru-RU"/>
        </w:rPr>
      </w:pPr>
      <w:r w:rsidRPr="00635CE6">
        <w:rPr>
          <w:lang w:val="en-US" w:bidi="ru-RU"/>
        </w:rPr>
        <w:t xml:space="preserve">   </w:t>
      </w:r>
      <w:r w:rsidRPr="005C03C6">
        <w:rPr>
          <w:lang w:bidi="ru-RU"/>
        </w:rPr>
        <w:t>'is_allow_change' =&gt; 1</w:t>
      </w:r>
    </w:p>
    <w:p w14:paraId="3AAB4A2C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];</w:t>
      </w:r>
    </w:p>
    <w:p w14:paraId="58494031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И при редактировании абонента из UserSide данные будут обновляться в MikroBILL.</w:t>
      </w:r>
    </w:p>
    <w:p w14:paraId="0D307936" w14:textId="77777777" w:rsidR="00FB59AA" w:rsidRPr="005C03C6" w:rsidRDefault="00FB59AA" w:rsidP="000C16AD">
      <w:pPr>
        <w:ind w:left="1080"/>
        <w:rPr>
          <w:lang w:bidi="ru-RU"/>
        </w:rPr>
      </w:pPr>
    </w:p>
    <w:p w14:paraId="17A6C531" w14:textId="77777777" w:rsidR="00FB59AA" w:rsidRPr="005C03C6" w:rsidRDefault="00FB59AA" w:rsidP="00FB59AA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t>«</w:t>
      </w:r>
      <w:bookmarkStart w:id="24" w:name="FreeRADIUS"/>
      <w:r w:rsidRPr="005C03C6">
        <w:rPr>
          <w:b/>
          <w:lang w:bidi="ru-RU"/>
        </w:rPr>
        <w:t>FreeRADIUS</w:t>
      </w:r>
      <w:bookmarkEnd w:id="24"/>
      <w:r w:rsidRPr="005C03C6">
        <w:rPr>
          <w:lang w:bidi="ru-RU"/>
        </w:rPr>
        <w:t>»</w:t>
      </w:r>
    </w:p>
    <w:p w14:paraId="73E7A198" w14:textId="77777777" w:rsidR="00FB59AA" w:rsidRPr="005C03C6" w:rsidRDefault="00FB59AA" w:rsidP="00FB59AA">
      <w:pPr>
        <w:pStyle w:val="a5"/>
        <w:ind w:left="1440" w:firstLine="0"/>
        <w:rPr>
          <w:lang w:bidi="ru-RU"/>
        </w:rPr>
      </w:pPr>
    </w:p>
    <w:p w14:paraId="182F3849" w14:textId="77777777" w:rsidR="00FB59AA" w:rsidRPr="005C03C6" w:rsidRDefault="00FB59AA" w:rsidP="00FB59AA">
      <w:pPr>
        <w:pStyle w:val="a5"/>
        <w:ind w:left="1440" w:firstLine="0"/>
        <w:rPr>
          <w:lang w:bidi="ru-RU"/>
        </w:rPr>
      </w:pPr>
      <w:r w:rsidRPr="005C03C6">
        <w:rPr>
          <w:lang w:bidi="ru-RU"/>
        </w:rPr>
        <w:t xml:space="preserve">Вначале вам </w:t>
      </w:r>
      <w:r w:rsidR="007538EE" w:rsidRPr="005C03C6">
        <w:rPr>
          <w:lang w:bidi="ru-RU"/>
        </w:rPr>
        <w:t>необходимо</w:t>
      </w:r>
      <w:r w:rsidRPr="005C03C6">
        <w:rPr>
          <w:lang w:bidi="ru-RU"/>
        </w:rPr>
        <w:t xml:space="preserve"> установить FreeRADIUS, а затем в настройках MikroBILL указать данные подключения к базе MySQL, которую использует FreeRADIUS.</w:t>
      </w:r>
    </w:p>
    <w:p w14:paraId="668F09EE" w14:textId="77777777" w:rsidR="00FB59AA" w:rsidRPr="005C03C6" w:rsidRDefault="00FB59AA" w:rsidP="00FB59AA">
      <w:pPr>
        <w:ind w:left="1080"/>
        <w:rPr>
          <w:lang w:bidi="ru-RU"/>
        </w:rPr>
      </w:pPr>
      <w:r w:rsidRPr="005C03C6">
        <w:rPr>
          <w:noProof/>
          <w:lang w:eastAsia="ru-RU"/>
        </w:rPr>
        <w:lastRenderedPageBreak/>
        <w:drawing>
          <wp:inline distT="0" distB="0" distL="0" distR="0" wp14:anchorId="7FEEBD5F" wp14:editId="04E3E079">
            <wp:extent cx="4809226" cy="2260598"/>
            <wp:effectExtent l="0" t="0" r="0" b="698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896740" cy="23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DF42" w14:textId="77777777" w:rsidR="00FB59AA" w:rsidRPr="005C03C6" w:rsidRDefault="00FB59AA" w:rsidP="00FB59AA">
      <w:pPr>
        <w:ind w:left="1080"/>
        <w:rPr>
          <w:lang w:bidi="ru-RU"/>
        </w:rPr>
      </w:pPr>
      <w:r w:rsidRPr="005C03C6">
        <w:rPr>
          <w:lang w:bidi="ru-RU"/>
        </w:rPr>
        <w:t>На вкладке «</w:t>
      </w:r>
      <w:r w:rsidRPr="005C03C6">
        <w:rPr>
          <w:b/>
          <w:lang w:bidi="ru-RU"/>
        </w:rPr>
        <w:t>Глобальные атрибуты</w:t>
      </w:r>
      <w:r w:rsidRPr="005C03C6">
        <w:rPr>
          <w:lang w:bidi="ru-RU"/>
        </w:rPr>
        <w:t xml:space="preserve">» вы можете задать атрибуты, которые будут </w:t>
      </w:r>
      <w:r w:rsidR="007538EE" w:rsidRPr="005C03C6">
        <w:rPr>
          <w:lang w:bidi="ru-RU"/>
        </w:rPr>
        <w:t>применяться</w:t>
      </w:r>
      <w:r w:rsidRPr="005C03C6">
        <w:rPr>
          <w:lang w:bidi="ru-RU"/>
        </w:rPr>
        <w:t xml:space="preserve"> ко всем абонентам. Так же </w:t>
      </w:r>
      <w:r w:rsidR="007538EE" w:rsidRPr="005C03C6">
        <w:rPr>
          <w:lang w:bidi="ru-RU"/>
        </w:rPr>
        <w:t>индивидуальные</w:t>
      </w:r>
      <w:r w:rsidRPr="005C03C6">
        <w:rPr>
          <w:lang w:bidi="ru-RU"/>
        </w:rPr>
        <w:t xml:space="preserve"> атрибуты можно задавать для каждой </w:t>
      </w:r>
      <w:hyperlink w:anchor="_Группы" w:history="1">
        <w:r w:rsidRPr="008F2DB1">
          <w:rPr>
            <w:rStyle w:val="a7"/>
            <w:lang w:bidi="ru-RU"/>
          </w:rPr>
          <w:t>группы</w:t>
        </w:r>
      </w:hyperlink>
      <w:r w:rsidRPr="005C03C6">
        <w:rPr>
          <w:lang w:bidi="ru-RU"/>
        </w:rPr>
        <w:t xml:space="preserve"> и </w:t>
      </w:r>
      <w:hyperlink w:anchor="_Тарифы" w:history="1">
        <w:r w:rsidRPr="008F2DB1">
          <w:rPr>
            <w:rStyle w:val="a7"/>
            <w:lang w:bidi="ru-RU"/>
          </w:rPr>
          <w:t>тарифа</w:t>
        </w:r>
      </w:hyperlink>
      <w:r w:rsidRPr="005C03C6">
        <w:rPr>
          <w:lang w:bidi="ru-RU"/>
        </w:rPr>
        <w:t xml:space="preserve">. Про атрибуты, применяемые для роутеров MikroTik можно почитать </w:t>
      </w:r>
      <w:hyperlink r:id="rId140" w:history="1">
        <w:r w:rsidRPr="005C03C6">
          <w:rPr>
            <w:rStyle w:val="a7"/>
            <w:lang w:bidi="ru-RU"/>
          </w:rPr>
          <w:t>в этой статье</w:t>
        </w:r>
      </w:hyperlink>
      <w:r w:rsidRPr="005C03C6">
        <w:rPr>
          <w:lang w:bidi="ru-RU"/>
        </w:rPr>
        <w:t>.</w:t>
      </w:r>
    </w:p>
    <w:p w14:paraId="098D9AC1" w14:textId="77777777" w:rsidR="006116D7" w:rsidRDefault="002C08F3" w:rsidP="006116D7">
      <w:pPr>
        <w:ind w:left="1080"/>
        <w:rPr>
          <w:noProof/>
          <w:lang w:bidi="ru-RU"/>
        </w:rPr>
      </w:pPr>
      <w:r w:rsidRPr="005C03C6">
        <w:rPr>
          <w:lang w:bidi="ru-RU"/>
        </w:rPr>
        <w:t>При создании атрибутов можно использовать теги автозамены, обрамлённые символом решётки «</w:t>
      </w:r>
      <w:r w:rsidRPr="005C03C6">
        <w:rPr>
          <w:b/>
          <w:lang w:bidi="ru-RU"/>
        </w:rPr>
        <w:t>#</w:t>
      </w:r>
      <w:r w:rsidRPr="005C03C6">
        <w:rPr>
          <w:lang w:bidi="ru-RU"/>
        </w:rPr>
        <w:t>», полный список доступных тегов вы можете посмотреть в разделе СМС карт.</w:t>
      </w:r>
      <w:r w:rsidR="006116D7">
        <w:rPr>
          <w:noProof/>
          <w:lang w:bidi="ru-RU"/>
        </w:rPr>
        <w:br w:type="page"/>
      </w:r>
    </w:p>
    <w:p w14:paraId="1876A54C" w14:textId="77777777" w:rsidR="006116D7" w:rsidRDefault="006116D7" w:rsidP="006116D7">
      <w:pPr>
        <w:pStyle w:val="1"/>
        <w:numPr>
          <w:ilvl w:val="0"/>
          <w:numId w:val="34"/>
        </w:numPr>
        <w:rPr>
          <w:lang w:bidi="ru-RU"/>
        </w:rPr>
      </w:pPr>
      <w:bookmarkStart w:id="25" w:name="_Тарифы"/>
      <w:bookmarkStart w:id="26" w:name="Тарифы"/>
      <w:bookmarkEnd w:id="25"/>
      <w:r>
        <w:rPr>
          <w:lang w:bidi="ru-RU"/>
        </w:rPr>
        <w:lastRenderedPageBreak/>
        <w:t>Тарифы</w:t>
      </w:r>
    </w:p>
    <w:p w14:paraId="1AB01D84" w14:textId="77777777" w:rsidR="006116D7" w:rsidRDefault="006116D7" w:rsidP="006116D7">
      <w:pPr>
        <w:ind w:left="1080"/>
        <w:rPr>
          <w:lang w:bidi="ru-RU"/>
        </w:rPr>
      </w:pPr>
    </w:p>
    <w:p w14:paraId="716920AD" w14:textId="77777777" w:rsidR="006116D7" w:rsidRDefault="006116D7" w:rsidP="006116D7">
      <w:pPr>
        <w:ind w:left="1080"/>
        <w:rPr>
          <w:lang w:bidi="ru-RU"/>
        </w:rPr>
      </w:pPr>
      <w:r>
        <w:rPr>
          <w:lang w:bidi="ru-RU"/>
        </w:rPr>
        <w:t>Тарифы позволяют настраивать списание абонентской платы. Ниже представлено окно настройки тарифа. Пройдёмся по вкладкам настроек и поясним значения параметров.</w:t>
      </w:r>
    </w:p>
    <w:p w14:paraId="691770E0" w14:textId="77777777" w:rsidR="00BB3A70" w:rsidRDefault="00BB3A70" w:rsidP="006116D7">
      <w:pPr>
        <w:ind w:left="1080"/>
        <w:rPr>
          <w:lang w:bidi="ru-RU"/>
        </w:rPr>
      </w:pPr>
    </w:p>
    <w:p w14:paraId="43522E19" w14:textId="77777777" w:rsidR="00BB3A70" w:rsidRDefault="00BB3A70" w:rsidP="006116D7">
      <w:pPr>
        <w:ind w:left="108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Основное</w:t>
      </w:r>
      <w:r>
        <w:rPr>
          <w:lang w:bidi="ru-RU"/>
        </w:rPr>
        <w:t>».</w:t>
      </w:r>
    </w:p>
    <w:bookmarkEnd w:id="26"/>
    <w:p w14:paraId="42BF3E10" w14:textId="77777777" w:rsidR="006116D7" w:rsidRDefault="00217CB6" w:rsidP="00BB3A70">
      <w:pPr>
        <w:rPr>
          <w:lang w:bidi="ru-RU"/>
        </w:rPr>
      </w:pPr>
      <w:r w:rsidRPr="00217CB6">
        <w:rPr>
          <w:noProof/>
          <w:lang w:bidi="ru-RU"/>
        </w:rPr>
        <w:drawing>
          <wp:inline distT="0" distB="0" distL="0" distR="0" wp14:anchorId="35273848" wp14:editId="3CA6F015">
            <wp:extent cx="6458592" cy="36063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504309" cy="36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C281" w14:textId="77777777" w:rsidR="006116D7" w:rsidRDefault="006116D7" w:rsidP="006116D7">
      <w:pPr>
        <w:ind w:left="1080"/>
        <w:rPr>
          <w:lang w:bidi="ru-RU"/>
        </w:rPr>
      </w:pPr>
    </w:p>
    <w:p w14:paraId="0D7EAEC6" w14:textId="77777777" w:rsidR="009A5005" w:rsidRDefault="009A5005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0A72073D" w14:textId="56333440" w:rsidR="00C83E51" w:rsidRDefault="006116D7" w:rsidP="00A64C5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9A5005">
        <w:rPr>
          <w:b/>
          <w:lang w:bidi="ru-RU"/>
        </w:rPr>
        <w:t>Название для абонентов</w:t>
      </w:r>
      <w:r>
        <w:rPr>
          <w:lang w:bidi="ru-RU"/>
        </w:rPr>
        <w:t>» - эту строку увидит абонент в личном кабинете</w:t>
      </w:r>
      <w:r w:rsidR="00C83E51">
        <w:rPr>
          <w:lang w:bidi="ru-RU"/>
        </w:rPr>
        <w:t>. Д</w:t>
      </w:r>
      <w:r w:rsidR="00D87B65" w:rsidRPr="00D87B65">
        <w:rPr>
          <w:lang w:bidi="ru-RU"/>
        </w:rPr>
        <w:t>опускается выбор отдельного названия для каждой локализации</w:t>
      </w:r>
      <w:r w:rsidR="00C83E51">
        <w:rPr>
          <w:lang w:bidi="ru-RU"/>
        </w:rPr>
        <w:t xml:space="preserve">. Для этого предназначена кнопка </w:t>
      </w:r>
      <w:r w:rsidR="00C83E51" w:rsidRPr="009A5005">
        <w:rPr>
          <w:noProof/>
          <w:lang w:bidi="ru-RU"/>
        </w:rPr>
        <w:drawing>
          <wp:inline distT="0" distB="0" distL="0" distR="0" wp14:anchorId="094B42A3" wp14:editId="27482B07">
            <wp:extent cx="476250" cy="257175"/>
            <wp:effectExtent l="0" t="0" r="0" b="9525"/>
            <wp:docPr id="1995082945" name="Рисунок 199508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E51">
        <w:rPr>
          <w:lang w:bidi="ru-RU"/>
        </w:rPr>
        <w:t>. После нажатия откроется меню:</w:t>
      </w:r>
    </w:p>
    <w:p w14:paraId="538C6C27" w14:textId="77777777" w:rsidR="00C83E51" w:rsidRDefault="00C83E51" w:rsidP="00C83E51">
      <w:pPr>
        <w:pStyle w:val="a5"/>
        <w:ind w:left="1440" w:firstLine="0"/>
        <w:rPr>
          <w:lang w:bidi="ru-RU"/>
        </w:rPr>
      </w:pPr>
    </w:p>
    <w:p w14:paraId="4D1DE876" w14:textId="77777777" w:rsidR="00C83E51" w:rsidRDefault="00C83E51" w:rsidP="00C83E5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16A76DC8" wp14:editId="302B5B03">
            <wp:extent cx="2581275" cy="1800225"/>
            <wp:effectExtent l="0" t="0" r="9525" b="9525"/>
            <wp:docPr id="1706930299" name="Рисунок 170693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0F6BDDF9" w14:textId="77777777" w:rsidR="00C83E51" w:rsidRDefault="00C83E51" w:rsidP="00C83E5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описание.</w:t>
      </w:r>
    </w:p>
    <w:p w14:paraId="5003A896" w14:textId="382F4A89" w:rsidR="006116D7" w:rsidRDefault="006116D7" w:rsidP="006116D7">
      <w:pPr>
        <w:pStyle w:val="a5"/>
        <w:numPr>
          <w:ilvl w:val="0"/>
          <w:numId w:val="9"/>
        </w:numPr>
        <w:rPr>
          <w:lang w:bidi="ru-RU"/>
        </w:rPr>
      </w:pPr>
    </w:p>
    <w:p w14:paraId="37676759" w14:textId="77777777" w:rsidR="006116D7" w:rsidRDefault="006116D7" w:rsidP="006116D7">
      <w:pPr>
        <w:pStyle w:val="a5"/>
        <w:ind w:left="1440" w:firstLine="0"/>
        <w:rPr>
          <w:lang w:bidi="ru-RU"/>
        </w:rPr>
      </w:pPr>
      <w:r w:rsidRPr="006116D7">
        <w:rPr>
          <w:noProof/>
          <w:lang w:eastAsia="ru-RU"/>
        </w:rPr>
        <w:drawing>
          <wp:inline distT="0" distB="0" distL="0" distR="0" wp14:anchorId="6B552BDE" wp14:editId="3D80E679">
            <wp:extent cx="4810125" cy="1885950"/>
            <wp:effectExtent l="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878B" w14:textId="77777777" w:rsidR="006116D7" w:rsidRDefault="006116D7" w:rsidP="006116D7">
      <w:pPr>
        <w:pStyle w:val="a5"/>
        <w:ind w:left="1440" w:firstLine="0"/>
        <w:rPr>
          <w:lang w:bidi="ru-RU"/>
        </w:rPr>
      </w:pPr>
    </w:p>
    <w:p w14:paraId="04009A8B" w14:textId="77777777" w:rsidR="009A5005" w:rsidRDefault="009A5005" w:rsidP="009A500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Вы можете установить название тарифа для каждого языка отдельно. Для этого предназначена кнопка </w:t>
      </w:r>
      <w:r w:rsidRPr="009A5005">
        <w:rPr>
          <w:noProof/>
          <w:lang w:bidi="ru-RU"/>
        </w:rPr>
        <w:drawing>
          <wp:inline distT="0" distB="0" distL="0" distR="0" wp14:anchorId="15168F7E" wp14:editId="1D8B9EF4">
            <wp:extent cx="476250" cy="25717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6357F12" w14:textId="77777777" w:rsidR="009A5005" w:rsidRDefault="009A5005" w:rsidP="009A5005">
      <w:pPr>
        <w:pStyle w:val="a5"/>
        <w:ind w:left="1440" w:firstLine="0"/>
        <w:rPr>
          <w:lang w:bidi="ru-RU"/>
        </w:rPr>
      </w:pPr>
    </w:p>
    <w:p w14:paraId="6D588E55" w14:textId="77777777" w:rsidR="009A5005" w:rsidRDefault="009A5005" w:rsidP="009A500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105DC9BD" wp14:editId="79111BFE">
            <wp:extent cx="2581275" cy="1800225"/>
            <wp:effectExtent l="0" t="0" r="9525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795946F1" w14:textId="77777777" w:rsidR="009A5005" w:rsidRDefault="009A5005" w:rsidP="009A5005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71037353" w14:textId="77777777" w:rsidR="006116D7" w:rsidRDefault="006116D7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Примечание</w:t>
      </w:r>
      <w:r>
        <w:rPr>
          <w:lang w:bidi="ru-RU"/>
        </w:rPr>
        <w:t>» - Дополнительная информация для служебного пользования, видят только сотрудники, допущенные к редактированию тарифов.</w:t>
      </w:r>
    </w:p>
    <w:p w14:paraId="2C6C2706" w14:textId="77777777" w:rsidR="006116D7" w:rsidRDefault="008A2376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Цена трафика</w:t>
      </w:r>
      <w:r>
        <w:rPr>
          <w:lang w:bidi="ru-RU"/>
        </w:rPr>
        <w:t>» - Назначает стоимость мегабайта входящего и исходящего трафика.</w:t>
      </w:r>
    </w:p>
    <w:p w14:paraId="4C21CBFF" w14:textId="77777777" w:rsidR="008A2376" w:rsidRDefault="008A2376" w:rsidP="008A2376">
      <w:pPr>
        <w:pStyle w:val="a5"/>
        <w:ind w:left="1440" w:firstLine="0"/>
        <w:rPr>
          <w:lang w:bidi="ru-RU"/>
        </w:rPr>
      </w:pPr>
      <w:r>
        <w:rPr>
          <w:lang w:bidi="ru-RU"/>
        </w:rPr>
        <w:t>Вы можете динамически менять стоимость трафика в зависимости от времени суток, нажав на кнопку «</w:t>
      </w:r>
      <w:r>
        <w:rPr>
          <w:b/>
          <w:lang w:bidi="ru-RU"/>
        </w:rPr>
        <w:t>Изменять стоимость в зависимости от времени суток</w:t>
      </w:r>
      <w:r>
        <w:rPr>
          <w:lang w:bidi="ru-RU"/>
        </w:rPr>
        <w:t>».</w:t>
      </w:r>
    </w:p>
    <w:p w14:paraId="479BE607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42D48611" w14:textId="77777777" w:rsidR="008A2376" w:rsidRDefault="00F309CD" w:rsidP="00F309CD">
      <w:pPr>
        <w:pStyle w:val="a5"/>
        <w:ind w:left="709" w:firstLine="0"/>
        <w:rPr>
          <w:lang w:bidi="ru-RU"/>
        </w:rPr>
      </w:pPr>
      <w:r w:rsidRPr="00F309CD">
        <w:rPr>
          <w:noProof/>
          <w:lang w:eastAsia="ru-RU"/>
        </w:rPr>
        <w:lastRenderedPageBreak/>
        <w:drawing>
          <wp:inline distT="0" distB="0" distL="0" distR="0" wp14:anchorId="206BD24A" wp14:editId="636F33D4">
            <wp:extent cx="5828953" cy="3152775"/>
            <wp:effectExtent l="0" t="0" r="63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845696" cy="31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06C0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1097E605" w14:textId="77777777" w:rsidR="00F309CD" w:rsidRDefault="00F309CD" w:rsidP="008A2376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вы можете изменить «</w:t>
      </w:r>
      <w:r>
        <w:rPr>
          <w:b/>
          <w:lang w:bidi="ru-RU"/>
        </w:rPr>
        <w:t>Коэффициэнт</w:t>
      </w:r>
      <w:r>
        <w:rPr>
          <w:lang w:bidi="ru-RU"/>
        </w:rPr>
        <w:t>» начисляемого трафика. 1 = 100%, таким образом вы можете начислять абонентам на тарифе больше или меньше трафика, чем они потребили на самом деле.</w:t>
      </w:r>
    </w:p>
    <w:p w14:paraId="2E600172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34242BA9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6AABC38A" w14:textId="77777777" w:rsidR="00F309CD" w:rsidRDefault="0004590A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Овердрафт (Кредит)</w:t>
      </w:r>
      <w:r>
        <w:rPr>
          <w:lang w:bidi="ru-RU"/>
        </w:rPr>
        <w:t>» - Кредит. Определяет на сколько абонент может уйти в минус относительно баланса остановки. Баланс остановки можно выбрать в пункте «</w:t>
      </w:r>
      <w:r>
        <w:rPr>
          <w:b/>
          <w:lang w:bidi="ru-RU"/>
        </w:rPr>
        <w:t>Остановка при</w:t>
      </w:r>
      <w:r>
        <w:rPr>
          <w:lang w:bidi="ru-RU"/>
        </w:rPr>
        <w:t>» в разделе «</w:t>
      </w:r>
      <w:hyperlink w:anchor="Валюта_и_абонентская_плата" w:history="1">
        <w:r w:rsidRPr="0004590A">
          <w:rPr>
            <w:rStyle w:val="a7"/>
            <w:b/>
            <w:lang w:bidi="ru-RU"/>
          </w:rPr>
          <w:t>Валюта и абонентская плата</w:t>
        </w:r>
      </w:hyperlink>
      <w:r>
        <w:rPr>
          <w:lang w:bidi="ru-RU"/>
        </w:rPr>
        <w:t>».</w:t>
      </w:r>
    </w:p>
    <w:p w14:paraId="5A797A78" w14:textId="77777777" w:rsidR="0004590A" w:rsidRDefault="0004590A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 в кредит</w:t>
      </w:r>
      <w:r>
        <w:rPr>
          <w:lang w:bidi="ru-RU"/>
        </w:rPr>
        <w:t>» - Абонент считается находящимся в кредите, когда его баланс ниже «</w:t>
      </w:r>
      <w:r w:rsidRPr="0004590A">
        <w:rPr>
          <w:b/>
          <w:lang w:bidi="ru-RU"/>
        </w:rPr>
        <w:t>Остановки при</w:t>
      </w:r>
      <w:r>
        <w:rPr>
          <w:lang w:bidi="ru-RU"/>
        </w:rPr>
        <w:t>», но всё ещё выше «</w:t>
      </w:r>
      <w:r w:rsidRPr="0004590A">
        <w:rPr>
          <w:b/>
          <w:lang w:bidi="ru-RU"/>
        </w:rPr>
        <w:t>Остановки при</w:t>
      </w:r>
      <w:r>
        <w:rPr>
          <w:lang w:bidi="ru-RU"/>
        </w:rPr>
        <w:t>» + «</w:t>
      </w:r>
      <w:r>
        <w:rPr>
          <w:b/>
          <w:lang w:bidi="ru-RU"/>
        </w:rPr>
        <w:t>Кредит</w:t>
      </w:r>
      <w:r>
        <w:rPr>
          <w:lang w:bidi="ru-RU"/>
        </w:rPr>
        <w:t>». Так же абонентами в кредите считаются абоненты, активировавшие обещанный платёж.</w:t>
      </w:r>
      <w:r w:rsidR="0018071D">
        <w:rPr>
          <w:lang w:bidi="ru-RU"/>
        </w:rPr>
        <w:t xml:space="preserve"> Значение скорости задаётся либо в мегабитах, либо в процентах от тарифной.</w:t>
      </w:r>
    </w:p>
    <w:p w14:paraId="015C38AC" w14:textId="77777777" w:rsidR="0018071D" w:rsidRDefault="0018071D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 при блоке</w:t>
      </w:r>
      <w:r>
        <w:rPr>
          <w:lang w:bidi="ru-RU"/>
        </w:rPr>
        <w:t xml:space="preserve">» - Позволяет изменить ограничения скорости для остановленных абонентов, если не предполагается им полностью блокировать доступ. Значение скоростных ограничений задаются либо в мегабитах, либо в процентах от тарифной. Если скорость при блоке не равна нулю, </w:t>
      </w:r>
      <w:r>
        <w:rPr>
          <w:lang w:val="en-US" w:bidi="ru-RU"/>
        </w:rPr>
        <w:t>MikroBILL</w:t>
      </w:r>
      <w:r w:rsidRPr="0018071D">
        <w:rPr>
          <w:lang w:bidi="ru-RU"/>
        </w:rPr>
        <w:t xml:space="preserve"> </w:t>
      </w:r>
      <w:r>
        <w:rPr>
          <w:lang w:bidi="ru-RU"/>
        </w:rPr>
        <w:t xml:space="preserve">не будет блокировать трафик абонентов через фаервол, но если абоненты подключаются через </w:t>
      </w:r>
      <w:r>
        <w:rPr>
          <w:lang w:val="en-US" w:bidi="ru-RU"/>
        </w:rPr>
        <w:t>PPP</w:t>
      </w:r>
      <w:r w:rsidRPr="0018071D">
        <w:rPr>
          <w:lang w:bidi="ru-RU"/>
        </w:rPr>
        <w:t xml:space="preserve">, </w:t>
      </w:r>
      <w:r>
        <w:rPr>
          <w:lang w:bidi="ru-RU"/>
        </w:rPr>
        <w:t xml:space="preserve">вам нужно разрешить включенные </w:t>
      </w:r>
      <w:r>
        <w:rPr>
          <w:lang w:val="en-US" w:bidi="ru-RU"/>
        </w:rPr>
        <w:t>PPP</w:t>
      </w:r>
      <w:r w:rsidRPr="0018071D">
        <w:rPr>
          <w:lang w:bidi="ru-RU"/>
        </w:rPr>
        <w:t xml:space="preserve"> </w:t>
      </w:r>
      <w:r>
        <w:rPr>
          <w:lang w:val="en-US" w:bidi="ru-RU"/>
        </w:rPr>
        <w:t>Secrets</w:t>
      </w:r>
      <w:r w:rsidRPr="0018071D">
        <w:rPr>
          <w:lang w:bidi="ru-RU"/>
        </w:rPr>
        <w:t xml:space="preserve"> </w:t>
      </w:r>
      <w:r>
        <w:rPr>
          <w:lang w:bidi="ru-RU"/>
        </w:rPr>
        <w:t>для остановленных абонентов, для этого в свойствах роутера прейдите в окно «</w:t>
      </w:r>
      <w:hyperlink w:anchor="Объекты_которыми_управляет_MikroBILL" w:history="1">
        <w:r>
          <w:rPr>
            <w:rStyle w:val="a7"/>
            <w:b/>
            <w:lang w:bidi="ru-RU"/>
          </w:rPr>
          <w:t>О</w:t>
        </w:r>
        <w:r w:rsidRPr="0018071D">
          <w:rPr>
            <w:rStyle w:val="a7"/>
            <w:b/>
            <w:lang w:bidi="ru-RU"/>
          </w:rPr>
          <w:t>бъект</w:t>
        </w:r>
        <w:r>
          <w:rPr>
            <w:rStyle w:val="a7"/>
            <w:b/>
            <w:lang w:bidi="ru-RU"/>
          </w:rPr>
          <w:t>ы, которыми</w:t>
        </w:r>
        <w:r w:rsidRPr="0018071D">
          <w:rPr>
            <w:rStyle w:val="a7"/>
            <w:b/>
            <w:lang w:bidi="ru-RU"/>
          </w:rPr>
          <w:t xml:space="preserve"> управляет </w:t>
        </w:r>
        <w:r w:rsidRPr="0018071D">
          <w:rPr>
            <w:rStyle w:val="a7"/>
            <w:b/>
            <w:lang w:val="en-US" w:bidi="ru-RU"/>
          </w:rPr>
          <w:t>Mikr</w:t>
        </w:r>
        <w:r w:rsidRPr="0018071D">
          <w:rPr>
            <w:rStyle w:val="a7"/>
            <w:b/>
            <w:lang w:bidi="ru-RU"/>
          </w:rPr>
          <w:t>o</w:t>
        </w:r>
        <w:r w:rsidRPr="0018071D">
          <w:rPr>
            <w:rStyle w:val="a7"/>
            <w:b/>
            <w:lang w:val="en-US" w:bidi="ru-RU"/>
          </w:rPr>
          <w:t>BILL</w:t>
        </w:r>
      </w:hyperlink>
      <w:r>
        <w:rPr>
          <w:lang w:bidi="ru-RU"/>
        </w:rPr>
        <w:t>»</w:t>
      </w:r>
      <w:r w:rsidRPr="0018071D">
        <w:rPr>
          <w:lang w:bidi="ru-RU"/>
        </w:rPr>
        <w:t xml:space="preserve"> </w:t>
      </w:r>
      <w:r>
        <w:rPr>
          <w:lang w:bidi="ru-RU"/>
        </w:rPr>
        <w:t>и включите опцию «</w:t>
      </w:r>
      <w:r w:rsidRPr="00E54D5C">
        <w:rPr>
          <w:b/>
          <w:lang w:bidi="ru-RU"/>
        </w:rPr>
        <w:t>Учётные записи всегда включены</w:t>
      </w:r>
      <w:r>
        <w:rPr>
          <w:lang w:bidi="ru-RU"/>
        </w:rPr>
        <w:t>».</w:t>
      </w:r>
    </w:p>
    <w:p w14:paraId="49F6C140" w14:textId="77777777" w:rsidR="0018071D" w:rsidRDefault="0018071D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Стартовый баланс</w:t>
      </w:r>
      <w:r>
        <w:rPr>
          <w:lang w:bidi="ru-RU"/>
        </w:rPr>
        <w:t>» - Сумма, с которой на счёте будет создан новый абонент. Сумма может учитывать первую абонентскую плату и не учитывать, подробнее об этом на вкладке 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».</w:t>
      </w:r>
    </w:p>
    <w:p w14:paraId="1A6098E2" w14:textId="77777777" w:rsidR="00F93EEE" w:rsidRDefault="00F93EEE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Предоплаченный трафик</w:t>
      </w:r>
      <w:r>
        <w:rPr>
          <w:lang w:bidi="ru-RU"/>
        </w:rPr>
        <w:t>» - Объём мегабайт, за которые не будет взыматься плата. Количество предоплаченного трафика у абонента сбрасывается в момент списания абонентской платы.</w:t>
      </w:r>
    </w:p>
    <w:p w14:paraId="06D5D2DF" w14:textId="77777777" w:rsidR="00F93EEE" w:rsidRDefault="00F93EEE" w:rsidP="00F93E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Предоплаченное время</w:t>
      </w:r>
      <w:r>
        <w:rPr>
          <w:lang w:bidi="ru-RU"/>
        </w:rPr>
        <w:t xml:space="preserve">» - </w:t>
      </w:r>
      <w:r w:rsidRPr="00F93EEE">
        <w:rPr>
          <w:lang w:bidi="ru-RU"/>
        </w:rPr>
        <w:t xml:space="preserve">При </w:t>
      </w:r>
      <w:hyperlink w:anchor="Создание_Абонентов" w:history="1">
        <w:r w:rsidRPr="00F93EEE">
          <w:rPr>
            <w:rStyle w:val="a7"/>
            <w:lang w:bidi="ru-RU"/>
          </w:rPr>
          <w:t>создании абонента</w:t>
        </w:r>
      </w:hyperlink>
      <w:r w:rsidRPr="00F93EEE">
        <w:rPr>
          <w:lang w:bidi="ru-RU"/>
        </w:rPr>
        <w:t xml:space="preserve"> будет добавлено время в параметр Дата 2 (это фиксированная дата остановки)</w:t>
      </w:r>
      <w:r>
        <w:rPr>
          <w:lang w:bidi="ru-RU"/>
        </w:rPr>
        <w:t>.</w:t>
      </w:r>
    </w:p>
    <w:p w14:paraId="54077466" w14:textId="77777777" w:rsidR="00F93EEE" w:rsidRDefault="00F93EEE" w:rsidP="00F93E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bookmarkStart w:id="27" w:name="Трафик_Вх_плюс_Исх"/>
      <w:r>
        <w:rPr>
          <w:b/>
          <w:lang w:bidi="ru-RU"/>
        </w:rPr>
        <w:t>Трафик = Входящий + Исходящий</w:t>
      </w:r>
      <w:bookmarkEnd w:id="27"/>
      <w:r>
        <w:rPr>
          <w:lang w:bidi="ru-RU"/>
        </w:rPr>
        <w:t>» - Весь трафик абонента будет суммироваться как входящий.</w:t>
      </w:r>
    </w:p>
    <w:p w14:paraId="3D096085" w14:textId="77777777" w:rsidR="00A27524" w:rsidRDefault="00F93EEE" w:rsidP="00A27524">
      <w:pPr>
        <w:pStyle w:val="a5"/>
        <w:numPr>
          <w:ilvl w:val="0"/>
          <w:numId w:val="9"/>
        </w:numPr>
        <w:ind w:left="1418"/>
        <w:rPr>
          <w:lang w:bidi="ru-RU"/>
        </w:rPr>
      </w:pPr>
      <w:r>
        <w:rPr>
          <w:lang w:bidi="ru-RU"/>
        </w:rPr>
        <w:t>«</w:t>
      </w:r>
      <w:r w:rsidRPr="00F93EEE">
        <w:rPr>
          <w:b/>
          <w:lang w:bidi="ru-RU"/>
        </w:rPr>
        <w:t>Информация</w:t>
      </w:r>
      <w:r>
        <w:rPr>
          <w:lang w:bidi="ru-RU"/>
        </w:rPr>
        <w:t xml:space="preserve">» - позволяют показать любую информацию в </w:t>
      </w:r>
      <w:r w:rsidRPr="00F93EEE"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 w:rsidRPr="00F93EEE"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 абонентского кабинета.</w:t>
      </w:r>
    </w:p>
    <w:p w14:paraId="2BC8A4A3" w14:textId="77777777" w:rsidR="00A27524" w:rsidRDefault="00A27524" w:rsidP="00A27524">
      <w:pPr>
        <w:pStyle w:val="a5"/>
        <w:ind w:left="1418" w:firstLine="0"/>
        <w:rPr>
          <w:lang w:bidi="ru-RU"/>
        </w:rPr>
      </w:pPr>
    </w:p>
    <w:p w14:paraId="4B60BE48" w14:textId="77777777" w:rsidR="00A27524" w:rsidRDefault="00A27524" w:rsidP="00A27524">
      <w:pPr>
        <w:pStyle w:val="a5"/>
        <w:ind w:left="709" w:firstLine="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3C2428C7" wp14:editId="523D2F30">
            <wp:extent cx="5731510" cy="1780275"/>
            <wp:effectExtent l="0" t="0" r="254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731510" cy="178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0AB6B" w14:textId="77777777" w:rsidR="00A27524" w:rsidRDefault="00A27524" w:rsidP="00A27524">
      <w:pPr>
        <w:pStyle w:val="a5"/>
        <w:ind w:left="1418" w:firstLine="0"/>
        <w:rPr>
          <w:lang w:bidi="ru-RU"/>
        </w:rPr>
      </w:pPr>
    </w:p>
    <w:p w14:paraId="526D0ADA" w14:textId="77777777" w:rsidR="00A27524" w:rsidRDefault="00A27524" w:rsidP="00A2752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r>
        <w:rPr>
          <w:b/>
          <w:lang w:val="en-US" w:bidi="ru-RU"/>
        </w:rPr>
        <w:t>MikroTik</w:t>
      </w:r>
      <w:r>
        <w:rPr>
          <w:lang w:bidi="ru-RU"/>
        </w:rPr>
        <w:t>»</w:t>
      </w:r>
      <w:r w:rsidRPr="00A27524">
        <w:rPr>
          <w:lang w:bidi="ru-RU"/>
        </w:rPr>
        <w:t xml:space="preserve"> - </w:t>
      </w:r>
      <w:r>
        <w:rPr>
          <w:lang w:bidi="ru-RU"/>
        </w:rPr>
        <w:t xml:space="preserve">Позволяет выбрать роутер, на котором будут расположены абоненты с этого тарифа. Так же вы можете выбирать расположение абонентов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роутеры выбраны в Тарифе и в Группе, абонент будет помещён на те роутеры, которые отмечены в группе.</w:t>
      </w:r>
    </w:p>
    <w:p w14:paraId="3C462503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6A06B96E" w14:textId="77777777" w:rsidR="00A27524" w:rsidRDefault="00A27524" w:rsidP="00A27524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10481690" wp14:editId="389648C9">
            <wp:extent cx="2257425" cy="1990725"/>
            <wp:effectExtent l="0" t="0" r="9525" b="952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ACE5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1169914E" w14:textId="77777777" w:rsidR="00A27524" w:rsidRDefault="00A27524" w:rsidP="00A2752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Выбрать кассиров</w:t>
      </w:r>
      <w:r>
        <w:rPr>
          <w:lang w:bidi="ru-RU"/>
        </w:rPr>
        <w:t xml:space="preserve">» - Позволяет выбрать кассиров, которые смогут работать с абонентами этого тарифа. Так же вы можете выбирать кассиров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кассиры выбраны в Тарифе и в Группе, доступ будет разрешён кассирам, обозначенным в Группе.</w:t>
      </w:r>
    </w:p>
    <w:p w14:paraId="19F81516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5D4DA5DC" w14:textId="77777777" w:rsidR="00A27524" w:rsidRDefault="00A27524" w:rsidP="00A27524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lastRenderedPageBreak/>
        <w:drawing>
          <wp:inline distT="0" distB="0" distL="0" distR="0" wp14:anchorId="787322E1" wp14:editId="740E0619">
            <wp:extent cx="2391109" cy="1190791"/>
            <wp:effectExtent l="0" t="0" r="9525" b="952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E3F5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7C95EB38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1E6DAC8C" w14:textId="77777777" w:rsidR="00BB3A70" w:rsidRDefault="00BB3A70" w:rsidP="00A27524">
      <w:pPr>
        <w:pStyle w:val="a5"/>
        <w:ind w:left="1440" w:firstLine="0"/>
        <w:rPr>
          <w:lang w:bidi="ru-RU"/>
        </w:rPr>
      </w:pPr>
    </w:p>
    <w:p w14:paraId="70812B3B" w14:textId="77777777" w:rsidR="00BB3A70" w:rsidRDefault="00BB3A70" w:rsidP="00BB3A70">
      <w:pPr>
        <w:ind w:left="108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Ограничения</w:t>
      </w:r>
      <w:r>
        <w:rPr>
          <w:lang w:bidi="ru-RU"/>
        </w:rPr>
        <w:t>».</w:t>
      </w:r>
    </w:p>
    <w:p w14:paraId="2664755D" w14:textId="77777777" w:rsidR="00BB3A70" w:rsidRDefault="00BB3A70" w:rsidP="00BB3A70">
      <w:pPr>
        <w:rPr>
          <w:lang w:bidi="ru-RU"/>
        </w:rPr>
      </w:pPr>
      <w:r w:rsidRPr="00BB3A70">
        <w:rPr>
          <w:noProof/>
          <w:lang w:eastAsia="ru-RU"/>
        </w:rPr>
        <w:drawing>
          <wp:inline distT="0" distB="0" distL="0" distR="0" wp14:anchorId="590CF0BB" wp14:editId="607C1551">
            <wp:extent cx="6467475" cy="3121241"/>
            <wp:effectExtent l="0" t="0" r="0" b="3175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515882" cy="31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3F3B" w14:textId="77777777" w:rsidR="00BB3A70" w:rsidRDefault="00BB3A70" w:rsidP="00BB3A70">
      <w:pPr>
        <w:ind w:left="1134"/>
        <w:rPr>
          <w:lang w:bidi="ru-RU"/>
        </w:rPr>
      </w:pPr>
    </w:p>
    <w:p w14:paraId="0641C175" w14:textId="77777777" w:rsidR="00BB3A70" w:rsidRDefault="00BB3A70" w:rsidP="00BB3A7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Использовать ограничения скорости</w:t>
      </w:r>
      <w:r>
        <w:rPr>
          <w:lang w:bidi="ru-RU"/>
        </w:rPr>
        <w:t xml:space="preserve">» - Если опция включена, абоненту будет ограничиваться скорость. Для </w:t>
      </w:r>
      <w:r>
        <w:rPr>
          <w:lang w:val="en-US" w:bidi="ru-RU"/>
        </w:rPr>
        <w:t>MikroTik</w:t>
      </w:r>
      <w:r w:rsidRPr="00BB3A70">
        <w:rPr>
          <w:lang w:bidi="ru-RU"/>
        </w:rPr>
        <w:t xml:space="preserve"> </w:t>
      </w:r>
      <w:r>
        <w:rPr>
          <w:lang w:bidi="ru-RU"/>
        </w:rPr>
        <w:t xml:space="preserve">поддерживается ограничение скорости через </w:t>
      </w:r>
      <w:r>
        <w:rPr>
          <w:lang w:val="en-US" w:bidi="ru-RU"/>
        </w:rPr>
        <w:t>Simple</w:t>
      </w:r>
      <w:r w:rsidRPr="00BB3A70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B3A70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Queue</w:t>
      </w:r>
      <w:r w:rsidRPr="00BB3A70">
        <w:rPr>
          <w:lang w:bidi="ru-RU"/>
        </w:rPr>
        <w:t xml:space="preserve"> </w:t>
      </w:r>
      <w:r>
        <w:rPr>
          <w:lang w:val="en-US" w:bidi="ru-RU"/>
        </w:rPr>
        <w:t>Tree</w:t>
      </w:r>
      <w:r>
        <w:rPr>
          <w:lang w:bidi="ru-RU"/>
        </w:rPr>
        <w:t xml:space="preserve">, выбор между этими режимами осуществляется в </w:t>
      </w:r>
      <w:hyperlink w:anchor="Окно_добавления_роутера" w:history="1">
        <w:r w:rsidRPr="00F92AF2">
          <w:rPr>
            <w:rStyle w:val="a7"/>
            <w:lang w:bidi="ru-RU"/>
          </w:rPr>
          <w:t>свойствах подключения к роутеру</w:t>
        </w:r>
      </w:hyperlink>
      <w:r>
        <w:rPr>
          <w:lang w:bidi="ru-RU"/>
        </w:rPr>
        <w:t>.</w:t>
      </w:r>
    </w:p>
    <w:p w14:paraId="23A76545" w14:textId="77777777" w:rsidR="00F92AF2" w:rsidRPr="00F92AF2" w:rsidRDefault="00F92AF2" w:rsidP="00F92AF2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F92AF2">
        <w:rPr>
          <w:lang w:bidi="ru-RU"/>
        </w:rPr>
        <w:t xml:space="preserve">: </w:t>
      </w:r>
      <w:r>
        <w:rPr>
          <w:lang w:bidi="ru-RU"/>
        </w:rPr>
        <w:t xml:space="preserve">Если абоненту назначена персональная скорость, для ограничения всегда используется </w:t>
      </w:r>
      <w:r>
        <w:rPr>
          <w:lang w:val="en-US" w:bidi="ru-RU"/>
        </w:rPr>
        <w:t>Simple</w:t>
      </w:r>
      <w:r w:rsidRPr="00F92AF2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F92AF2">
        <w:rPr>
          <w:lang w:bidi="ru-RU"/>
        </w:rPr>
        <w:t>.</w:t>
      </w:r>
    </w:p>
    <w:p w14:paraId="67E4D1A5" w14:textId="77777777" w:rsidR="00F92AF2" w:rsidRPr="00F92AF2" w:rsidRDefault="00F92AF2" w:rsidP="00F92AF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Ограничения по расписанию</w:t>
      </w:r>
      <w:r>
        <w:rPr>
          <w:lang w:bidi="ru-RU"/>
        </w:rPr>
        <w:t>» - Включает изменение ограничений на тарифе в зависимости от времени суток.</w:t>
      </w:r>
    </w:p>
    <w:p w14:paraId="504B8F04" w14:textId="77777777" w:rsidR="00F92AF2" w:rsidRDefault="00F92AF2" w:rsidP="00F92AF2">
      <w:pPr>
        <w:pStyle w:val="a5"/>
        <w:ind w:left="142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134AA709" wp14:editId="31F6B93F">
            <wp:extent cx="5823024" cy="1504950"/>
            <wp:effectExtent l="0" t="0" r="635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" r="-1" b="1774"/>
                    <a:stretch/>
                  </pic:blipFill>
                  <pic:spPr bwMode="auto">
                    <a:xfrm>
                      <a:off x="0" y="0"/>
                      <a:ext cx="5823172" cy="15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71C1" w14:textId="77777777" w:rsidR="005318E9" w:rsidRDefault="005318E9" w:rsidP="00F92AF2">
      <w:pPr>
        <w:pStyle w:val="a5"/>
        <w:ind w:left="142" w:firstLine="0"/>
        <w:rPr>
          <w:lang w:bidi="ru-RU"/>
        </w:rPr>
      </w:pPr>
    </w:p>
    <w:p w14:paraId="74AAE921" w14:textId="77777777" w:rsidR="005318E9" w:rsidRDefault="005318E9" w:rsidP="00F92AF2">
      <w:pPr>
        <w:pStyle w:val="a5"/>
        <w:ind w:left="142" w:firstLine="0"/>
        <w:rPr>
          <w:lang w:bidi="ru-RU"/>
        </w:rPr>
      </w:pPr>
      <w:r>
        <w:rPr>
          <w:lang w:bidi="ru-RU"/>
        </w:rPr>
        <w:t>Так же можно выбрать в какие дни недели и какое время у абонентов будет доступ.</w:t>
      </w:r>
    </w:p>
    <w:p w14:paraId="5BBE861B" w14:textId="77777777" w:rsidR="005318E9" w:rsidRDefault="005318E9" w:rsidP="00F92AF2">
      <w:pPr>
        <w:pStyle w:val="a5"/>
        <w:ind w:left="142" w:firstLine="0"/>
        <w:rPr>
          <w:lang w:bidi="ru-RU"/>
        </w:rPr>
      </w:pPr>
    </w:p>
    <w:p w14:paraId="372BA209" w14:textId="77777777" w:rsidR="005318E9" w:rsidRPr="005318E9" w:rsidRDefault="005318E9" w:rsidP="005318E9">
      <w:pPr>
        <w:pStyle w:val="a5"/>
        <w:ind w:left="-851" w:firstLine="0"/>
        <w:rPr>
          <w:lang w:bidi="ru-RU"/>
        </w:rPr>
      </w:pPr>
      <w:r w:rsidRPr="005318E9">
        <w:rPr>
          <w:noProof/>
          <w:lang w:eastAsia="ru-RU"/>
        </w:rPr>
        <w:drawing>
          <wp:inline distT="0" distB="0" distL="0" distR="0" wp14:anchorId="612D6978" wp14:editId="26341AA7">
            <wp:extent cx="6999919" cy="357187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/>
                    <a:srcRect b="19041"/>
                    <a:stretch/>
                  </pic:blipFill>
                  <pic:spPr bwMode="auto">
                    <a:xfrm>
                      <a:off x="0" y="0"/>
                      <a:ext cx="7122540" cy="363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40026" w14:textId="77777777" w:rsidR="00F92AF2" w:rsidRPr="00F92AF2" w:rsidRDefault="00F92AF2" w:rsidP="00F92AF2">
      <w:pPr>
        <w:pStyle w:val="a5"/>
        <w:ind w:left="1440" w:firstLine="0"/>
        <w:rPr>
          <w:lang w:bidi="ru-RU"/>
        </w:rPr>
      </w:pPr>
    </w:p>
    <w:p w14:paraId="6EB67337" w14:textId="77777777" w:rsidR="00BB3A70" w:rsidRDefault="00F92AF2" w:rsidP="00F92AF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Ограничение скорости в зависимости от размер скачанного за сутки или месяц</w:t>
      </w:r>
      <w:r>
        <w:rPr>
          <w:lang w:bidi="ru-RU"/>
        </w:rPr>
        <w:t>» - За эту опцию отвечают кнопки, расположенные правее текстовых полей с ограничениями:</w:t>
      </w:r>
    </w:p>
    <w:p w14:paraId="686EF4C5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03B12A13" w14:textId="77777777" w:rsidR="00F92AF2" w:rsidRDefault="00F92AF2" w:rsidP="00F92AF2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37EF4E63" wp14:editId="729EFE02">
            <wp:extent cx="4572000" cy="1952625"/>
            <wp:effectExtent l="0" t="0" r="0" b="952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BBB9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43D9711D" w14:textId="77777777" w:rsidR="00F92AF2" w:rsidRDefault="00F92AF2" w:rsidP="00F92AF2">
      <w:pPr>
        <w:pStyle w:val="a5"/>
        <w:ind w:left="1440" w:firstLine="0"/>
        <w:rPr>
          <w:lang w:bidi="ru-RU"/>
        </w:rPr>
      </w:pPr>
      <w:r>
        <w:rPr>
          <w:lang w:bidi="ru-RU"/>
        </w:rPr>
        <w:t>Рассмотрим, как выглядит окно ограничения суточного трафика.</w:t>
      </w:r>
    </w:p>
    <w:p w14:paraId="07D53543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19690902" w14:textId="77777777" w:rsidR="00F92AF2" w:rsidRDefault="00F92AF2" w:rsidP="00F92AF2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lastRenderedPageBreak/>
        <w:drawing>
          <wp:inline distT="0" distB="0" distL="0" distR="0" wp14:anchorId="58838EF5" wp14:editId="4A102D23">
            <wp:extent cx="2352675" cy="2390775"/>
            <wp:effectExtent l="0" t="0" r="9525" b="952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5802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15BC2D1B" w14:textId="77777777" w:rsidR="00EB1CA5" w:rsidRDefault="00EB1CA5" w:rsidP="00F92AF2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Порог трафика</w:t>
      </w:r>
      <w:r>
        <w:rPr>
          <w:lang w:bidi="ru-RU"/>
        </w:rPr>
        <w:t>» - Значение трафика, при достижении которых, срабатывают ограничения (учитывается только входящий трафик, если нужно учитывать и исходящий, используйте опцию «</w:t>
      </w:r>
      <w:hyperlink w:anchor="Трафик_Вх_плюс_Исх" w:history="1">
        <w:r w:rsidRPr="00EB1CA5">
          <w:rPr>
            <w:rStyle w:val="a7"/>
            <w:b/>
            <w:lang w:bidi="ru-RU"/>
          </w:rPr>
          <w:t>Трафик = Входщяй + Исходящий</w:t>
        </w:r>
      </w:hyperlink>
      <w:r>
        <w:rPr>
          <w:lang w:bidi="ru-RU"/>
        </w:rPr>
        <w:t>»).</w:t>
      </w:r>
    </w:p>
    <w:p w14:paraId="6F1B1955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7DA7B861" w14:textId="77777777" w:rsidR="00EB1CA5" w:rsidRPr="00EB1CA5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Столбец </w:t>
      </w:r>
      <w:r w:rsidR="00EB1CA5">
        <w:rPr>
          <w:lang w:bidi="ru-RU"/>
        </w:rPr>
        <w:t>«</w:t>
      </w:r>
      <w:r w:rsidR="00EB1CA5">
        <w:rPr>
          <w:b/>
          <w:lang w:bidi="ru-RU"/>
        </w:rPr>
        <w:t>Шаг</w:t>
      </w:r>
      <w:r w:rsidR="00EB1CA5">
        <w:rPr>
          <w:lang w:bidi="ru-RU"/>
        </w:rPr>
        <w:t xml:space="preserve">» - </w:t>
      </w:r>
      <w:r w:rsidR="00EB1CA5" w:rsidRPr="00EB1CA5">
        <w:rPr>
          <w:lang w:bidi="ru-RU"/>
        </w:rPr>
        <w:t>Шаг снижения входящей скорости, Кбит/сек</w:t>
      </w:r>
    </w:p>
    <w:p w14:paraId="26594DA9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</w:p>
    <w:p w14:paraId="4B051FF0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Описание:</w:t>
      </w:r>
    </w:p>
    <w:p w14:paraId="1EA72856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 xml:space="preserve">Новые_Ограничения = Текущие_Ограничения - Шаг * Трафик / </w:t>
      </w:r>
      <w:r>
        <w:rPr>
          <w:lang w:bidi="ru-RU"/>
        </w:rPr>
        <w:t>Порог</w:t>
      </w:r>
    </w:p>
    <w:p w14:paraId="0DC31F2C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</w:p>
    <w:p w14:paraId="118F89BE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Пример:</w:t>
      </w:r>
    </w:p>
    <w:p w14:paraId="4AA3FEB0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Вх = 1024</w:t>
      </w:r>
    </w:p>
    <w:p w14:paraId="106E766A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Шаг = 256</w:t>
      </w:r>
    </w:p>
    <w:p w14:paraId="78C17721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Трафик = 5000</w:t>
      </w:r>
    </w:p>
    <w:p w14:paraId="310416CA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Порог</w:t>
      </w:r>
      <w:r w:rsidRPr="00EB1CA5">
        <w:rPr>
          <w:lang w:bidi="ru-RU"/>
        </w:rPr>
        <w:t xml:space="preserve"> = 2500</w:t>
      </w:r>
    </w:p>
    <w:p w14:paraId="04EB0925" w14:textId="77777777" w:rsid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Новые ограничения =  1024 - 256 * 5000 / 2500 = 512</w:t>
      </w:r>
    </w:p>
    <w:p w14:paraId="47CA880A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3FD1B8EE" w14:textId="77777777" w:rsidR="00C9136A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Чем больше у абонента наработано трафика, тем сильнее будут уменьшаться ограничения скорости и приоритет трафика, пока не достигнут минимального значения – столбец «</w:t>
      </w:r>
      <w:r w:rsidRPr="00C9136A">
        <w:rPr>
          <w:b/>
          <w:lang w:bidi="ru-RU"/>
        </w:rPr>
        <w:t>Мин.</w:t>
      </w:r>
      <w:r>
        <w:rPr>
          <w:lang w:bidi="ru-RU"/>
        </w:rPr>
        <w:t>», и дальше ограничения опускаться не будут.</w:t>
      </w:r>
    </w:p>
    <w:p w14:paraId="6BB05F5F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6847A257" w14:textId="77777777" w:rsidR="00C9136A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Можно полностью остановить абонента, если в результате расчётов его ограничения должны будут опуститься ниже минимального значения, для этого установите чекбокс «</w:t>
      </w:r>
      <w:r>
        <w:rPr>
          <w:b/>
          <w:lang w:bidi="ru-RU"/>
        </w:rPr>
        <w:t xml:space="preserve">При ограничении </w:t>
      </w:r>
      <w:r w:rsidRPr="00C9136A">
        <w:rPr>
          <w:b/>
          <w:lang w:bidi="ru-RU"/>
        </w:rPr>
        <w:t xml:space="preserve">&lt; 0 - </w:t>
      </w:r>
      <w:r>
        <w:rPr>
          <w:b/>
          <w:lang w:bidi="ru-RU"/>
        </w:rPr>
        <w:t>блокировать</w:t>
      </w:r>
      <w:r>
        <w:rPr>
          <w:lang w:bidi="ru-RU"/>
        </w:rPr>
        <w:t>».</w:t>
      </w:r>
    </w:p>
    <w:p w14:paraId="1F2BD3ED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6F6DE949" w14:textId="77777777" w:rsidR="00C9136A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Форма настроек месячных ограничений трафика абсолютно идентична форме суточных ограничений, поэтому мы не будем её детально рассматривать.</w:t>
      </w:r>
    </w:p>
    <w:p w14:paraId="669B8C94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786CFBBA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08021957" w14:textId="77777777" w:rsidR="009C605F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Фейковые ограничения скорости</w:t>
      </w:r>
      <w:r>
        <w:rPr>
          <w:lang w:bidi="ru-RU"/>
        </w:rPr>
        <w:t xml:space="preserve">» - Имеет изображение </w:t>
      </w:r>
      <w:r w:rsidRPr="009C605F">
        <w:rPr>
          <w:noProof/>
          <w:lang w:eastAsia="ru-RU"/>
        </w:rPr>
        <w:drawing>
          <wp:inline distT="0" distB="0" distL="0" distR="0" wp14:anchorId="69A07346" wp14:editId="4B734348">
            <wp:extent cx="238125" cy="28575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и позволяет скрыть от абонентов факт урезания скорости.</w:t>
      </w:r>
    </w:p>
    <w:p w14:paraId="5392E15E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44DCA6EB" w14:textId="77777777" w:rsidR="009C605F" w:rsidRDefault="009C605F" w:rsidP="00EB1CA5">
      <w:pPr>
        <w:pStyle w:val="a5"/>
        <w:ind w:left="1440" w:firstLine="0"/>
        <w:rPr>
          <w:lang w:bidi="ru-RU"/>
        </w:rPr>
      </w:pPr>
      <w:r w:rsidRPr="009C605F">
        <w:rPr>
          <w:noProof/>
          <w:lang w:eastAsia="ru-RU"/>
        </w:rPr>
        <w:drawing>
          <wp:inline distT="0" distB="0" distL="0" distR="0" wp14:anchorId="1FE90EDB" wp14:editId="4AEB9809">
            <wp:extent cx="4010025" cy="1781175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620E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704AA75F" w14:textId="77777777" w:rsidR="009C605F" w:rsidRPr="009C605F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можно вписать лимиты скорости, которые всегда будет видеть абонент в своём </w:t>
      </w:r>
      <w:r>
        <w:rPr>
          <w:lang w:val="en-US" w:bidi="ru-RU"/>
        </w:rPr>
        <w:t>WEB</w:t>
      </w:r>
      <w:r w:rsidRPr="009C605F">
        <w:rPr>
          <w:lang w:bidi="ru-RU"/>
        </w:rPr>
        <w:t xml:space="preserve"> </w:t>
      </w:r>
      <w:r>
        <w:rPr>
          <w:lang w:bidi="ru-RU"/>
        </w:rPr>
        <w:t>кабинете, а также скрыть существование придела по трафику.</w:t>
      </w:r>
    </w:p>
    <w:p w14:paraId="7B03E41D" w14:textId="77777777" w:rsidR="00EB1CA5" w:rsidRDefault="00EB1CA5" w:rsidP="00EB1C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auto"/>
          <w:sz w:val="18"/>
          <w:szCs w:val="18"/>
        </w:rPr>
      </w:pPr>
    </w:p>
    <w:p w14:paraId="5F532F6F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154F9BC1" w14:textId="77777777" w:rsidR="00D822E5" w:rsidRDefault="00D822E5" w:rsidP="00D822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Приоритет</w:t>
      </w:r>
      <w:r>
        <w:rPr>
          <w:lang w:bidi="ru-RU"/>
        </w:rPr>
        <w:t>» - Задаёт приоритет трафика. 1 – Максимальный, 8 – Минимальный.</w:t>
      </w:r>
    </w:p>
    <w:p w14:paraId="2A16FA34" w14:textId="77777777" w:rsidR="00D822E5" w:rsidRDefault="00D822E5" w:rsidP="00D822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Бурст</w:t>
      </w:r>
      <w:r>
        <w:rPr>
          <w:lang w:bidi="ru-RU"/>
        </w:rPr>
        <w:t>» - Кратковременное превышение ограничений лимитов скорости, чтобы сделать интернет сёрфинг более комфортным. В первом поле необходимо вписать п</w:t>
      </w:r>
      <w:r w:rsidRPr="00D822E5">
        <w:rPr>
          <w:lang w:bidi="ru-RU"/>
        </w:rPr>
        <w:t>роцент допустимого превышения скорости</w:t>
      </w:r>
      <w:r>
        <w:rPr>
          <w:lang w:bidi="ru-RU"/>
        </w:rPr>
        <w:t xml:space="preserve"> относительно тарифной, во втором м</w:t>
      </w:r>
      <w:r w:rsidRPr="00D822E5">
        <w:rPr>
          <w:lang w:bidi="ru-RU"/>
        </w:rPr>
        <w:t>аксимальн</w:t>
      </w:r>
      <w:r>
        <w:rPr>
          <w:lang w:bidi="ru-RU"/>
        </w:rPr>
        <w:t>ую продолжительность</w:t>
      </w:r>
      <w:r w:rsidRPr="00D822E5">
        <w:rPr>
          <w:lang w:bidi="ru-RU"/>
        </w:rPr>
        <w:t xml:space="preserve"> превышения скорости</w:t>
      </w:r>
      <w:r>
        <w:rPr>
          <w:lang w:bidi="ru-RU"/>
        </w:rPr>
        <w:t xml:space="preserve"> подряд.</w:t>
      </w:r>
    </w:p>
    <w:p w14:paraId="4E89747B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A46797D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4CAF6BFA" w14:textId="77777777" w:rsidR="00A84AB4" w:rsidRDefault="00A84AB4" w:rsidP="00A84AB4">
      <w:pPr>
        <w:pStyle w:val="a5"/>
        <w:ind w:left="1440" w:firstLine="0"/>
        <w:rPr>
          <w:lang w:bidi="ru-RU"/>
        </w:rPr>
      </w:pPr>
      <w:bookmarkStart w:id="28" w:name="Тарифы_Абонентская_Плата"/>
      <w:r>
        <w:rPr>
          <w:lang w:bidi="ru-RU"/>
        </w:rPr>
        <w:t>Вкладка 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</w:t>
      </w:r>
      <w:bookmarkEnd w:id="28"/>
      <w:r>
        <w:rPr>
          <w:lang w:bidi="ru-RU"/>
        </w:rPr>
        <w:t>.</w:t>
      </w:r>
    </w:p>
    <w:p w14:paraId="00CE3F2C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35A3D4D" w14:textId="77777777" w:rsidR="00A84AB4" w:rsidRDefault="00D61127" w:rsidP="00A771F3">
      <w:pPr>
        <w:pStyle w:val="a5"/>
        <w:ind w:left="-851" w:firstLine="0"/>
        <w:rPr>
          <w:lang w:bidi="ru-RU"/>
        </w:rPr>
      </w:pPr>
      <w:r w:rsidRPr="00D61127">
        <w:rPr>
          <w:noProof/>
          <w:lang w:eastAsia="ru-RU"/>
        </w:rPr>
        <w:lastRenderedPageBreak/>
        <w:drawing>
          <wp:inline distT="0" distB="0" distL="0" distR="0" wp14:anchorId="4B347F1D" wp14:editId="37FD6051">
            <wp:extent cx="7105650" cy="4762817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135787" cy="47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5CEF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4E70175F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3D3D6A3C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 - стоимость тарифа, которая списывается со счёта абонента с заданной периодичностью.</w:t>
      </w:r>
    </w:p>
    <w:p w14:paraId="782147A6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Аренда порта</w:t>
      </w:r>
      <w:r>
        <w:rPr>
          <w:lang w:bidi="ru-RU"/>
        </w:rPr>
        <w:t>» - Дополнительная плата за тариф. Списывается со счёта абонента одновременно с абонентской платой, отличие в том, что абонентская плата списывается пока на счёте есть деньги, и после блокировки абонента списания прекращаются (за исключением случаев отмеченного пункта «</w:t>
      </w:r>
      <w:r>
        <w:rPr>
          <w:b/>
          <w:lang w:bidi="ru-RU"/>
        </w:rPr>
        <w:t>Снимать абонентскую плату, если абонент остановлен</w:t>
      </w:r>
      <w:r>
        <w:rPr>
          <w:lang w:bidi="ru-RU"/>
        </w:rPr>
        <w:t>»), аренда порта списывается всегда.</w:t>
      </w:r>
    </w:p>
    <w:p w14:paraId="2FC6B2ED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Интервал</w:t>
      </w:r>
      <w:r>
        <w:rPr>
          <w:lang w:bidi="ru-RU"/>
        </w:rPr>
        <w:t>» - Алгоритм списания оплаты.</w:t>
      </w:r>
    </w:p>
    <w:p w14:paraId="74CAFF3E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2AAEE2DD" w14:textId="77777777" w:rsidR="00A84AB4" w:rsidRDefault="00A84AB4" w:rsidP="00A84AB4">
      <w:pPr>
        <w:pStyle w:val="a5"/>
        <w:ind w:left="1440" w:firstLine="0"/>
        <w:rPr>
          <w:lang w:bidi="ru-RU"/>
        </w:rPr>
      </w:pPr>
      <w:r w:rsidRPr="00A84AB4">
        <w:rPr>
          <w:noProof/>
          <w:lang w:eastAsia="ru-RU"/>
        </w:rPr>
        <w:drawing>
          <wp:inline distT="0" distB="0" distL="0" distR="0" wp14:anchorId="0E64C2AB" wp14:editId="4A8CD949">
            <wp:extent cx="2409825" cy="6477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FD26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8994B83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7BF2969C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2488DD74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</w:t>
      </w:r>
      <w:r w:rsidR="006C1396">
        <w:rPr>
          <w:lang w:bidi="ru-RU"/>
        </w:rPr>
        <w:t>.</w:t>
      </w:r>
    </w:p>
    <w:p w14:paraId="31A46B81" w14:textId="77777777" w:rsidR="006C1396" w:rsidRDefault="006C1396" w:rsidP="00A84AB4">
      <w:pPr>
        <w:pStyle w:val="a5"/>
        <w:ind w:left="1440" w:firstLine="0"/>
        <w:rPr>
          <w:lang w:bidi="ru-RU"/>
        </w:rPr>
      </w:pPr>
    </w:p>
    <w:p w14:paraId="0BBD0ED4" w14:textId="77777777" w:rsidR="006C1396" w:rsidRDefault="006C1396" w:rsidP="00A84AB4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1878A415" wp14:editId="673B75F2">
            <wp:extent cx="1695450" cy="28575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A21F" w14:textId="77777777" w:rsidR="006C1396" w:rsidRDefault="006C1396" w:rsidP="00A84AB4">
      <w:pPr>
        <w:pStyle w:val="a5"/>
        <w:ind w:left="1440" w:firstLine="0"/>
        <w:rPr>
          <w:lang w:bidi="ru-RU"/>
        </w:rPr>
      </w:pPr>
    </w:p>
    <w:p w14:paraId="53CE6790" w14:textId="77777777" w:rsidR="006C1396" w:rsidRDefault="006C1396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3067D329" w14:textId="77777777" w:rsidR="006C1396" w:rsidRDefault="006C1396" w:rsidP="00A84AB4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1A1C8930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3C7C03E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3126E124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B97FB05" w14:textId="77777777" w:rsidR="000F75DC" w:rsidRDefault="000F75DC" w:rsidP="00A84AB4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6F28A738" wp14:editId="05A3F52D">
            <wp:extent cx="1609725" cy="542925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B998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52DE0B3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3C11FCC2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191A6E21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25FF9EB0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A779057" w14:textId="6C6FFB8C" w:rsidR="000F75DC" w:rsidRDefault="00465D95" w:rsidP="00A84AB4">
      <w:pPr>
        <w:pStyle w:val="a5"/>
        <w:ind w:left="1440" w:firstLine="0"/>
        <w:rPr>
          <w:lang w:bidi="ru-RU"/>
        </w:rPr>
      </w:pPr>
      <w:r w:rsidRPr="00465D95">
        <w:rPr>
          <w:noProof/>
          <w:lang w:bidi="ru-RU"/>
        </w:rPr>
        <w:drawing>
          <wp:inline distT="0" distB="0" distL="0" distR="0" wp14:anchorId="1F121130" wp14:editId="132A2480">
            <wp:extent cx="3867150" cy="1000125"/>
            <wp:effectExtent l="0" t="0" r="0" b="9525"/>
            <wp:docPr id="473547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7114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A435" w14:textId="77777777" w:rsidR="00111247" w:rsidRDefault="00111247" w:rsidP="00A84AB4">
      <w:pPr>
        <w:pStyle w:val="a5"/>
        <w:ind w:left="1440" w:firstLine="0"/>
        <w:rPr>
          <w:lang w:bidi="ru-RU"/>
        </w:rPr>
      </w:pPr>
    </w:p>
    <w:p w14:paraId="37E9419B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0A86B5A6" w14:textId="2C1AD592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тарифы, оплата в которых списывается раз в неделю, раз в полгода</w:t>
      </w:r>
      <w:r w:rsidR="00465D95">
        <w:rPr>
          <w:lang w:bidi="ru-RU"/>
        </w:rPr>
        <w:t>, или даже раз в час</w:t>
      </w:r>
      <w:r>
        <w:rPr>
          <w:lang w:bidi="ru-RU"/>
        </w:rPr>
        <w:t>.</w:t>
      </w:r>
    </w:p>
    <w:p w14:paraId="6CF348B7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4C398326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5692D95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F0692BB" w14:textId="77777777" w:rsidR="000F75DC" w:rsidRDefault="0078024C" w:rsidP="0078024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Когда снимать</w:t>
      </w:r>
      <w:r>
        <w:rPr>
          <w:lang w:bidi="ru-RU"/>
        </w:rPr>
        <w:t>» - Выбор условия списания оплаты. Опция активна, если «</w:t>
      </w:r>
      <w:r>
        <w:rPr>
          <w:b/>
          <w:lang w:bidi="ru-RU"/>
        </w:rPr>
        <w:t>Время снятия</w:t>
      </w:r>
      <w:r>
        <w:rPr>
          <w:lang w:bidi="ru-RU"/>
        </w:rPr>
        <w:t>» = «</w:t>
      </w:r>
      <w:r>
        <w:rPr>
          <w:b/>
          <w:lang w:bidi="ru-RU"/>
        </w:rPr>
        <w:t>Постоплата</w:t>
      </w:r>
      <w:r>
        <w:rPr>
          <w:lang w:bidi="ru-RU"/>
        </w:rPr>
        <w:t>».</w:t>
      </w:r>
    </w:p>
    <w:p w14:paraId="7A37F575" w14:textId="77777777" w:rsidR="0078024C" w:rsidRDefault="0078024C" w:rsidP="0078024C">
      <w:pPr>
        <w:pStyle w:val="a5"/>
        <w:ind w:left="1440" w:firstLine="0"/>
        <w:rPr>
          <w:lang w:bidi="ru-RU"/>
        </w:rPr>
      </w:pPr>
    </w:p>
    <w:p w14:paraId="4FD08E6D" w14:textId="77777777" w:rsidR="0078024C" w:rsidRDefault="0078024C" w:rsidP="0078024C">
      <w:pPr>
        <w:pStyle w:val="a5"/>
        <w:ind w:left="1440" w:firstLine="0"/>
        <w:rPr>
          <w:lang w:bidi="ru-RU"/>
        </w:rPr>
      </w:pPr>
      <w:r w:rsidRPr="0078024C">
        <w:rPr>
          <w:noProof/>
          <w:lang w:eastAsia="ru-RU"/>
        </w:rPr>
        <w:drawing>
          <wp:inline distT="0" distB="0" distL="0" distR="0" wp14:anchorId="64430C00" wp14:editId="7B30420D">
            <wp:extent cx="5315692" cy="552527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CE6E" w14:textId="77777777" w:rsidR="00245A29" w:rsidRDefault="00245A29" w:rsidP="0078024C">
      <w:pPr>
        <w:pStyle w:val="a5"/>
        <w:ind w:left="1440" w:firstLine="0"/>
        <w:rPr>
          <w:lang w:bidi="ru-RU"/>
        </w:rPr>
      </w:pPr>
    </w:p>
    <w:p w14:paraId="60A01BD7" w14:textId="77777777" w:rsidR="00245A29" w:rsidRDefault="00245A29" w:rsidP="0078024C">
      <w:pPr>
        <w:pStyle w:val="a5"/>
        <w:ind w:left="1440" w:firstLine="0"/>
        <w:rPr>
          <w:lang w:bidi="ru-RU"/>
        </w:rPr>
      </w:pPr>
    </w:p>
    <w:p w14:paraId="7958E4B0" w14:textId="77777777" w:rsidR="00245A29" w:rsidRDefault="00245A29" w:rsidP="00245A2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Время </w:t>
      </w:r>
      <w:r w:rsidR="00666FE1">
        <w:rPr>
          <w:b/>
          <w:lang w:bidi="ru-RU"/>
        </w:rPr>
        <w:t>снятия</w:t>
      </w:r>
      <w:r>
        <w:rPr>
          <w:lang w:bidi="ru-RU"/>
        </w:rPr>
        <w:t>»</w:t>
      </w:r>
      <w:r w:rsidR="00666FE1">
        <w:rPr>
          <w:lang w:bidi="ru-RU"/>
        </w:rPr>
        <w:t xml:space="preserve"> - Выбирает алгоритм абонентской платы.</w:t>
      </w:r>
    </w:p>
    <w:p w14:paraId="624A2F1E" w14:textId="77777777" w:rsidR="00666FE1" w:rsidRDefault="00666FE1" w:rsidP="00666FE1">
      <w:pPr>
        <w:pStyle w:val="a5"/>
        <w:ind w:left="1440" w:firstLine="0"/>
        <w:rPr>
          <w:lang w:bidi="ru-RU"/>
        </w:rPr>
      </w:pPr>
    </w:p>
    <w:p w14:paraId="52FE836A" w14:textId="77777777" w:rsidR="00245A29" w:rsidRDefault="00666FE1" w:rsidP="00245A29">
      <w:pPr>
        <w:pStyle w:val="a5"/>
        <w:ind w:left="1440"/>
        <w:rPr>
          <w:lang w:bidi="ru-RU"/>
        </w:rPr>
      </w:pPr>
      <w:r>
        <w:rPr>
          <w:lang w:bidi="ru-RU"/>
        </w:rPr>
        <w:t xml:space="preserve">1. </w:t>
      </w:r>
      <w:r w:rsidR="001B43FA">
        <w:rPr>
          <w:lang w:bidi="ru-RU"/>
        </w:rPr>
        <w:t>«</w:t>
      </w:r>
      <w:r w:rsidR="00245A29" w:rsidRPr="00666FE1">
        <w:rPr>
          <w:b/>
          <w:lang w:bidi="ru-RU"/>
        </w:rPr>
        <w:t>Предоплата</w:t>
      </w:r>
      <w:r w:rsidR="001B43FA">
        <w:rPr>
          <w:b/>
          <w:lang w:bidi="ru-RU"/>
        </w:rPr>
        <w:t>»</w:t>
      </w:r>
      <w:r w:rsidR="00245A29">
        <w:rPr>
          <w:lang w:bidi="ru-RU"/>
        </w:rPr>
        <w:t xml:space="preserve"> </w:t>
      </w:r>
      <w:r>
        <w:rPr>
          <w:lang w:bidi="ru-RU"/>
        </w:rPr>
        <w:t>–</w:t>
      </w:r>
      <w:r w:rsidR="00245A29">
        <w:rPr>
          <w:lang w:bidi="ru-RU"/>
        </w:rPr>
        <w:t xml:space="preserve"> </w:t>
      </w:r>
      <w:r>
        <w:rPr>
          <w:lang w:bidi="ru-RU"/>
        </w:rPr>
        <w:t>Оплата будет с</w:t>
      </w:r>
      <w:r w:rsidRPr="00666FE1">
        <w:rPr>
          <w:lang w:bidi="ru-RU"/>
        </w:rPr>
        <w:t>нимать</w:t>
      </w:r>
      <w:r>
        <w:rPr>
          <w:lang w:bidi="ru-RU"/>
        </w:rPr>
        <w:t>ся</w:t>
      </w:r>
      <w:r w:rsidRPr="00666FE1">
        <w:rPr>
          <w:lang w:bidi="ru-RU"/>
        </w:rPr>
        <w:t xml:space="preserve"> за предстоящий день или месяц</w:t>
      </w:r>
      <w:r>
        <w:rPr>
          <w:lang w:bidi="ru-RU"/>
        </w:rPr>
        <w:t xml:space="preserve">. </w:t>
      </w:r>
      <w:r w:rsidR="00245A29">
        <w:rPr>
          <w:lang w:bidi="ru-RU"/>
        </w:rPr>
        <w:t>Перед началом расчётного периода будет попытка списать оплату. В случае нехватки средств</w:t>
      </w:r>
      <w:r>
        <w:rPr>
          <w:lang w:bidi="ru-RU"/>
        </w:rPr>
        <w:t xml:space="preserve">, абонент </w:t>
      </w:r>
      <w:r w:rsidR="00245A29">
        <w:rPr>
          <w:lang w:bidi="ru-RU"/>
        </w:rPr>
        <w:t xml:space="preserve">будет остановлен даже с </w:t>
      </w:r>
      <w:r>
        <w:rPr>
          <w:lang w:bidi="ru-RU"/>
        </w:rPr>
        <w:t>п</w:t>
      </w:r>
      <w:r w:rsidR="00245A29">
        <w:rPr>
          <w:lang w:bidi="ru-RU"/>
        </w:rPr>
        <w:t xml:space="preserve">оложительным балансом, </w:t>
      </w:r>
      <w:r>
        <w:rPr>
          <w:lang w:bidi="ru-RU"/>
        </w:rPr>
        <w:t>а</w:t>
      </w:r>
      <w:r w:rsidR="00245A29">
        <w:rPr>
          <w:lang w:bidi="ru-RU"/>
        </w:rPr>
        <w:t xml:space="preserve"> средства списаны не будут. </w:t>
      </w:r>
      <w:r>
        <w:rPr>
          <w:lang w:bidi="ru-RU"/>
        </w:rPr>
        <w:t>После</w:t>
      </w:r>
      <w:r w:rsidR="00245A29">
        <w:rPr>
          <w:lang w:bidi="ru-RU"/>
        </w:rPr>
        <w:t xml:space="preserve"> пополнения баланса, абонент будет разблокирован, средства списаны.</w:t>
      </w:r>
    </w:p>
    <w:p w14:paraId="09045A78" w14:textId="77777777" w:rsidR="00245A29" w:rsidRDefault="00245A29" w:rsidP="00245A29">
      <w:pPr>
        <w:pStyle w:val="a5"/>
        <w:ind w:left="1440"/>
        <w:rPr>
          <w:lang w:bidi="ru-RU"/>
        </w:rPr>
      </w:pPr>
    </w:p>
    <w:p w14:paraId="070F62B9" w14:textId="77777777" w:rsidR="00245A29" w:rsidRDefault="00666FE1" w:rsidP="00666FE1">
      <w:pPr>
        <w:pStyle w:val="a5"/>
        <w:ind w:left="1440"/>
        <w:rPr>
          <w:lang w:bidi="ru-RU"/>
        </w:rPr>
      </w:pPr>
      <w:r>
        <w:rPr>
          <w:lang w:bidi="ru-RU"/>
        </w:rPr>
        <w:t xml:space="preserve">2 . </w:t>
      </w:r>
      <w:r w:rsidR="001B43FA">
        <w:rPr>
          <w:lang w:bidi="ru-RU"/>
        </w:rPr>
        <w:t>«</w:t>
      </w:r>
      <w:r w:rsidR="00245A29" w:rsidRPr="00666FE1">
        <w:rPr>
          <w:b/>
          <w:lang w:bidi="ru-RU"/>
        </w:rPr>
        <w:t>Постоплата</w:t>
      </w:r>
      <w:r w:rsidR="001B43FA">
        <w:rPr>
          <w:b/>
          <w:lang w:bidi="ru-RU"/>
        </w:rPr>
        <w:t>»</w:t>
      </w:r>
      <w:r w:rsidR="00245A29">
        <w:rPr>
          <w:lang w:bidi="ru-RU"/>
        </w:rPr>
        <w:t xml:space="preserve"> - </w:t>
      </w:r>
      <w:r>
        <w:rPr>
          <w:lang w:bidi="ru-RU"/>
        </w:rPr>
        <w:t>А</w:t>
      </w:r>
      <w:r w:rsidRPr="00666FE1">
        <w:rPr>
          <w:lang w:bidi="ru-RU"/>
        </w:rPr>
        <w:t>бонентск</w:t>
      </w:r>
      <w:r>
        <w:rPr>
          <w:lang w:bidi="ru-RU"/>
        </w:rPr>
        <w:t>ая</w:t>
      </w:r>
      <w:r w:rsidRPr="00666FE1">
        <w:rPr>
          <w:lang w:bidi="ru-RU"/>
        </w:rPr>
        <w:t xml:space="preserve"> плату</w:t>
      </w:r>
      <w:r>
        <w:rPr>
          <w:lang w:bidi="ru-RU"/>
        </w:rPr>
        <w:t xml:space="preserve"> будет сниматься</w:t>
      </w:r>
      <w:r w:rsidRPr="00666FE1">
        <w:rPr>
          <w:lang w:bidi="ru-RU"/>
        </w:rPr>
        <w:t xml:space="preserve"> за отработанный день или месяц</w:t>
      </w:r>
      <w:r>
        <w:rPr>
          <w:lang w:bidi="ru-RU"/>
        </w:rPr>
        <w:t xml:space="preserve">. Списания будут </w:t>
      </w:r>
      <w:r w:rsidR="00245A29">
        <w:rPr>
          <w:lang w:bidi="ru-RU"/>
        </w:rPr>
        <w:t>до тех пор, пока баланс абонента не станет отрицательным, после этого абонент будет остановлен, оплата дальше списываться не будет.</w:t>
      </w:r>
    </w:p>
    <w:p w14:paraId="744AFE5D" w14:textId="77777777" w:rsidR="00666FE1" w:rsidRDefault="00666FE1" w:rsidP="00666FE1">
      <w:pPr>
        <w:pStyle w:val="a5"/>
        <w:ind w:left="1440"/>
        <w:rPr>
          <w:lang w:bidi="ru-RU"/>
        </w:rPr>
      </w:pPr>
    </w:p>
    <w:p w14:paraId="7C0D2799" w14:textId="77777777" w:rsidR="00666FE1" w:rsidRDefault="00666FE1" w:rsidP="00666FE1">
      <w:pPr>
        <w:pStyle w:val="a5"/>
        <w:ind w:left="1440"/>
        <w:rPr>
          <w:lang w:bidi="ru-RU"/>
        </w:rPr>
      </w:pPr>
    </w:p>
    <w:p w14:paraId="1FB5157D" w14:textId="77777777" w:rsidR="00CF67DE" w:rsidRDefault="00CF67DE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оплату, если трафик больше</w:t>
      </w:r>
      <w:r>
        <w:rPr>
          <w:lang w:bidi="ru-RU"/>
        </w:rPr>
        <w:t>» - Отключает оплату тарифа, если абонент наработал трафика меньше, чем выбрано. В этом случае будет списаны деньги только за аренду порта.</w:t>
      </w:r>
    </w:p>
    <w:p w14:paraId="01062E76" w14:textId="77777777" w:rsidR="00910F75" w:rsidRDefault="00910F75" w:rsidP="00910F7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FD6D9B">
        <w:rPr>
          <w:b/>
          <w:lang w:bidi="ru-RU"/>
        </w:rPr>
        <w:t>Абонент не оплачивает, если при выходе из блока осталось</w:t>
      </w:r>
      <w:r>
        <w:rPr>
          <w:b/>
          <w:lang w:bidi="ru-RU"/>
        </w:rPr>
        <w:t xml:space="preserve"> </w:t>
      </w:r>
      <w:r>
        <w:rPr>
          <w:b/>
          <w:lang w:val="en-US" w:bidi="ru-RU"/>
        </w:rPr>
        <w:t>N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 xml:space="preserve">» - отключает оплату тарифа на предоплате, если абонент выходит из блока в момент, когда до следующей оплаты по тарифу осталось меньше выбранного числа дней. Допускается дробное значение. Например, если выбрана ежедневная оплата в 00:00, и мы хотим, чтобы при пополнении после 23:00 за текущий день не списывалась оплата, нужно установить </w:t>
      </w:r>
      <w:r w:rsidRPr="00910F75">
        <w:rPr>
          <w:lang w:bidi="ru-RU"/>
        </w:rPr>
        <w:t>0,041</w:t>
      </w:r>
      <w:r>
        <w:rPr>
          <w:lang w:bidi="ru-RU"/>
        </w:rPr>
        <w:t>.</w:t>
      </w:r>
    </w:p>
    <w:p w14:paraId="6531145F" w14:textId="77777777" w:rsidR="00CF67DE" w:rsidRDefault="001D1BDA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Не снимать оплату, если абонент переходит с тарифа с большей оплатой</w:t>
      </w:r>
      <w:r>
        <w:rPr>
          <w:lang w:bidi="ru-RU"/>
        </w:rPr>
        <w:t>» - Отменяет первое списание оплаты по новому тарифу, если абонент перешёл с более дорого тарифа и в этот расчётный период оплата с абонента уже списывалась. Опция активна только на предоплатных тарифах.</w:t>
      </w:r>
    </w:p>
    <w:p w14:paraId="26E7607F" w14:textId="77777777" w:rsidR="001D1BDA" w:rsidRDefault="001D1BDA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включает частичную оплату на помесячных тарифах. Дополнительные опции:</w:t>
      </w:r>
    </w:p>
    <w:p w14:paraId="156DC13B" w14:textId="77777777" w:rsidR="001D1BDA" w:rsidRDefault="001D1BDA" w:rsidP="001D1BDA">
      <w:pPr>
        <w:pStyle w:val="a5"/>
        <w:ind w:left="1440" w:firstLine="0"/>
        <w:rPr>
          <w:lang w:bidi="ru-RU"/>
        </w:rPr>
      </w:pPr>
    </w:p>
    <w:p w14:paraId="2E9AA6C9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В первый месяц</w:t>
      </w:r>
      <w:r>
        <w:rPr>
          <w:lang w:bidi="ru-RU"/>
        </w:rPr>
        <w:t>» - Включает частичную оплату только в месяц перехода на тариф.</w:t>
      </w:r>
    </w:p>
    <w:p w14:paraId="7DFD4941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Всегда</w:t>
      </w:r>
      <w:r>
        <w:rPr>
          <w:lang w:bidi="ru-RU"/>
        </w:rPr>
        <w:t>» - Каждый месяц абонент заплатит пропорционально количеству дней, которые ему был разрешён доступ.</w:t>
      </w:r>
    </w:p>
    <w:p w14:paraId="78F03374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Если работал меньше </w:t>
      </w:r>
      <w:r>
        <w:rPr>
          <w:b/>
          <w:lang w:val="en-US" w:bidi="ru-RU"/>
        </w:rPr>
        <w:t>N</w:t>
      </w:r>
      <w:r w:rsidRPr="00B11A86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>» - Частичная оплата будет активирована, если абонент за месяц мог пользоваться услугами меньше выбранного числа дней.</w:t>
      </w:r>
    </w:p>
    <w:p w14:paraId="31F2D843" w14:textId="77777777" w:rsidR="00B11A86" w:rsidRDefault="00B11A86" w:rsidP="001D1BDA">
      <w:pPr>
        <w:pStyle w:val="a5"/>
        <w:ind w:left="1440" w:firstLine="0"/>
        <w:rPr>
          <w:lang w:bidi="ru-RU"/>
        </w:rPr>
      </w:pPr>
    </w:p>
    <w:p w14:paraId="4C5F4434" w14:textId="77777777" w:rsidR="00B11A86" w:rsidRDefault="00B11A86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абонентская плата после финансовой блокировки</w:t>
      </w:r>
      <w:r>
        <w:rPr>
          <w:lang w:bidi="ru-RU"/>
        </w:rPr>
        <w:t>» - Если абонент был заблокирован в начале расчётного периода, на этот месяц ему будет включена частичная оплата.</w:t>
      </w:r>
    </w:p>
    <w:p w14:paraId="7DC84BC3" w14:textId="77777777" w:rsidR="00B11A86" w:rsidRDefault="00D544E7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После финансовой блокировки необходимо оплатить месяц</w:t>
      </w:r>
      <w:r>
        <w:rPr>
          <w:lang w:bidi="ru-RU"/>
        </w:rPr>
        <w:t>» - Если абонент был остановлен из-за опустошения баланса, ему будет необходимо положить на счёт сумму достаточную для месяца работы, чтобы быть включенным. Это относится как к тарифам с помесячной оплатой, так и к посуточной.</w:t>
      </w:r>
    </w:p>
    <w:p w14:paraId="080F85FC" w14:textId="77777777" w:rsidR="00D544E7" w:rsidRDefault="00D544E7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Баланс при создании абонента</w:t>
      </w:r>
      <w:r>
        <w:rPr>
          <w:lang w:bidi="ru-RU"/>
        </w:rPr>
        <w:t xml:space="preserve">» - Выбирает алгоритм стартового баланса, который задаётся </w:t>
      </w:r>
      <w:hyperlink w:anchor="Тарифы" w:history="1">
        <w:r w:rsidRPr="00FE2910">
          <w:rPr>
            <w:rStyle w:val="a7"/>
            <w:lang w:bidi="ru-RU"/>
          </w:rPr>
          <w:t>на первой вкладке</w:t>
        </w:r>
      </w:hyperlink>
      <w:r>
        <w:rPr>
          <w:lang w:bidi="ru-RU"/>
        </w:rPr>
        <w:t xml:space="preserve"> тарифа.</w:t>
      </w:r>
      <w:r w:rsidR="00FE2910">
        <w:rPr>
          <w:lang w:bidi="ru-RU"/>
        </w:rPr>
        <w:t xml:space="preserve"> Опция доступна только на предоплатных тарифах и можете принимать следующие значения:</w:t>
      </w:r>
    </w:p>
    <w:p w14:paraId="5693B7B0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7BFABC0B" w14:textId="77777777" w:rsidR="00FE2910" w:rsidRDefault="00FE2910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 w:rsidRPr="00FE2910">
        <w:rPr>
          <w:b/>
          <w:lang w:bidi="ru-RU"/>
        </w:rPr>
        <w:t>Баланс нового абонента</w:t>
      </w:r>
      <w:r>
        <w:rPr>
          <w:lang w:bidi="ru-RU"/>
        </w:rPr>
        <w:t>» - Если выбрана эта опция и абонентская плата отлична от нуля, то абонент будет заблокирован сразу после создания, т.к. на счету не окажется денег для оплаты.</w:t>
      </w:r>
    </w:p>
    <w:p w14:paraId="5D0CDB6B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514A8797" w14:textId="77777777" w:rsidR="00FE2910" w:rsidRDefault="00FE2910" w:rsidP="00FE2910">
      <w:pPr>
        <w:pStyle w:val="a5"/>
        <w:ind w:left="-567" w:firstLine="0"/>
        <w:rPr>
          <w:lang w:bidi="ru-RU"/>
        </w:rPr>
      </w:pPr>
      <w:r w:rsidRPr="00FE2910">
        <w:rPr>
          <w:noProof/>
          <w:lang w:eastAsia="ru-RU"/>
        </w:rPr>
        <w:drawing>
          <wp:inline distT="0" distB="0" distL="0" distR="0" wp14:anchorId="0562D5B3" wp14:editId="3BACF9F0">
            <wp:extent cx="6781800" cy="545489"/>
            <wp:effectExtent l="0" t="0" r="0" b="698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07347" cy="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7F07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4C55FAD8" w14:textId="77777777" w:rsidR="00FE2910" w:rsidRDefault="00FE2910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Баланс нового абонента после списания абонентской платы</w:t>
      </w:r>
      <w:r>
        <w:rPr>
          <w:lang w:bidi="ru-RU"/>
        </w:rPr>
        <w:t>» - Вначале на счёт абонента будет автоматически зачислена сумма, равная необходимой оплате и сразу списана в зачёт следующего месяца, а абонент сможет продолжить работу.</w:t>
      </w:r>
    </w:p>
    <w:p w14:paraId="19851F5E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23110608" w14:textId="77777777" w:rsidR="00FE2910" w:rsidRDefault="00FE2910" w:rsidP="00FE2910">
      <w:pPr>
        <w:pStyle w:val="a5"/>
        <w:ind w:left="-567" w:firstLine="0"/>
        <w:rPr>
          <w:lang w:bidi="ru-RU"/>
        </w:rPr>
      </w:pPr>
      <w:r w:rsidRPr="00FE2910">
        <w:rPr>
          <w:noProof/>
          <w:lang w:eastAsia="ru-RU"/>
        </w:rPr>
        <w:drawing>
          <wp:inline distT="0" distB="0" distL="0" distR="0" wp14:anchorId="75FD31B8" wp14:editId="0D694F44">
            <wp:extent cx="6762750" cy="693058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945157" cy="7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332D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17B53020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1D03E8E2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3A09F4DA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2B03255D" w14:textId="77777777" w:rsidR="00DD7A7B" w:rsidRDefault="00DD7A7B" w:rsidP="00DD7A7B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 w:rsidR="003A3AD0">
        <w:rPr>
          <w:b/>
          <w:lang w:bidi="ru-RU"/>
        </w:rPr>
        <w:t>Турбо, кредит, блокировка</w:t>
      </w:r>
      <w:r>
        <w:rPr>
          <w:lang w:bidi="ru-RU"/>
        </w:rPr>
        <w:t>».</w:t>
      </w:r>
    </w:p>
    <w:p w14:paraId="32BD3648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1FD8254D" w14:textId="77777777" w:rsidR="003A3AD0" w:rsidRDefault="003A3AD0" w:rsidP="00FE2910">
      <w:pPr>
        <w:pStyle w:val="a5"/>
        <w:ind w:left="1440" w:firstLine="0"/>
        <w:rPr>
          <w:lang w:bidi="ru-RU"/>
        </w:rPr>
      </w:pPr>
      <w:r w:rsidRPr="003A3AD0">
        <w:rPr>
          <w:noProof/>
          <w:lang w:eastAsia="ru-RU"/>
        </w:rPr>
        <w:drawing>
          <wp:inline distT="0" distB="0" distL="0" distR="0" wp14:anchorId="1C129B14" wp14:editId="10D40AA9">
            <wp:extent cx="5600700" cy="368617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B6D7" w14:textId="77777777" w:rsidR="003A3AD0" w:rsidRDefault="00F410F9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 этом разделе можно разрешить для абонентов тарифа использование таких услуг как «</w:t>
      </w:r>
      <w:r>
        <w:rPr>
          <w:b/>
          <w:lang w:bidi="ru-RU"/>
        </w:rPr>
        <w:t>Временный доступ</w:t>
      </w:r>
      <w:r>
        <w:rPr>
          <w:lang w:bidi="ru-RU"/>
        </w:rPr>
        <w:t>», «</w:t>
      </w:r>
      <w:r>
        <w:rPr>
          <w:b/>
          <w:lang w:bidi="ru-RU"/>
        </w:rPr>
        <w:t>Добровольная блокировка</w:t>
      </w:r>
      <w:r>
        <w:rPr>
          <w:lang w:bidi="ru-RU"/>
        </w:rPr>
        <w:t>», «</w:t>
      </w:r>
      <w:r>
        <w:rPr>
          <w:b/>
          <w:lang w:bidi="ru-RU"/>
        </w:rPr>
        <w:t>Ускорение</w:t>
      </w:r>
      <w:r>
        <w:rPr>
          <w:lang w:bidi="ru-RU"/>
        </w:rPr>
        <w:t>» и «</w:t>
      </w:r>
      <w:r>
        <w:rPr>
          <w:b/>
          <w:lang w:bidi="ru-RU"/>
        </w:rPr>
        <w:t>Обещанный платёж</w:t>
      </w:r>
      <w:r>
        <w:rPr>
          <w:lang w:bidi="ru-RU"/>
        </w:rPr>
        <w:t>»</w:t>
      </w:r>
      <w:r w:rsidR="00936FCF">
        <w:rPr>
          <w:lang w:bidi="ru-RU"/>
        </w:rPr>
        <w:t>. А</w:t>
      </w:r>
      <w:r>
        <w:rPr>
          <w:lang w:bidi="ru-RU"/>
        </w:rPr>
        <w:t xml:space="preserve">бонент сможет </w:t>
      </w:r>
      <w:r w:rsidR="00936FCF">
        <w:rPr>
          <w:lang w:bidi="ru-RU"/>
        </w:rPr>
        <w:t xml:space="preserve">их </w:t>
      </w:r>
      <w:r>
        <w:rPr>
          <w:lang w:bidi="ru-RU"/>
        </w:rPr>
        <w:t xml:space="preserve">подключить из </w:t>
      </w:r>
      <w:r>
        <w:rPr>
          <w:lang w:val="en-US" w:bidi="ru-RU"/>
        </w:rPr>
        <w:t>WEB</w:t>
      </w:r>
      <w:r w:rsidRPr="00F410F9">
        <w:rPr>
          <w:lang w:bidi="ru-RU"/>
        </w:rPr>
        <w:t>-</w:t>
      </w:r>
      <w:r>
        <w:rPr>
          <w:lang w:bidi="ru-RU"/>
        </w:rPr>
        <w:t>кабинета, а администратор из контекстного меню абонента, перейдя в раздел «</w:t>
      </w:r>
      <w:r>
        <w:rPr>
          <w:b/>
          <w:lang w:bidi="ru-RU"/>
        </w:rPr>
        <w:t>Дополнительно</w:t>
      </w:r>
      <w:r>
        <w:rPr>
          <w:lang w:bidi="ru-RU"/>
        </w:rPr>
        <w:t>».</w:t>
      </w:r>
      <w:r w:rsidR="00936FCF">
        <w:rPr>
          <w:lang w:bidi="ru-RU"/>
        </w:rPr>
        <w:t xml:space="preserve"> Подробный разбор и настройку смотрите в разделе «</w:t>
      </w:r>
      <w:hyperlink w:anchor="Услуги" w:history="1">
        <w:r w:rsidR="00936FCF" w:rsidRPr="00936FCF">
          <w:rPr>
            <w:rStyle w:val="a7"/>
            <w:b/>
            <w:lang w:bidi="ru-RU"/>
          </w:rPr>
          <w:t>Услуги</w:t>
        </w:r>
      </w:hyperlink>
      <w:r w:rsidR="00936FCF">
        <w:rPr>
          <w:lang w:bidi="ru-RU"/>
        </w:rPr>
        <w:t>».</w:t>
      </w:r>
    </w:p>
    <w:p w14:paraId="3C4234F7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2F6BFEC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F2D928E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725C38E9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7002EFD" w14:textId="77777777" w:rsidR="00CD7ED0" w:rsidRDefault="00CD7ED0" w:rsidP="00CD7ED0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Турбо, кредит, блокировка</w:t>
      </w:r>
      <w:r>
        <w:rPr>
          <w:lang w:bidi="ru-RU"/>
        </w:rPr>
        <w:t>».</w:t>
      </w:r>
    </w:p>
    <w:p w14:paraId="3D1792ED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4C6C60F8" w14:textId="77777777" w:rsidR="00CD7ED0" w:rsidRDefault="00507EC4" w:rsidP="00096ECF">
      <w:pPr>
        <w:pStyle w:val="a5"/>
        <w:ind w:left="-993" w:firstLine="0"/>
        <w:rPr>
          <w:lang w:bidi="ru-RU"/>
        </w:rPr>
      </w:pPr>
      <w:r w:rsidRPr="00507EC4">
        <w:rPr>
          <w:noProof/>
          <w:lang w:bidi="ru-RU"/>
        </w:rPr>
        <w:drawing>
          <wp:inline distT="0" distB="0" distL="0" distR="0" wp14:anchorId="31A9B84F" wp14:editId="57106A0B">
            <wp:extent cx="6797083" cy="3913632"/>
            <wp:effectExtent l="0" t="0" r="381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797083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DFE2" w14:textId="77777777" w:rsidR="00096ECF" w:rsidRDefault="00096ECF" w:rsidP="00FE2910">
      <w:pPr>
        <w:pStyle w:val="a5"/>
        <w:ind w:left="1440" w:firstLine="0"/>
        <w:rPr>
          <w:lang w:bidi="ru-RU"/>
        </w:rPr>
      </w:pPr>
    </w:p>
    <w:p w14:paraId="0C29E07C" w14:textId="77777777" w:rsidR="00096ECF" w:rsidRDefault="00096ECF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096ECF">
        <w:rPr>
          <w:b/>
          <w:lang w:bidi="ru-RU"/>
        </w:rPr>
        <w:t>Стоимость перехода на тариф</w:t>
      </w:r>
      <w:r>
        <w:rPr>
          <w:lang w:bidi="ru-RU"/>
        </w:rPr>
        <w:t>» - При переходе на тариф помимо абонентской платы с абонента будет списана стоимость перехода.</w:t>
      </w:r>
    </w:p>
    <w:p w14:paraId="3D95A06E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Можно уйти с тарифа через </w:t>
      </w:r>
      <w:r>
        <w:rPr>
          <w:b/>
          <w:lang w:val="en-US" w:bidi="ru-RU"/>
        </w:rPr>
        <w:t>N</w:t>
      </w:r>
      <w:r w:rsidRPr="003A20D1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>» - запрещает абоненту самостоятельно изменять тарифный план, если он пробыл на тарифе меньше выбранного числа дней.</w:t>
      </w:r>
    </w:p>
    <w:p w14:paraId="30387C52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 включении тарифа сбрасывать трафик</w:t>
      </w:r>
      <w:r>
        <w:rPr>
          <w:lang w:bidi="ru-RU"/>
        </w:rPr>
        <w:t>» - Сбрасывать суточный и месячный трафик при переходе на этот тариф.</w:t>
      </w:r>
    </w:p>
    <w:p w14:paraId="02061FE6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A20D1">
        <w:rPr>
          <w:b/>
          <w:lang w:bidi="ru-RU"/>
        </w:rPr>
        <w:t>Смена тарифа только с абонентской платой</w:t>
      </w:r>
      <w:r>
        <w:rPr>
          <w:lang w:bidi="ru-RU"/>
        </w:rPr>
        <w:t>» - Абонент сможет выбрать переход на другой тариф в любое время, но изменение произойдёт только, когда текущий тарифный план закончит своё действие (подойдёт время абонентской платы).</w:t>
      </w:r>
    </w:p>
    <w:p w14:paraId="40026052" w14:textId="77777777" w:rsidR="001003F1" w:rsidRDefault="001003F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Перерасчёт при уходе с тарифа</w:t>
      </w:r>
      <w:r>
        <w:rPr>
          <w:lang w:bidi="ru-RU"/>
        </w:rPr>
        <w:t>» - Если в момент ухода с тарифа месяц ещё не закончился, сумма за неизрасходованные дни будет возвращена на счёт абонента. Опция действует только на предопланых тарифах.</w:t>
      </w:r>
    </w:p>
    <w:p w14:paraId="3635F23F" w14:textId="77777777" w:rsidR="001003F1" w:rsidRDefault="001003F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в конце месяца</w:t>
      </w:r>
      <w:r>
        <w:rPr>
          <w:lang w:bidi="ru-RU"/>
        </w:rPr>
        <w:t xml:space="preserve">» - Если абонент в течении месяца некоторое количество дней был остановлен по любым причинам (например, включил </w:t>
      </w:r>
      <w:hyperlink w:anchor="Услуги" w:history="1">
        <w:r w:rsidRPr="001003F1">
          <w:rPr>
            <w:rStyle w:val="a7"/>
            <w:lang w:bidi="ru-RU"/>
          </w:rPr>
          <w:t>добровольную блокировку</w:t>
        </w:r>
      </w:hyperlink>
      <w:r>
        <w:rPr>
          <w:lang w:bidi="ru-RU"/>
        </w:rPr>
        <w:t>).</w:t>
      </w:r>
    </w:p>
    <w:p w14:paraId="4E9B3E2B" w14:textId="77777777" w:rsidR="001003F1" w:rsidRDefault="00DC7555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Описание тарифного плана</w:t>
      </w:r>
      <w:r>
        <w:rPr>
          <w:lang w:bidi="ru-RU"/>
        </w:rPr>
        <w:t xml:space="preserve">» - Текст, который увидит абонент, как описание тарифа при выборе его в </w:t>
      </w:r>
      <w:r>
        <w:rPr>
          <w:lang w:val="en-US" w:bidi="ru-RU"/>
        </w:rPr>
        <w:t>WEB</w:t>
      </w:r>
      <w:r w:rsidRPr="00DC7555">
        <w:rPr>
          <w:lang w:bidi="ru-RU"/>
        </w:rPr>
        <w:t>-</w:t>
      </w:r>
      <w:r>
        <w:rPr>
          <w:lang w:bidi="ru-RU"/>
        </w:rPr>
        <w:t xml:space="preserve">кабинете. В поле допускается вносить обычный текст и </w:t>
      </w:r>
      <w:r>
        <w:rPr>
          <w:lang w:val="en-US" w:bidi="ru-RU"/>
        </w:rPr>
        <w:t>HTML-</w:t>
      </w:r>
      <w:r>
        <w:rPr>
          <w:lang w:bidi="ru-RU"/>
        </w:rPr>
        <w:t>код.</w:t>
      </w:r>
    </w:p>
    <w:p w14:paraId="34ACC4F3" w14:textId="77777777" w:rsidR="00B1332C" w:rsidRDefault="00B1332C" w:rsidP="00B1332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Вы можете установить описание тарифа для каждого языка отдельно. Для этого предназначена кнопка </w:t>
      </w:r>
      <w:r w:rsidRPr="009A5005">
        <w:rPr>
          <w:noProof/>
          <w:lang w:bidi="ru-RU"/>
        </w:rPr>
        <w:drawing>
          <wp:inline distT="0" distB="0" distL="0" distR="0" wp14:anchorId="2BC0FC71" wp14:editId="25A149BA">
            <wp:extent cx="476250" cy="25717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630C6322" w14:textId="77777777" w:rsidR="00B1332C" w:rsidRDefault="00B1332C" w:rsidP="00B1332C">
      <w:pPr>
        <w:pStyle w:val="a5"/>
        <w:ind w:left="1440" w:firstLine="0"/>
        <w:rPr>
          <w:lang w:bidi="ru-RU"/>
        </w:rPr>
      </w:pPr>
    </w:p>
    <w:p w14:paraId="6D440CC7" w14:textId="77777777" w:rsidR="00B1332C" w:rsidRDefault="00B1332C" w:rsidP="00B1332C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379633C5" wp14:editId="184CE62F">
            <wp:extent cx="2581275" cy="1800225"/>
            <wp:effectExtent l="0" t="0" r="9525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66AB310A" w14:textId="6991A43F" w:rsidR="00B1332C" w:rsidRDefault="00B1332C" w:rsidP="00B1332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После выбора языка, можно вписать </w:t>
      </w:r>
      <w:r w:rsidR="00073E15">
        <w:rPr>
          <w:lang w:bidi="ru-RU"/>
        </w:rPr>
        <w:t>название</w:t>
      </w:r>
      <w:r>
        <w:rPr>
          <w:lang w:bidi="ru-RU"/>
        </w:rPr>
        <w:t>.</w:t>
      </w:r>
    </w:p>
    <w:p w14:paraId="50854B7C" w14:textId="77777777" w:rsidR="00BC306C" w:rsidRDefault="00BC306C" w:rsidP="00BC306C">
      <w:pPr>
        <w:pStyle w:val="a5"/>
        <w:ind w:left="1440" w:firstLine="0"/>
        <w:rPr>
          <w:lang w:bidi="ru-RU"/>
        </w:rPr>
      </w:pPr>
    </w:p>
    <w:p w14:paraId="24ADC1BE" w14:textId="77777777" w:rsidR="00BC306C" w:rsidRDefault="00BC306C" w:rsidP="00BC306C">
      <w:pPr>
        <w:pStyle w:val="a5"/>
        <w:ind w:left="-851" w:firstLine="0"/>
        <w:rPr>
          <w:lang w:bidi="ru-RU"/>
        </w:rPr>
      </w:pPr>
      <w:r w:rsidRPr="00BC306C">
        <w:rPr>
          <w:noProof/>
          <w:lang w:eastAsia="ru-RU"/>
        </w:rPr>
        <w:lastRenderedPageBreak/>
        <w:drawing>
          <wp:inline distT="0" distB="0" distL="0" distR="0" wp14:anchorId="592755D7" wp14:editId="5514FEDB">
            <wp:extent cx="6991350" cy="621832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015376" cy="62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6CDE" w14:textId="77777777" w:rsidR="00BC306C" w:rsidRDefault="00BC306C" w:rsidP="00BC306C">
      <w:pPr>
        <w:pStyle w:val="a5"/>
        <w:ind w:left="1440" w:firstLine="0"/>
        <w:rPr>
          <w:lang w:bidi="ru-RU"/>
        </w:rPr>
      </w:pPr>
    </w:p>
    <w:p w14:paraId="2DD34822" w14:textId="77777777" w:rsidR="00BC306C" w:rsidRDefault="00BC306C" w:rsidP="00BC30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 этого тарифа можно перейти на</w:t>
      </w:r>
      <w:r>
        <w:rPr>
          <w:lang w:bidi="ru-RU"/>
        </w:rPr>
        <w:t>» - Задаёт перечень тарифов, доступных абоненту для перехода.</w:t>
      </w:r>
    </w:p>
    <w:p w14:paraId="1D82FEC5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45748ACE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22FDE65E" w14:textId="77777777" w:rsidR="00F61BEA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Автоматизация</w:t>
      </w:r>
      <w:r>
        <w:rPr>
          <w:lang w:bidi="ru-RU"/>
        </w:rPr>
        <w:t>».</w:t>
      </w:r>
    </w:p>
    <w:p w14:paraId="017B5C59" w14:textId="77777777" w:rsidR="00F61BEA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Содержит в себе три дополнительных подвкладки:</w:t>
      </w:r>
    </w:p>
    <w:p w14:paraId="74927EA5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3311889D" w14:textId="77777777" w:rsidR="00F61BEA" w:rsidRPr="00AE1ADB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1. </w:t>
      </w:r>
      <w:r w:rsidR="001B43FA">
        <w:rPr>
          <w:lang w:bidi="ru-RU"/>
        </w:rPr>
        <w:t>«</w:t>
      </w:r>
      <w:r w:rsidR="00AE1ADB">
        <w:rPr>
          <w:b/>
          <w:lang w:bidi="ru-RU"/>
        </w:rPr>
        <w:t>Автодобавление</w:t>
      </w:r>
      <w:r w:rsidR="001B43FA">
        <w:rPr>
          <w:b/>
          <w:lang w:bidi="ru-RU"/>
        </w:rPr>
        <w:t>»</w:t>
      </w:r>
      <w:r w:rsidR="00AE1ADB">
        <w:rPr>
          <w:b/>
          <w:lang w:bidi="ru-RU"/>
        </w:rPr>
        <w:t xml:space="preserve"> </w:t>
      </w:r>
      <w:r w:rsidR="00AE1ADB">
        <w:rPr>
          <w:lang w:bidi="ru-RU"/>
        </w:rPr>
        <w:t xml:space="preserve">– здесь вы можете выбрать диапазоны адресов, из которых будут </w:t>
      </w:r>
      <w:r w:rsidR="00036115">
        <w:rPr>
          <w:lang w:bidi="ru-RU"/>
        </w:rPr>
        <w:t>выбираться</w:t>
      </w:r>
      <w:r w:rsidR="00AE1ADB">
        <w:rPr>
          <w:lang w:bidi="ru-RU"/>
        </w:rPr>
        <w:t xml:space="preserve"> новые записи (которые в </w:t>
      </w:r>
      <w:r w:rsidR="00AE1ADB">
        <w:rPr>
          <w:lang w:val="en-US" w:bidi="ru-RU"/>
        </w:rPr>
        <w:t>DHCP</w:t>
      </w:r>
      <w:r w:rsidR="00AE1ADB" w:rsidRPr="00AE1ADB">
        <w:rPr>
          <w:lang w:bidi="ru-RU"/>
        </w:rPr>
        <w:t xml:space="preserve"> </w:t>
      </w:r>
      <w:r w:rsidR="00AE1ADB">
        <w:rPr>
          <w:lang w:bidi="ru-RU"/>
        </w:rPr>
        <w:t xml:space="preserve">лизинге отмечены как </w:t>
      </w:r>
      <w:r w:rsidR="00AE1ADB">
        <w:rPr>
          <w:lang w:val="en-US" w:bidi="ru-RU"/>
        </w:rPr>
        <w:t>DYNAMIC</w:t>
      </w:r>
      <w:r w:rsidR="00AE1ADB">
        <w:rPr>
          <w:lang w:bidi="ru-RU"/>
        </w:rPr>
        <w:t xml:space="preserve">) и с </w:t>
      </w:r>
      <w:r w:rsidR="00AE1ADB">
        <w:rPr>
          <w:lang w:val="en-US" w:bidi="ru-RU"/>
        </w:rPr>
        <w:t>IP</w:t>
      </w:r>
      <w:r w:rsidR="00AE1ADB" w:rsidRPr="00AE1ADB">
        <w:rPr>
          <w:lang w:bidi="ru-RU"/>
        </w:rPr>
        <w:t xml:space="preserve"> </w:t>
      </w:r>
      <w:r w:rsidR="00AE1ADB">
        <w:rPr>
          <w:lang w:bidi="ru-RU"/>
        </w:rPr>
        <w:t xml:space="preserve">и </w:t>
      </w:r>
      <w:r w:rsidR="00AE1ADB">
        <w:rPr>
          <w:lang w:val="en-US" w:bidi="ru-RU"/>
        </w:rPr>
        <w:t>MAC</w:t>
      </w:r>
      <w:r w:rsidR="00AE1ADB" w:rsidRPr="00AE1ADB">
        <w:rPr>
          <w:lang w:bidi="ru-RU"/>
        </w:rPr>
        <w:t xml:space="preserve"> </w:t>
      </w:r>
      <w:r w:rsidR="00036115">
        <w:rPr>
          <w:lang w:bidi="ru-RU"/>
        </w:rPr>
        <w:t>из них</w:t>
      </w:r>
      <w:r w:rsidR="00AE1ADB">
        <w:rPr>
          <w:lang w:bidi="ru-RU"/>
        </w:rPr>
        <w:t xml:space="preserve"> будут автоматически созда</w:t>
      </w:r>
      <w:r w:rsidR="00036115">
        <w:rPr>
          <w:lang w:bidi="ru-RU"/>
        </w:rPr>
        <w:t>ваться</w:t>
      </w:r>
      <w:r w:rsidR="00AE1ADB">
        <w:rPr>
          <w:lang w:bidi="ru-RU"/>
        </w:rPr>
        <w:t xml:space="preserve"> новые абоненты.</w:t>
      </w:r>
    </w:p>
    <w:p w14:paraId="42B2BA0A" w14:textId="77777777" w:rsidR="00AE1ADB" w:rsidRDefault="00AE1ADB" w:rsidP="00F61BEA">
      <w:pPr>
        <w:pStyle w:val="a5"/>
        <w:ind w:left="1440" w:firstLine="0"/>
        <w:rPr>
          <w:lang w:bidi="ru-RU"/>
        </w:rPr>
      </w:pPr>
    </w:p>
    <w:p w14:paraId="5D97E4A7" w14:textId="77777777" w:rsidR="00AE1ADB" w:rsidRDefault="00AE1ADB" w:rsidP="00F61BEA">
      <w:pPr>
        <w:pStyle w:val="a5"/>
        <w:ind w:left="1440" w:firstLine="0"/>
        <w:rPr>
          <w:lang w:bidi="ru-RU"/>
        </w:rPr>
      </w:pPr>
      <w:r w:rsidRPr="00AE1ADB">
        <w:rPr>
          <w:noProof/>
          <w:lang w:eastAsia="ru-RU"/>
        </w:rPr>
        <w:lastRenderedPageBreak/>
        <w:drawing>
          <wp:inline distT="0" distB="0" distL="0" distR="0" wp14:anchorId="21820B06" wp14:editId="14EDBB80">
            <wp:extent cx="5619750" cy="3438525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BE66" w14:textId="77777777" w:rsidR="00AE1ADB" w:rsidRDefault="00AE1ADB" w:rsidP="00F61BEA">
      <w:pPr>
        <w:pStyle w:val="a5"/>
        <w:ind w:left="1440" w:firstLine="0"/>
        <w:rPr>
          <w:lang w:bidi="ru-RU"/>
        </w:rPr>
      </w:pPr>
    </w:p>
    <w:p w14:paraId="54341FD4" w14:textId="77777777" w:rsidR="001B43FA" w:rsidRDefault="001B43FA" w:rsidP="00F61BEA">
      <w:pPr>
        <w:pStyle w:val="a5"/>
        <w:ind w:left="1440" w:firstLine="0"/>
        <w:rPr>
          <w:lang w:bidi="ru-RU"/>
        </w:rPr>
      </w:pPr>
    </w:p>
    <w:p w14:paraId="6EB5DA82" w14:textId="77777777" w:rsidR="00AE1ADB" w:rsidRPr="00513D70" w:rsidRDefault="00AE1ADB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2. </w:t>
      </w:r>
      <w:r w:rsidR="001B43FA">
        <w:rPr>
          <w:lang w:bidi="ru-RU"/>
        </w:rPr>
        <w:t>«</w:t>
      </w:r>
      <w:r w:rsidRPr="00AE1ADB">
        <w:rPr>
          <w:b/>
          <w:lang w:bidi="ru-RU"/>
        </w:rPr>
        <w:t xml:space="preserve">Скрипы и </w:t>
      </w:r>
      <w:r w:rsidRPr="00AE1ADB">
        <w:rPr>
          <w:b/>
          <w:lang w:val="en-US" w:bidi="ru-RU"/>
        </w:rPr>
        <w:t>Telnet</w:t>
      </w:r>
      <w:r w:rsidRPr="00036115">
        <w:rPr>
          <w:b/>
          <w:lang w:bidi="ru-RU"/>
        </w:rPr>
        <w:t xml:space="preserve"> / </w:t>
      </w:r>
      <w:r w:rsidRPr="00AE1ADB">
        <w:rPr>
          <w:b/>
          <w:lang w:val="en-US" w:bidi="ru-RU"/>
        </w:rPr>
        <w:t>SSH</w:t>
      </w:r>
      <w:r w:rsidR="001B43FA">
        <w:rPr>
          <w:b/>
          <w:lang w:bidi="ru-RU"/>
        </w:rPr>
        <w:t>»</w:t>
      </w:r>
      <w:r w:rsidRPr="00036115">
        <w:rPr>
          <w:lang w:bidi="ru-RU"/>
        </w:rPr>
        <w:t xml:space="preserve"> </w:t>
      </w:r>
      <w:r w:rsidR="00036115" w:rsidRPr="00036115">
        <w:rPr>
          <w:lang w:bidi="ru-RU"/>
        </w:rPr>
        <w:t>–</w:t>
      </w:r>
      <w:r w:rsidRPr="00036115">
        <w:rPr>
          <w:lang w:bidi="ru-RU"/>
        </w:rPr>
        <w:t xml:space="preserve"> </w:t>
      </w:r>
      <w:r w:rsidR="00036115">
        <w:rPr>
          <w:lang w:bidi="ru-RU"/>
        </w:rPr>
        <w:t xml:space="preserve">Управляет запуском скриптов и отправкой </w:t>
      </w:r>
      <w:r w:rsidR="00036115">
        <w:rPr>
          <w:lang w:val="en-US" w:bidi="ru-RU"/>
        </w:rPr>
        <w:t>Telnet</w:t>
      </w:r>
      <w:r w:rsidR="00036115" w:rsidRPr="00036115">
        <w:rPr>
          <w:lang w:bidi="ru-RU"/>
        </w:rPr>
        <w:t xml:space="preserve"> </w:t>
      </w:r>
      <w:r w:rsidR="00036115">
        <w:rPr>
          <w:lang w:bidi="ru-RU"/>
        </w:rPr>
        <w:t xml:space="preserve">и </w:t>
      </w:r>
      <w:r w:rsidR="00036115">
        <w:rPr>
          <w:lang w:val="en-US" w:bidi="ru-RU"/>
        </w:rPr>
        <w:t>SSH</w:t>
      </w:r>
      <w:r w:rsidR="00036115" w:rsidRPr="00036115">
        <w:rPr>
          <w:lang w:bidi="ru-RU"/>
        </w:rPr>
        <w:t xml:space="preserve"> </w:t>
      </w:r>
      <w:r w:rsidR="00036115">
        <w:rPr>
          <w:lang w:bidi="ru-RU"/>
        </w:rPr>
        <w:t>команд на оборудование, при перемещении абонента на тариф и при уходе с него.</w:t>
      </w:r>
      <w:r w:rsidR="00513D70" w:rsidRPr="00B67A99">
        <w:rPr>
          <w:lang w:bidi="ru-RU"/>
        </w:rPr>
        <w:t xml:space="preserve"> </w:t>
      </w:r>
      <w:r w:rsidR="00513D70">
        <w:rPr>
          <w:lang w:bidi="ru-RU"/>
        </w:rPr>
        <w:t xml:space="preserve">Логин абонента будет автоматически помещён в переменную </w:t>
      </w:r>
      <w:r w:rsidR="00513D70">
        <w:rPr>
          <w:lang w:val="en-US" w:bidi="ru-RU"/>
        </w:rPr>
        <w:t>ClientExt</w:t>
      </w:r>
      <w:r w:rsidR="00513D70" w:rsidRPr="00B67A99">
        <w:rPr>
          <w:lang w:bidi="ru-RU"/>
        </w:rPr>
        <w:t xml:space="preserve">, </w:t>
      </w:r>
      <w:r w:rsidR="00513D70">
        <w:rPr>
          <w:lang w:bidi="ru-RU"/>
        </w:rPr>
        <w:t xml:space="preserve">а название тарифа в </w:t>
      </w:r>
      <w:r w:rsidR="00513D70">
        <w:rPr>
          <w:lang w:val="en-US" w:bidi="ru-RU"/>
        </w:rPr>
        <w:t>TarifName</w:t>
      </w:r>
      <w:r w:rsidR="00513D70" w:rsidRPr="00B67A99">
        <w:rPr>
          <w:lang w:bidi="ru-RU"/>
        </w:rPr>
        <w:t xml:space="preserve">. </w:t>
      </w:r>
      <w:r w:rsidR="00513D70">
        <w:rPr>
          <w:lang w:bidi="ru-RU"/>
        </w:rPr>
        <w:t>Эти переменные дополнительно в теле скрипта объявлять не нужно.</w:t>
      </w:r>
    </w:p>
    <w:p w14:paraId="518CACE7" w14:textId="77777777" w:rsidR="00036115" w:rsidRDefault="00036115" w:rsidP="00F61BEA">
      <w:pPr>
        <w:pStyle w:val="a5"/>
        <w:ind w:left="1440" w:firstLine="0"/>
        <w:rPr>
          <w:lang w:bidi="ru-RU"/>
        </w:rPr>
      </w:pPr>
    </w:p>
    <w:p w14:paraId="1CD2078A" w14:textId="77777777" w:rsidR="00036115" w:rsidRDefault="00036115" w:rsidP="00036115">
      <w:pPr>
        <w:pStyle w:val="a5"/>
        <w:ind w:left="-993" w:firstLine="0"/>
        <w:rPr>
          <w:lang w:bidi="ru-RU"/>
        </w:rPr>
      </w:pPr>
      <w:r w:rsidRPr="00036115">
        <w:rPr>
          <w:noProof/>
          <w:lang w:eastAsia="ru-RU"/>
        </w:rPr>
        <w:lastRenderedPageBreak/>
        <w:drawing>
          <wp:inline distT="0" distB="0" distL="0" distR="0" wp14:anchorId="7F3EDA90" wp14:editId="2953C7F1">
            <wp:extent cx="7134224" cy="402907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t="-1" b="7639"/>
                    <a:stretch/>
                  </pic:blipFill>
                  <pic:spPr bwMode="auto">
                    <a:xfrm>
                      <a:off x="0" y="0"/>
                      <a:ext cx="7180520" cy="405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0902" w14:textId="77777777" w:rsidR="00036115" w:rsidRDefault="00036115" w:rsidP="00F61BEA">
      <w:pPr>
        <w:pStyle w:val="a5"/>
        <w:ind w:left="1440" w:firstLine="0"/>
        <w:rPr>
          <w:lang w:bidi="ru-RU"/>
        </w:rPr>
      </w:pPr>
    </w:p>
    <w:p w14:paraId="57FE5D54" w14:textId="77777777" w:rsidR="00036115" w:rsidRDefault="00036115" w:rsidP="00F61BEA">
      <w:pPr>
        <w:pStyle w:val="a5"/>
        <w:ind w:left="1440" w:firstLine="0"/>
        <w:rPr>
          <w:b/>
          <w:lang w:bidi="ru-RU"/>
        </w:rPr>
      </w:pPr>
      <w:r>
        <w:rPr>
          <w:lang w:bidi="ru-RU"/>
        </w:rPr>
        <w:t>Про создание скриптов вы можете прочитать в разделе «</w:t>
      </w:r>
      <w:hyperlink w:anchor="Скрипты_и_триггеры" w:history="1">
        <w:r w:rsidRPr="00036115">
          <w:rPr>
            <w:rStyle w:val="a7"/>
            <w:b/>
            <w:lang w:bidi="ru-RU"/>
          </w:rPr>
          <w:t>Скрипты и триггеры</w:t>
        </w:r>
      </w:hyperlink>
      <w:r>
        <w:rPr>
          <w:lang w:bidi="ru-RU"/>
        </w:rPr>
        <w:t xml:space="preserve">», а про создание дополнительных подключений по </w:t>
      </w:r>
      <w:r>
        <w:rPr>
          <w:lang w:val="en-US" w:bidi="ru-RU"/>
        </w:rPr>
        <w:t>Telnet</w:t>
      </w:r>
      <w:r w:rsidRPr="00036115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SSH</w:t>
      </w:r>
      <w:r w:rsidRPr="00036115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Telnet_и_SSH_подключения" w:history="1">
        <w:r w:rsidRPr="00036115">
          <w:rPr>
            <w:rStyle w:val="a7"/>
            <w:b/>
            <w:lang w:val="en-US" w:bidi="ru-RU"/>
          </w:rPr>
          <w:t>Telnet</w:t>
        </w:r>
        <w:r w:rsidRPr="00036115">
          <w:rPr>
            <w:rStyle w:val="a7"/>
            <w:b/>
            <w:lang w:bidi="ru-RU"/>
          </w:rPr>
          <w:t xml:space="preserve"> и </w:t>
        </w:r>
        <w:r w:rsidRPr="00036115">
          <w:rPr>
            <w:rStyle w:val="a7"/>
            <w:b/>
            <w:lang w:val="en-US" w:bidi="ru-RU"/>
          </w:rPr>
          <w:t>SSH</w:t>
        </w:r>
        <w:r w:rsidRPr="00036115">
          <w:rPr>
            <w:rStyle w:val="a7"/>
            <w:b/>
            <w:lang w:bidi="ru-RU"/>
          </w:rPr>
          <w:t xml:space="preserve"> подключения</w:t>
        </w:r>
      </w:hyperlink>
      <w:r w:rsidRPr="00036115">
        <w:rPr>
          <w:b/>
          <w:lang w:bidi="ru-RU"/>
        </w:rPr>
        <w:t>».</w:t>
      </w:r>
    </w:p>
    <w:p w14:paraId="544F43EB" w14:textId="77777777" w:rsidR="00767D5A" w:rsidRDefault="00767D5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В командах вы можете использовать теги автозамены, ниже представлен список</w:t>
      </w:r>
      <w:r w:rsidR="00511DE1">
        <w:rPr>
          <w:lang w:bidi="ru-RU"/>
        </w:rPr>
        <w:t xml:space="preserve"> доступных тэгов</w:t>
      </w:r>
      <w:r>
        <w:rPr>
          <w:lang w:bidi="ru-RU"/>
        </w:rPr>
        <w:t>.</w:t>
      </w:r>
    </w:p>
    <w:p w14:paraId="7FED777E" w14:textId="77777777" w:rsidR="00767D5A" w:rsidRDefault="00767D5A" w:rsidP="00F61BEA">
      <w:pPr>
        <w:pStyle w:val="a5"/>
        <w:ind w:left="1440" w:firstLine="0"/>
        <w:rPr>
          <w:lang w:bidi="ru-RU"/>
        </w:rPr>
      </w:pPr>
    </w:p>
    <w:tbl>
      <w:tblPr>
        <w:tblStyle w:val="af9"/>
        <w:tblW w:w="8053" w:type="dxa"/>
        <w:tblInd w:w="1440" w:type="dxa"/>
        <w:tblLook w:val="04A0" w:firstRow="1" w:lastRow="0" w:firstColumn="1" w:lastColumn="0" w:noHBand="0" w:noVBand="1"/>
      </w:tblPr>
      <w:tblGrid>
        <w:gridCol w:w="2241"/>
        <w:gridCol w:w="5812"/>
      </w:tblGrid>
      <w:tr w:rsidR="00767D5A" w14:paraId="5C921DC2" w14:textId="77777777" w:rsidTr="00511DE1">
        <w:tc>
          <w:tcPr>
            <w:tcW w:w="2241" w:type="dxa"/>
          </w:tcPr>
          <w:p w14:paraId="540E16E8" w14:textId="77777777" w:rsidR="00767D5A" w:rsidRPr="00767D5A" w:rsidRDefault="00767D5A" w:rsidP="00767D5A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5812" w:type="dxa"/>
          </w:tcPr>
          <w:p w14:paraId="3B919F1E" w14:textId="77777777" w:rsidR="00767D5A" w:rsidRPr="00767D5A" w:rsidRDefault="00767D5A" w:rsidP="00767D5A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767D5A" w14:paraId="5C86E3C4" w14:textId="77777777" w:rsidTr="00511DE1">
        <w:tc>
          <w:tcPr>
            <w:tcW w:w="2241" w:type="dxa"/>
          </w:tcPr>
          <w:p w14:paraId="6C8C8FD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#IP#</w:t>
            </w:r>
          </w:p>
        </w:tc>
        <w:tc>
          <w:tcPr>
            <w:tcW w:w="5812" w:type="dxa"/>
          </w:tcPr>
          <w:p w14:paraId="6777085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IP клиента</w:t>
            </w:r>
          </w:p>
        </w:tc>
      </w:tr>
      <w:tr w:rsidR="00767D5A" w14:paraId="6D0291DF" w14:textId="77777777" w:rsidTr="00511DE1">
        <w:tc>
          <w:tcPr>
            <w:tcW w:w="2241" w:type="dxa"/>
          </w:tcPr>
          <w:p w14:paraId="3DDCB5F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#MAC#</w:t>
            </w:r>
          </w:p>
        </w:tc>
        <w:tc>
          <w:tcPr>
            <w:tcW w:w="5812" w:type="dxa"/>
          </w:tcPr>
          <w:p w14:paraId="573D7D7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MAC клиента</w:t>
            </w:r>
          </w:p>
        </w:tc>
      </w:tr>
      <w:tr w:rsidR="00767D5A" w14:paraId="7DFE88AA" w14:textId="77777777" w:rsidTr="00511DE1">
        <w:tc>
          <w:tcPr>
            <w:tcW w:w="2241" w:type="dxa"/>
          </w:tcPr>
          <w:p w14:paraId="16A303D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#LOGIN#</w:t>
            </w:r>
          </w:p>
        </w:tc>
        <w:tc>
          <w:tcPr>
            <w:tcW w:w="5812" w:type="dxa"/>
          </w:tcPr>
          <w:p w14:paraId="06D6EAE8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логин клиента</w:t>
            </w:r>
          </w:p>
        </w:tc>
      </w:tr>
      <w:tr w:rsidR="00767D5A" w14:paraId="1E80649D" w14:textId="77777777" w:rsidTr="00511DE1">
        <w:tc>
          <w:tcPr>
            <w:tcW w:w="2241" w:type="dxa"/>
          </w:tcPr>
          <w:p w14:paraId="28CDDF6A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#PASS#</w:t>
            </w:r>
          </w:p>
        </w:tc>
        <w:tc>
          <w:tcPr>
            <w:tcW w:w="5812" w:type="dxa"/>
          </w:tcPr>
          <w:p w14:paraId="7D00B082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пароль клиента</w:t>
            </w:r>
          </w:p>
        </w:tc>
      </w:tr>
      <w:tr w:rsidR="00767D5A" w14:paraId="4A26C24C" w14:textId="77777777" w:rsidTr="00511DE1">
        <w:tc>
          <w:tcPr>
            <w:tcW w:w="2241" w:type="dxa"/>
          </w:tcPr>
          <w:p w14:paraId="3EA0986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#CONTRACT#</w:t>
            </w:r>
          </w:p>
        </w:tc>
        <w:tc>
          <w:tcPr>
            <w:tcW w:w="5812" w:type="dxa"/>
          </w:tcPr>
          <w:p w14:paraId="32037831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номер договора</w:t>
            </w:r>
          </w:p>
        </w:tc>
      </w:tr>
      <w:tr w:rsidR="00767D5A" w14:paraId="356C97EF" w14:textId="77777777" w:rsidTr="00511DE1">
        <w:tc>
          <w:tcPr>
            <w:tcW w:w="2241" w:type="dxa"/>
          </w:tcPr>
          <w:p w14:paraId="4BF8B6EC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#COMMENT#</w:t>
            </w:r>
          </w:p>
        </w:tc>
        <w:tc>
          <w:tcPr>
            <w:tcW w:w="5812" w:type="dxa"/>
          </w:tcPr>
          <w:p w14:paraId="1F8E695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клиента</w:t>
            </w:r>
          </w:p>
        </w:tc>
      </w:tr>
      <w:tr w:rsidR="00767D5A" w14:paraId="41B46A20" w14:textId="77777777" w:rsidTr="00511DE1">
        <w:tc>
          <w:tcPr>
            <w:tcW w:w="2241" w:type="dxa"/>
          </w:tcPr>
          <w:p w14:paraId="220D776E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#COMMENT2#</w:t>
            </w:r>
          </w:p>
        </w:tc>
        <w:tc>
          <w:tcPr>
            <w:tcW w:w="5812" w:type="dxa"/>
          </w:tcPr>
          <w:p w14:paraId="79AB750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№2 клиента</w:t>
            </w:r>
          </w:p>
        </w:tc>
      </w:tr>
      <w:tr w:rsidR="00767D5A" w14:paraId="07F64D0F" w14:textId="77777777" w:rsidTr="00511DE1">
        <w:tc>
          <w:tcPr>
            <w:tcW w:w="2241" w:type="dxa"/>
          </w:tcPr>
          <w:p w14:paraId="41582178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#COMMENT3#</w:t>
            </w:r>
          </w:p>
        </w:tc>
        <w:tc>
          <w:tcPr>
            <w:tcW w:w="5812" w:type="dxa"/>
          </w:tcPr>
          <w:p w14:paraId="6D08DC3F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№3 клиента</w:t>
            </w:r>
          </w:p>
        </w:tc>
      </w:tr>
      <w:tr w:rsidR="00767D5A" w14:paraId="7127638C" w14:textId="77777777" w:rsidTr="00511DE1">
        <w:tc>
          <w:tcPr>
            <w:tcW w:w="2241" w:type="dxa"/>
          </w:tcPr>
          <w:p w14:paraId="0EF6E8C8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#COMMENT4#</w:t>
            </w:r>
          </w:p>
        </w:tc>
        <w:tc>
          <w:tcPr>
            <w:tcW w:w="5812" w:type="dxa"/>
          </w:tcPr>
          <w:p w14:paraId="314CFA34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№4 клиента</w:t>
            </w:r>
          </w:p>
        </w:tc>
      </w:tr>
      <w:tr w:rsidR="00767D5A" w14:paraId="348B3116" w14:textId="77777777" w:rsidTr="00511DE1">
        <w:tc>
          <w:tcPr>
            <w:tcW w:w="2241" w:type="dxa"/>
          </w:tcPr>
          <w:p w14:paraId="0F22D6B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#TICKET#</w:t>
            </w:r>
          </w:p>
        </w:tc>
        <w:tc>
          <w:tcPr>
            <w:tcW w:w="5812" w:type="dxa"/>
          </w:tcPr>
          <w:p w14:paraId="4693F0D7" w14:textId="77777777" w:rsidR="00767D5A" w:rsidRDefault="00767D5A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текст тикета</w:t>
            </w:r>
          </w:p>
        </w:tc>
      </w:tr>
      <w:tr w:rsidR="00767D5A" w14:paraId="74CE17B4" w14:textId="77777777" w:rsidTr="00511DE1">
        <w:tc>
          <w:tcPr>
            <w:tcW w:w="2241" w:type="dxa"/>
          </w:tcPr>
          <w:p w14:paraId="5AE6EFA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#FIELD_ИмяПоля#</w:t>
            </w:r>
          </w:p>
        </w:tc>
        <w:tc>
          <w:tcPr>
            <w:tcW w:w="5812" w:type="dxa"/>
          </w:tcPr>
          <w:p w14:paraId="6885EC7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данные из дополнительного поля</w:t>
            </w:r>
          </w:p>
        </w:tc>
      </w:tr>
      <w:tr w:rsidR="00767D5A" w14:paraId="6083F5DD" w14:textId="77777777" w:rsidTr="00511DE1">
        <w:tc>
          <w:tcPr>
            <w:tcW w:w="2241" w:type="dxa"/>
          </w:tcPr>
          <w:p w14:paraId="2170393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#DISCONNECT#</w:t>
            </w:r>
          </w:p>
        </w:tc>
        <w:tc>
          <w:tcPr>
            <w:tcW w:w="5812" w:type="dxa"/>
          </w:tcPr>
          <w:p w14:paraId="6950EC3E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ереподключиться (для Telnet и SSH подключений)</w:t>
            </w:r>
          </w:p>
        </w:tc>
      </w:tr>
      <w:tr w:rsidR="00767D5A" w14:paraId="3B3E2F9C" w14:textId="77777777" w:rsidTr="00511DE1">
        <w:tc>
          <w:tcPr>
            <w:tcW w:w="2241" w:type="dxa"/>
          </w:tcPr>
          <w:p w14:paraId="417C1C5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#SLEEP#</w:t>
            </w:r>
          </w:p>
        </w:tc>
        <w:tc>
          <w:tcPr>
            <w:tcW w:w="5812" w:type="dxa"/>
          </w:tcPr>
          <w:p w14:paraId="5158158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О</w:t>
            </w:r>
            <w:r w:rsidR="00767D5A">
              <w:rPr>
                <w:lang w:bidi="ru-RU"/>
              </w:rPr>
              <w:t>жидание 1 секунда (для Telnet и SSH подключений)</w:t>
            </w:r>
          </w:p>
        </w:tc>
      </w:tr>
      <w:tr w:rsidR="00767D5A" w14:paraId="6793EDA8" w14:textId="77777777" w:rsidTr="00511DE1">
        <w:tc>
          <w:tcPr>
            <w:tcW w:w="2241" w:type="dxa"/>
          </w:tcPr>
          <w:p w14:paraId="5BB5588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5812" w:type="dxa"/>
          </w:tcPr>
          <w:p w14:paraId="5711F94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роизвольный набор цифр</w:t>
            </w:r>
          </w:p>
        </w:tc>
      </w:tr>
      <w:tr w:rsidR="00767D5A" w14:paraId="6DE35687" w14:textId="77777777" w:rsidTr="00511DE1">
        <w:tc>
          <w:tcPr>
            <w:tcW w:w="2241" w:type="dxa"/>
          </w:tcPr>
          <w:p w14:paraId="311124F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5812" w:type="dxa"/>
          </w:tcPr>
          <w:p w14:paraId="79C3F6E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Д</w:t>
            </w:r>
            <w:r w:rsidR="00767D5A">
              <w:rPr>
                <w:lang w:bidi="ru-RU"/>
              </w:rPr>
              <w:t>ень месяца</w:t>
            </w:r>
          </w:p>
        </w:tc>
      </w:tr>
      <w:tr w:rsidR="00767D5A" w14:paraId="4FA349DA" w14:textId="77777777" w:rsidTr="00511DE1">
        <w:tc>
          <w:tcPr>
            <w:tcW w:w="2241" w:type="dxa"/>
          </w:tcPr>
          <w:p w14:paraId="457B60D2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5812" w:type="dxa"/>
          </w:tcPr>
          <w:p w14:paraId="293E21CC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</w:t>
            </w:r>
            <w:r w:rsidR="00767D5A">
              <w:rPr>
                <w:lang w:bidi="ru-RU"/>
              </w:rPr>
              <w:t>есяц</w:t>
            </w:r>
          </w:p>
        </w:tc>
      </w:tr>
      <w:tr w:rsidR="00767D5A" w14:paraId="19EF1C33" w14:textId="77777777" w:rsidTr="00511DE1">
        <w:tc>
          <w:tcPr>
            <w:tcW w:w="2241" w:type="dxa"/>
          </w:tcPr>
          <w:p w14:paraId="4655199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5812" w:type="dxa"/>
          </w:tcPr>
          <w:p w14:paraId="49C4B20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Г</w:t>
            </w:r>
            <w:r w:rsidR="00767D5A">
              <w:rPr>
                <w:lang w:bidi="ru-RU"/>
              </w:rPr>
              <w:t>од</w:t>
            </w:r>
          </w:p>
        </w:tc>
      </w:tr>
      <w:tr w:rsidR="00767D5A" w14:paraId="5BA937E0" w14:textId="77777777" w:rsidTr="00511DE1">
        <w:tc>
          <w:tcPr>
            <w:tcW w:w="2241" w:type="dxa"/>
          </w:tcPr>
          <w:p w14:paraId="05199FF5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lastRenderedPageBreak/>
              <w:t>#HOUR#</w:t>
            </w:r>
          </w:p>
        </w:tc>
        <w:tc>
          <w:tcPr>
            <w:tcW w:w="5812" w:type="dxa"/>
          </w:tcPr>
          <w:p w14:paraId="431A1BCC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Ч</w:t>
            </w:r>
            <w:r w:rsidR="00767D5A">
              <w:rPr>
                <w:lang w:bidi="ru-RU"/>
              </w:rPr>
              <w:t>ас</w:t>
            </w:r>
          </w:p>
        </w:tc>
      </w:tr>
      <w:tr w:rsidR="00767D5A" w14:paraId="49996208" w14:textId="77777777" w:rsidTr="00511DE1">
        <w:tc>
          <w:tcPr>
            <w:tcW w:w="2241" w:type="dxa"/>
          </w:tcPr>
          <w:p w14:paraId="05D17341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5812" w:type="dxa"/>
          </w:tcPr>
          <w:p w14:paraId="4F3F4726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</w:t>
            </w:r>
            <w:r w:rsidR="00767D5A">
              <w:rPr>
                <w:lang w:bidi="ru-RU"/>
              </w:rPr>
              <w:t>инута</w:t>
            </w:r>
          </w:p>
        </w:tc>
      </w:tr>
      <w:tr w:rsidR="00767D5A" w14:paraId="2D2B73A5" w14:textId="77777777" w:rsidTr="00511DE1">
        <w:tc>
          <w:tcPr>
            <w:tcW w:w="2241" w:type="dxa"/>
          </w:tcPr>
          <w:p w14:paraId="1C52B5F5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5812" w:type="dxa"/>
          </w:tcPr>
          <w:p w14:paraId="2C1B44CF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С</w:t>
            </w:r>
            <w:r w:rsidR="00767D5A">
              <w:rPr>
                <w:lang w:bidi="ru-RU"/>
              </w:rPr>
              <w:t>екунда</w:t>
            </w:r>
          </w:p>
        </w:tc>
      </w:tr>
    </w:tbl>
    <w:p w14:paraId="77004E7D" w14:textId="77777777" w:rsidR="00767D5A" w:rsidRPr="00767D5A" w:rsidRDefault="00767D5A" w:rsidP="00F61BEA">
      <w:pPr>
        <w:pStyle w:val="a5"/>
        <w:ind w:left="1440" w:firstLine="0"/>
        <w:rPr>
          <w:lang w:bidi="ru-RU"/>
        </w:rPr>
      </w:pPr>
    </w:p>
    <w:p w14:paraId="61D01189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63DA5FD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6159FFF" w14:textId="77777777" w:rsidR="001B43FA" w:rsidRDefault="001B43FA" w:rsidP="00F61BEA">
      <w:pPr>
        <w:pStyle w:val="a5"/>
        <w:ind w:left="1440" w:firstLine="0"/>
        <w:rPr>
          <w:lang w:bidi="ru-RU"/>
        </w:rPr>
      </w:pPr>
      <w:r w:rsidRPr="001B43FA">
        <w:rPr>
          <w:lang w:bidi="ru-RU"/>
        </w:rPr>
        <w:t xml:space="preserve">3. </w:t>
      </w:r>
      <w:r>
        <w:rPr>
          <w:lang w:bidi="ru-RU"/>
        </w:rPr>
        <w:t>«</w:t>
      </w:r>
      <w:r>
        <w:rPr>
          <w:b/>
          <w:lang w:bidi="ru-RU"/>
        </w:rPr>
        <w:t xml:space="preserve">Тариф + Услуги» - </w:t>
      </w:r>
      <w:r w:rsidRPr="001B43FA">
        <w:rPr>
          <w:lang w:bidi="ru-RU"/>
        </w:rPr>
        <w:t xml:space="preserve">Автоматическое подключение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1B43FA">
        <w:rPr>
          <w:lang w:bidi="ru-RU"/>
        </w:rPr>
        <w:t xml:space="preserve"> при переходе на тариф, и автоматическое отключение при уходе с него.</w:t>
      </w:r>
    </w:p>
    <w:p w14:paraId="06A7BF40" w14:textId="77777777" w:rsidR="001B43FA" w:rsidRDefault="001B43FA" w:rsidP="00F61BEA">
      <w:pPr>
        <w:pStyle w:val="a5"/>
        <w:ind w:left="1440" w:firstLine="0"/>
        <w:rPr>
          <w:lang w:bidi="ru-RU"/>
        </w:rPr>
      </w:pPr>
    </w:p>
    <w:p w14:paraId="6C60A3E8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  <w:r w:rsidRPr="001B43FA">
        <w:rPr>
          <w:b/>
          <w:noProof/>
          <w:lang w:eastAsia="ru-RU"/>
        </w:rPr>
        <w:drawing>
          <wp:inline distT="0" distB="0" distL="0" distR="0" wp14:anchorId="0E2A2552" wp14:editId="01E67A2F">
            <wp:extent cx="5057775" cy="3105150"/>
            <wp:effectExtent l="0" t="0" r="952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9"/>
                    <a:srcRect t="9500" b="9000"/>
                    <a:stretch/>
                  </pic:blipFill>
                  <pic:spPr bwMode="auto">
                    <a:xfrm>
                      <a:off x="0" y="0"/>
                      <a:ext cx="50577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CFB2F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1FBD1650" w14:textId="77777777" w:rsidR="001B43FA" w:rsidRDefault="001B43FA" w:rsidP="001B43FA">
      <w:pPr>
        <w:pStyle w:val="a5"/>
        <w:ind w:left="567" w:firstLine="0"/>
        <w:rPr>
          <w:b/>
          <w:lang w:bidi="ru-RU"/>
        </w:rPr>
      </w:pPr>
      <w:r w:rsidRPr="001B43FA">
        <w:rPr>
          <w:b/>
          <w:noProof/>
          <w:lang w:eastAsia="ru-RU"/>
        </w:rPr>
        <w:drawing>
          <wp:inline distT="0" distB="0" distL="0" distR="0" wp14:anchorId="01EA03D1" wp14:editId="09A118E3">
            <wp:extent cx="5686425" cy="158115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C58B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F602E1B" w14:textId="77777777" w:rsidR="0018304E" w:rsidRDefault="0018304E" w:rsidP="00F61BEA">
      <w:pPr>
        <w:pStyle w:val="a5"/>
        <w:ind w:left="1440" w:firstLine="0"/>
        <w:rPr>
          <w:b/>
          <w:lang w:bidi="ru-RU"/>
        </w:rPr>
      </w:pPr>
    </w:p>
    <w:p w14:paraId="77D575A8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530FA28B" w14:textId="77777777" w:rsidR="0018304E" w:rsidRDefault="0018304E" w:rsidP="0018304E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val="en-US" w:bidi="ru-RU"/>
        </w:rPr>
        <w:t>RADIUS</w:t>
      </w:r>
      <w:r>
        <w:rPr>
          <w:lang w:bidi="ru-RU"/>
        </w:rPr>
        <w:t>».</w:t>
      </w:r>
    </w:p>
    <w:p w14:paraId="19DB99B9" w14:textId="77777777" w:rsidR="0018304E" w:rsidRDefault="000E3DC5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Позволяет добавить дополнительные </w:t>
      </w:r>
      <w:r>
        <w:rPr>
          <w:lang w:val="en-US" w:bidi="ru-RU"/>
        </w:rPr>
        <w:t>RADIUS</w:t>
      </w:r>
      <w:r w:rsidRPr="000E3DC5">
        <w:rPr>
          <w:lang w:bidi="ru-RU"/>
        </w:rPr>
        <w:t xml:space="preserve"> </w:t>
      </w:r>
      <w:r>
        <w:rPr>
          <w:lang w:bidi="ru-RU"/>
        </w:rPr>
        <w:t xml:space="preserve">атрибуты для абонентов тарифа. Так же дополнительные атрибуты можно задать в свойствах </w:t>
      </w:r>
      <w:hyperlink w:anchor="Группы" w:history="1">
        <w:r w:rsidRPr="000E3DC5">
          <w:rPr>
            <w:rStyle w:val="a7"/>
            <w:lang w:bidi="ru-RU"/>
          </w:rPr>
          <w:t>групп</w:t>
        </w:r>
      </w:hyperlink>
      <w:r>
        <w:rPr>
          <w:lang w:bidi="ru-RU"/>
        </w:rPr>
        <w:t xml:space="preserve"> и настройках подключения к </w:t>
      </w:r>
      <w:hyperlink w:anchor="FreeRADIUS" w:history="1">
        <w:r w:rsidRPr="00767D5A">
          <w:rPr>
            <w:rStyle w:val="a7"/>
            <w:lang w:val="en-US" w:bidi="ru-RU"/>
          </w:rPr>
          <w:t>RADIUS</w:t>
        </w:r>
      </w:hyperlink>
      <w:r w:rsidRPr="000E3DC5">
        <w:rPr>
          <w:lang w:bidi="ru-RU"/>
        </w:rPr>
        <w:t>.</w:t>
      </w:r>
    </w:p>
    <w:p w14:paraId="18A4FEEA" w14:textId="77777777" w:rsidR="00767D5A" w:rsidRDefault="00767D5A" w:rsidP="00F61BEA">
      <w:pPr>
        <w:pStyle w:val="a5"/>
        <w:ind w:left="1440" w:firstLine="0"/>
        <w:rPr>
          <w:lang w:bidi="ru-RU"/>
        </w:rPr>
      </w:pPr>
    </w:p>
    <w:p w14:paraId="0CD40D09" w14:textId="77777777" w:rsidR="00767D5A" w:rsidRDefault="00511DE1" w:rsidP="00511DE1">
      <w:pPr>
        <w:pStyle w:val="a5"/>
        <w:ind w:left="142" w:firstLine="0"/>
        <w:rPr>
          <w:lang w:bidi="ru-RU"/>
        </w:rPr>
      </w:pPr>
      <w:r w:rsidRPr="00511DE1">
        <w:rPr>
          <w:noProof/>
          <w:lang w:eastAsia="ru-RU"/>
        </w:rPr>
        <w:lastRenderedPageBreak/>
        <w:drawing>
          <wp:inline distT="0" distB="0" distL="0" distR="0" wp14:anchorId="04446A2C" wp14:editId="4FA9BE31">
            <wp:extent cx="6057265" cy="3200400"/>
            <wp:effectExtent l="0" t="0" r="63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r="786" b="9670"/>
                    <a:stretch/>
                  </pic:blipFill>
                  <pic:spPr bwMode="auto">
                    <a:xfrm>
                      <a:off x="0" y="0"/>
                      <a:ext cx="6079576" cy="321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4C452" w14:textId="77777777" w:rsidR="00511DE1" w:rsidRDefault="00511DE1" w:rsidP="00F61BEA">
      <w:pPr>
        <w:pStyle w:val="a5"/>
        <w:ind w:left="1440" w:firstLine="0"/>
        <w:rPr>
          <w:lang w:bidi="ru-RU"/>
        </w:rPr>
      </w:pPr>
    </w:p>
    <w:p w14:paraId="57EC6484" w14:textId="77777777" w:rsidR="00511DE1" w:rsidRDefault="00511DE1" w:rsidP="00AE4F40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значениях атрибута вы можете использовать теги автозамены, ниже представлен список доступных тэгов.</w:t>
      </w:r>
    </w:p>
    <w:p w14:paraId="22D8F6EB" w14:textId="77777777" w:rsidR="00511DE1" w:rsidRDefault="00511DE1" w:rsidP="00511DE1">
      <w:pPr>
        <w:pStyle w:val="a5"/>
        <w:ind w:left="1440" w:firstLine="0"/>
        <w:rPr>
          <w:lang w:bidi="ru-RU"/>
        </w:rPr>
      </w:pPr>
    </w:p>
    <w:tbl>
      <w:tblPr>
        <w:tblStyle w:val="af9"/>
        <w:tblW w:w="9639" w:type="dxa"/>
        <w:tblInd w:w="137" w:type="dxa"/>
        <w:tblLook w:val="04A0" w:firstRow="1" w:lastRow="0" w:firstColumn="1" w:lastColumn="0" w:noHBand="0" w:noVBand="1"/>
      </w:tblPr>
      <w:tblGrid>
        <w:gridCol w:w="2577"/>
        <w:gridCol w:w="7062"/>
      </w:tblGrid>
      <w:tr w:rsidR="00511DE1" w14:paraId="503A539B" w14:textId="77777777" w:rsidTr="008C46AB">
        <w:tc>
          <w:tcPr>
            <w:tcW w:w="2577" w:type="dxa"/>
          </w:tcPr>
          <w:p w14:paraId="78855C7A" w14:textId="77777777" w:rsidR="00511DE1" w:rsidRPr="00767D5A" w:rsidRDefault="00511DE1" w:rsidP="007E1A9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7062" w:type="dxa"/>
          </w:tcPr>
          <w:p w14:paraId="2F399C9F" w14:textId="77777777" w:rsidR="00511DE1" w:rsidRPr="00767D5A" w:rsidRDefault="00511DE1" w:rsidP="007E1A9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632AAF" w14:paraId="07663B64" w14:textId="77777777" w:rsidTr="008C46AB">
        <w:tc>
          <w:tcPr>
            <w:tcW w:w="2577" w:type="dxa"/>
          </w:tcPr>
          <w:p w14:paraId="68A644F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#NAME#</w:t>
            </w:r>
          </w:p>
        </w:tc>
        <w:tc>
          <w:tcPr>
            <w:tcW w:w="7062" w:type="dxa"/>
          </w:tcPr>
          <w:p w14:paraId="4DB08189" w14:textId="77777777" w:rsidR="00632AAF" w:rsidRPr="00724B6C" w:rsidRDefault="00632AAF" w:rsidP="00632AAF">
            <w:r w:rsidRPr="00724B6C">
              <w:t>Будет заменено на ФИО абонента</w:t>
            </w:r>
          </w:p>
        </w:tc>
      </w:tr>
      <w:tr w:rsidR="00632AAF" w14:paraId="38D8DC14" w14:textId="77777777" w:rsidTr="008C46AB">
        <w:tc>
          <w:tcPr>
            <w:tcW w:w="2577" w:type="dxa"/>
          </w:tcPr>
          <w:p w14:paraId="78011DE7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#CLIENT#</w:t>
            </w:r>
          </w:p>
        </w:tc>
        <w:tc>
          <w:tcPr>
            <w:tcW w:w="7062" w:type="dxa"/>
          </w:tcPr>
          <w:p w14:paraId="5DE5180F" w14:textId="77777777" w:rsidR="00632AAF" w:rsidRPr="00724B6C" w:rsidRDefault="00632AAF" w:rsidP="00632AAF">
            <w:r w:rsidRPr="00724B6C">
              <w:t>Будет заменено на имя абонента</w:t>
            </w:r>
          </w:p>
        </w:tc>
      </w:tr>
      <w:tr w:rsidR="00632AAF" w14:paraId="28D63F52" w14:textId="77777777" w:rsidTr="008C46AB">
        <w:tc>
          <w:tcPr>
            <w:tcW w:w="2577" w:type="dxa"/>
          </w:tcPr>
          <w:p w14:paraId="727FC2E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#USRLOGIN#</w:t>
            </w:r>
          </w:p>
        </w:tc>
        <w:tc>
          <w:tcPr>
            <w:tcW w:w="7062" w:type="dxa"/>
          </w:tcPr>
          <w:p w14:paraId="2A66123C" w14:textId="77777777" w:rsidR="00632AAF" w:rsidRPr="00724B6C" w:rsidRDefault="00632AAF" w:rsidP="00632AAF">
            <w:r w:rsidRPr="00724B6C">
              <w:t>Будет заменено на логин клиента</w:t>
            </w:r>
          </w:p>
        </w:tc>
      </w:tr>
      <w:tr w:rsidR="00632AAF" w14:paraId="5575FEEA" w14:textId="77777777" w:rsidTr="008C46AB">
        <w:tc>
          <w:tcPr>
            <w:tcW w:w="2577" w:type="dxa"/>
          </w:tcPr>
          <w:p w14:paraId="3E47F71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#USRPASS#</w:t>
            </w:r>
          </w:p>
        </w:tc>
        <w:tc>
          <w:tcPr>
            <w:tcW w:w="7062" w:type="dxa"/>
          </w:tcPr>
          <w:p w14:paraId="69E01AEE" w14:textId="77777777" w:rsidR="00632AAF" w:rsidRPr="00724B6C" w:rsidRDefault="00632AAF" w:rsidP="00632AAF">
            <w:r w:rsidRPr="00724B6C">
              <w:t>Будет заменено на пароль клиента</w:t>
            </w:r>
          </w:p>
        </w:tc>
      </w:tr>
      <w:tr w:rsidR="00632AAF" w14:paraId="42A63A6C" w14:textId="77777777" w:rsidTr="008C46AB">
        <w:tc>
          <w:tcPr>
            <w:tcW w:w="2577" w:type="dxa"/>
          </w:tcPr>
          <w:p w14:paraId="2AC14AC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#IP#</w:t>
            </w:r>
          </w:p>
        </w:tc>
        <w:tc>
          <w:tcPr>
            <w:tcW w:w="7062" w:type="dxa"/>
          </w:tcPr>
          <w:p w14:paraId="545E59C2" w14:textId="77777777" w:rsidR="00632AAF" w:rsidRPr="00724B6C" w:rsidRDefault="00632AAF" w:rsidP="00632AAF">
            <w:r w:rsidRPr="00724B6C">
              <w:t>Будет заменено на IP-адрес</w:t>
            </w:r>
          </w:p>
        </w:tc>
      </w:tr>
      <w:tr w:rsidR="00632AAF" w14:paraId="78C9F799" w14:textId="77777777" w:rsidTr="008C46AB">
        <w:tc>
          <w:tcPr>
            <w:tcW w:w="2577" w:type="dxa"/>
          </w:tcPr>
          <w:p w14:paraId="7E1C1DF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#MAC#</w:t>
            </w:r>
          </w:p>
        </w:tc>
        <w:tc>
          <w:tcPr>
            <w:tcW w:w="7062" w:type="dxa"/>
          </w:tcPr>
          <w:p w14:paraId="17B79489" w14:textId="77777777" w:rsidR="00632AAF" w:rsidRPr="00724B6C" w:rsidRDefault="00632AAF" w:rsidP="00632AAF">
            <w:r w:rsidRPr="00724B6C">
              <w:t>Будет заменено на MAC-адрес</w:t>
            </w:r>
          </w:p>
        </w:tc>
      </w:tr>
      <w:tr w:rsidR="00632AAF" w14:paraId="060D7B3A" w14:textId="77777777" w:rsidTr="008C46AB">
        <w:tc>
          <w:tcPr>
            <w:tcW w:w="2577" w:type="dxa"/>
          </w:tcPr>
          <w:p w14:paraId="772CB2BF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#DAYS#</w:t>
            </w:r>
          </w:p>
        </w:tc>
        <w:tc>
          <w:tcPr>
            <w:tcW w:w="7062" w:type="dxa"/>
          </w:tcPr>
          <w:p w14:paraId="08D2477F" w14:textId="77777777" w:rsidR="00632AAF" w:rsidRPr="00724B6C" w:rsidRDefault="00632AAF" w:rsidP="00632AAF">
            <w:r w:rsidRPr="00724B6C">
              <w:t>Будет заменено на количество дней</w:t>
            </w:r>
          </w:p>
        </w:tc>
      </w:tr>
      <w:tr w:rsidR="00632AAF" w14:paraId="5FB2E5D8" w14:textId="77777777" w:rsidTr="008C46AB">
        <w:tc>
          <w:tcPr>
            <w:tcW w:w="2577" w:type="dxa"/>
          </w:tcPr>
          <w:p w14:paraId="4E3D1A5D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#CONTRACT#</w:t>
            </w:r>
          </w:p>
        </w:tc>
        <w:tc>
          <w:tcPr>
            <w:tcW w:w="7062" w:type="dxa"/>
          </w:tcPr>
          <w:p w14:paraId="192947C4" w14:textId="77777777" w:rsidR="00632AAF" w:rsidRPr="00724B6C" w:rsidRDefault="00632AAF" w:rsidP="00632AAF">
            <w:r w:rsidRPr="00724B6C">
              <w:t>Будет заменено на номер договора</w:t>
            </w:r>
          </w:p>
        </w:tc>
      </w:tr>
      <w:tr w:rsidR="00632AAF" w14:paraId="37C3A640" w14:textId="77777777" w:rsidTr="008C46AB">
        <w:tc>
          <w:tcPr>
            <w:tcW w:w="2577" w:type="dxa"/>
          </w:tcPr>
          <w:p w14:paraId="6D287FC9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#STOPDATE#</w:t>
            </w:r>
          </w:p>
        </w:tc>
        <w:tc>
          <w:tcPr>
            <w:tcW w:w="7062" w:type="dxa"/>
          </w:tcPr>
          <w:p w14:paraId="45BB2693" w14:textId="77777777" w:rsidR="00632AAF" w:rsidRPr="00724B6C" w:rsidRDefault="00632AAF" w:rsidP="00632AAF">
            <w:r w:rsidRPr="00724B6C">
              <w:t>Будет заменено на дату остановки</w:t>
            </w:r>
          </w:p>
        </w:tc>
      </w:tr>
      <w:tr w:rsidR="00632AAF" w14:paraId="1A3C7F7B" w14:textId="77777777" w:rsidTr="008C46AB">
        <w:tc>
          <w:tcPr>
            <w:tcW w:w="2577" w:type="dxa"/>
          </w:tcPr>
          <w:p w14:paraId="67CDBEB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#CASH#</w:t>
            </w:r>
          </w:p>
        </w:tc>
        <w:tc>
          <w:tcPr>
            <w:tcW w:w="7062" w:type="dxa"/>
          </w:tcPr>
          <w:p w14:paraId="5B1A47AC" w14:textId="77777777" w:rsidR="00632AAF" w:rsidRPr="00724B6C" w:rsidRDefault="00632AAF" w:rsidP="00632AAF">
            <w:r w:rsidRPr="00724B6C">
              <w:t>Будет заменено на значение баланса</w:t>
            </w:r>
          </w:p>
        </w:tc>
      </w:tr>
      <w:tr w:rsidR="00632AAF" w14:paraId="5DCD72C4" w14:textId="77777777" w:rsidTr="008C46AB">
        <w:tc>
          <w:tcPr>
            <w:tcW w:w="2577" w:type="dxa"/>
          </w:tcPr>
          <w:p w14:paraId="1DF35E0A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#CASH+#</w:t>
            </w:r>
          </w:p>
        </w:tc>
        <w:tc>
          <w:tcPr>
            <w:tcW w:w="7062" w:type="dxa"/>
          </w:tcPr>
          <w:p w14:paraId="1C6B5CA2" w14:textId="77777777" w:rsidR="00632AAF" w:rsidRPr="00724B6C" w:rsidRDefault="00632AAF" w:rsidP="00632AAF">
            <w:r w:rsidRPr="00724B6C">
              <w:t>Будет заменено на сумму пополнения</w:t>
            </w:r>
          </w:p>
        </w:tc>
      </w:tr>
      <w:tr w:rsidR="00632AAF" w14:paraId="0DD9DCE7" w14:textId="77777777" w:rsidTr="008C46AB">
        <w:tc>
          <w:tcPr>
            <w:tcW w:w="2577" w:type="dxa"/>
          </w:tcPr>
          <w:p w14:paraId="2DB8A0B9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#CASH-#</w:t>
            </w:r>
          </w:p>
        </w:tc>
        <w:tc>
          <w:tcPr>
            <w:tcW w:w="7062" w:type="dxa"/>
          </w:tcPr>
          <w:p w14:paraId="1EFA92AE" w14:textId="77777777" w:rsidR="00632AAF" w:rsidRPr="00724B6C" w:rsidRDefault="00632AAF" w:rsidP="00516FD4">
            <w:r w:rsidRPr="00724B6C">
              <w:t>Будет заменено на размер обещ</w:t>
            </w:r>
            <w:r w:rsidR="00516FD4">
              <w:t xml:space="preserve">анного </w:t>
            </w:r>
            <w:r w:rsidRPr="00724B6C">
              <w:t>платежа и его стоимость</w:t>
            </w:r>
          </w:p>
        </w:tc>
      </w:tr>
      <w:tr w:rsidR="00632AAF" w14:paraId="211EE017" w14:textId="77777777" w:rsidTr="008C46AB">
        <w:tc>
          <w:tcPr>
            <w:tcW w:w="2577" w:type="dxa"/>
          </w:tcPr>
          <w:p w14:paraId="79FC4C87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#CASHNAME#</w:t>
            </w:r>
          </w:p>
        </w:tc>
        <w:tc>
          <w:tcPr>
            <w:tcW w:w="7062" w:type="dxa"/>
          </w:tcPr>
          <w:p w14:paraId="5F10C33D" w14:textId="77777777" w:rsidR="00632AAF" w:rsidRPr="00724B6C" w:rsidRDefault="00632AAF" w:rsidP="00632AAF">
            <w:r w:rsidRPr="00724B6C">
              <w:t>Будет заменено на название валюты</w:t>
            </w:r>
          </w:p>
        </w:tc>
      </w:tr>
      <w:tr w:rsidR="00632AAF" w14:paraId="094DC29D" w14:textId="77777777" w:rsidTr="008C46AB">
        <w:tc>
          <w:tcPr>
            <w:tcW w:w="2577" w:type="dxa"/>
          </w:tcPr>
          <w:p w14:paraId="38879F88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#NEXTCASH#</w:t>
            </w:r>
          </w:p>
        </w:tc>
        <w:tc>
          <w:tcPr>
            <w:tcW w:w="7062" w:type="dxa"/>
          </w:tcPr>
          <w:p w14:paraId="460001B1" w14:textId="77777777" w:rsidR="00632AAF" w:rsidRPr="00724B6C" w:rsidRDefault="00632AAF" w:rsidP="00516FD4">
            <w:r w:rsidRPr="00724B6C">
              <w:t>Баланс после следующего списания абон</w:t>
            </w:r>
            <w:r w:rsidR="00516FD4">
              <w:t xml:space="preserve">ентской </w:t>
            </w:r>
            <w:r w:rsidRPr="00724B6C">
              <w:t>платы</w:t>
            </w:r>
          </w:p>
        </w:tc>
      </w:tr>
      <w:tr w:rsidR="00632AAF" w14:paraId="45E4EC1B" w14:textId="77777777" w:rsidTr="008C46AB">
        <w:tc>
          <w:tcPr>
            <w:tcW w:w="2577" w:type="dxa"/>
          </w:tcPr>
          <w:p w14:paraId="072FB650" w14:textId="77777777" w:rsidR="00632AAF" w:rsidRDefault="008C6902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#BLOCKCASH#</w:t>
            </w:r>
          </w:p>
        </w:tc>
        <w:tc>
          <w:tcPr>
            <w:tcW w:w="7062" w:type="dxa"/>
          </w:tcPr>
          <w:p w14:paraId="4C71D428" w14:textId="77777777" w:rsidR="00632AAF" w:rsidRPr="00724B6C" w:rsidRDefault="00CF3429" w:rsidP="008C6902">
            <w:r w:rsidRPr="00724B6C">
              <w:t>Баланс,</w:t>
            </w:r>
            <w:r w:rsidR="00632AAF" w:rsidRPr="00724B6C">
              <w:t xml:space="preserve"> </w:t>
            </w:r>
            <w:r w:rsidR="008C6902">
              <w:t>при котором абонент будет заблокирован</w:t>
            </w:r>
          </w:p>
        </w:tc>
      </w:tr>
      <w:tr w:rsidR="00632AAF" w14:paraId="4AB68C1C" w14:textId="77777777" w:rsidTr="008C46AB">
        <w:tc>
          <w:tcPr>
            <w:tcW w:w="2577" w:type="dxa"/>
          </w:tcPr>
          <w:p w14:paraId="7A429F06" w14:textId="77777777" w:rsidR="00632AAF" w:rsidRDefault="008C6902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#PAYSIZE#</w:t>
            </w:r>
          </w:p>
        </w:tc>
        <w:tc>
          <w:tcPr>
            <w:tcW w:w="7062" w:type="dxa"/>
          </w:tcPr>
          <w:p w14:paraId="68DB9380" w14:textId="77777777" w:rsidR="00632AAF" w:rsidRPr="00724B6C" w:rsidRDefault="00632AAF" w:rsidP="00516FD4">
            <w:r w:rsidRPr="00724B6C">
              <w:t>Будет заменено на размер списания абон</w:t>
            </w:r>
            <w:r w:rsidR="00516FD4">
              <w:t xml:space="preserve">ентской </w:t>
            </w:r>
            <w:r w:rsidRPr="00724B6C">
              <w:t>платы</w:t>
            </w:r>
          </w:p>
        </w:tc>
      </w:tr>
      <w:tr w:rsidR="00632AAF" w14:paraId="1DE6AE2A" w14:textId="77777777" w:rsidTr="008C46AB">
        <w:tc>
          <w:tcPr>
            <w:tcW w:w="2577" w:type="dxa"/>
          </w:tcPr>
          <w:p w14:paraId="5829FC9D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#PAYSIZE2#</w:t>
            </w:r>
          </w:p>
        </w:tc>
        <w:tc>
          <w:tcPr>
            <w:tcW w:w="7062" w:type="dxa"/>
          </w:tcPr>
          <w:p w14:paraId="5DCD0932" w14:textId="77777777" w:rsidR="00632AAF" w:rsidRPr="00724B6C" w:rsidRDefault="00632AAF" w:rsidP="00516FD4">
            <w:r w:rsidRPr="00724B6C">
              <w:t>Будет заменено на размер списания абон</w:t>
            </w:r>
            <w:r w:rsidR="00516FD4">
              <w:t xml:space="preserve">ентской </w:t>
            </w:r>
            <w:r w:rsidRPr="00724B6C">
              <w:t>платы за месяц</w:t>
            </w:r>
          </w:p>
        </w:tc>
      </w:tr>
      <w:tr w:rsidR="00632AAF" w14:paraId="7D6DD30D" w14:textId="77777777" w:rsidTr="008C46AB">
        <w:tc>
          <w:tcPr>
            <w:tcW w:w="2577" w:type="dxa"/>
          </w:tcPr>
          <w:p w14:paraId="35B4436C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#PAY_DAY#</w:t>
            </w:r>
          </w:p>
        </w:tc>
        <w:tc>
          <w:tcPr>
            <w:tcW w:w="7062" w:type="dxa"/>
          </w:tcPr>
          <w:p w14:paraId="5F8B489F" w14:textId="77777777" w:rsidR="00632AAF" w:rsidRPr="00724B6C" w:rsidRDefault="00632AAF" w:rsidP="00632AAF">
            <w:r w:rsidRPr="00724B6C">
              <w:t>Будет заменено на день абонентской платы</w:t>
            </w:r>
          </w:p>
        </w:tc>
      </w:tr>
      <w:tr w:rsidR="00632AAF" w14:paraId="6DFE10C9" w14:textId="77777777" w:rsidTr="008C46AB">
        <w:tc>
          <w:tcPr>
            <w:tcW w:w="2577" w:type="dxa"/>
          </w:tcPr>
          <w:p w14:paraId="79468B03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#RECOMMENDED_PAY#</w:t>
            </w:r>
          </w:p>
        </w:tc>
        <w:tc>
          <w:tcPr>
            <w:tcW w:w="7062" w:type="dxa"/>
          </w:tcPr>
          <w:p w14:paraId="224FE482" w14:textId="77777777" w:rsidR="00632AAF" w:rsidRPr="00724B6C" w:rsidRDefault="00632AAF" w:rsidP="00632AAF">
            <w:r w:rsidRPr="00724B6C">
              <w:t>Будет заменено на рекомендуемую сумму платежа</w:t>
            </w:r>
          </w:p>
        </w:tc>
      </w:tr>
      <w:tr w:rsidR="00632AAF" w14:paraId="04AC8EFB" w14:textId="77777777" w:rsidTr="008C46AB">
        <w:tc>
          <w:tcPr>
            <w:tcW w:w="2577" w:type="dxa"/>
          </w:tcPr>
          <w:p w14:paraId="46D6ECC0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#PAYSIZECLEAR#</w:t>
            </w:r>
          </w:p>
        </w:tc>
        <w:tc>
          <w:tcPr>
            <w:tcW w:w="7062" w:type="dxa"/>
          </w:tcPr>
          <w:p w14:paraId="3E4553CC" w14:textId="77777777" w:rsidR="00632AAF" w:rsidRPr="00724B6C" w:rsidRDefault="00632AAF" w:rsidP="00632AAF">
            <w:r w:rsidRPr="00724B6C">
              <w:t>Необходимая сумма текущего пополнения</w:t>
            </w:r>
          </w:p>
        </w:tc>
      </w:tr>
      <w:tr w:rsidR="00632AAF" w14:paraId="13D6579A" w14:textId="77777777" w:rsidTr="008C46AB">
        <w:tc>
          <w:tcPr>
            <w:tcW w:w="2577" w:type="dxa"/>
          </w:tcPr>
          <w:p w14:paraId="6AF5ECCD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#INFORM1#</w:t>
            </w:r>
          </w:p>
        </w:tc>
        <w:tc>
          <w:tcPr>
            <w:tcW w:w="7062" w:type="dxa"/>
          </w:tcPr>
          <w:p w14:paraId="778A6875" w14:textId="77777777" w:rsidR="00632AAF" w:rsidRPr="00724B6C" w:rsidRDefault="00632AAF" w:rsidP="00632AAF">
            <w:r w:rsidRPr="00724B6C">
              <w:t>Будет заменено на информацию №1 из профиля абонента</w:t>
            </w:r>
          </w:p>
        </w:tc>
      </w:tr>
      <w:tr w:rsidR="00632AAF" w14:paraId="474C73AE" w14:textId="77777777" w:rsidTr="008C46AB">
        <w:tc>
          <w:tcPr>
            <w:tcW w:w="2577" w:type="dxa"/>
          </w:tcPr>
          <w:p w14:paraId="20EB759B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#INFORM2#</w:t>
            </w:r>
          </w:p>
        </w:tc>
        <w:tc>
          <w:tcPr>
            <w:tcW w:w="7062" w:type="dxa"/>
          </w:tcPr>
          <w:p w14:paraId="040B79CE" w14:textId="77777777" w:rsidR="00632AAF" w:rsidRPr="00724B6C" w:rsidRDefault="00632AAF" w:rsidP="00632AAF">
            <w:r w:rsidRPr="00724B6C">
              <w:t>Будет заменено на информацию №2 из профиля абонента</w:t>
            </w:r>
          </w:p>
        </w:tc>
      </w:tr>
      <w:tr w:rsidR="00632AAF" w14:paraId="6B384B09" w14:textId="77777777" w:rsidTr="008C46AB">
        <w:tc>
          <w:tcPr>
            <w:tcW w:w="2577" w:type="dxa"/>
          </w:tcPr>
          <w:p w14:paraId="5AFEBB9E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#COMMENT1#</w:t>
            </w:r>
          </w:p>
        </w:tc>
        <w:tc>
          <w:tcPr>
            <w:tcW w:w="7062" w:type="dxa"/>
          </w:tcPr>
          <w:p w14:paraId="79707B54" w14:textId="77777777" w:rsidR="00632AAF" w:rsidRPr="00724B6C" w:rsidRDefault="00632AAF" w:rsidP="00632AAF">
            <w:r w:rsidRPr="00724B6C">
              <w:t>Будет заменено на комментарий №1 из профиля абонента</w:t>
            </w:r>
          </w:p>
        </w:tc>
      </w:tr>
      <w:tr w:rsidR="00632AAF" w14:paraId="42204A3E" w14:textId="77777777" w:rsidTr="008C46AB">
        <w:tc>
          <w:tcPr>
            <w:tcW w:w="2577" w:type="dxa"/>
          </w:tcPr>
          <w:p w14:paraId="69A38C7B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#COMMENT2#</w:t>
            </w:r>
          </w:p>
        </w:tc>
        <w:tc>
          <w:tcPr>
            <w:tcW w:w="7062" w:type="dxa"/>
          </w:tcPr>
          <w:p w14:paraId="42514065" w14:textId="77777777" w:rsidR="00632AAF" w:rsidRPr="00724B6C" w:rsidRDefault="00632AAF" w:rsidP="00632AAF">
            <w:r w:rsidRPr="00724B6C">
              <w:t>Будет заменено на комментарий №2 из профиля абонента</w:t>
            </w:r>
          </w:p>
        </w:tc>
      </w:tr>
      <w:tr w:rsidR="00632AAF" w14:paraId="6FBDFF5C" w14:textId="77777777" w:rsidTr="008C46AB">
        <w:tc>
          <w:tcPr>
            <w:tcW w:w="2577" w:type="dxa"/>
          </w:tcPr>
          <w:p w14:paraId="6BCD0769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lastRenderedPageBreak/>
              <w:t>#COMMENT3#</w:t>
            </w:r>
          </w:p>
        </w:tc>
        <w:tc>
          <w:tcPr>
            <w:tcW w:w="7062" w:type="dxa"/>
          </w:tcPr>
          <w:p w14:paraId="33A22DA6" w14:textId="77777777" w:rsidR="00632AAF" w:rsidRPr="00724B6C" w:rsidRDefault="00632AAF" w:rsidP="00632AAF">
            <w:r w:rsidRPr="00724B6C">
              <w:t>Будет заменено на комментарий №3 из профиля абонента</w:t>
            </w:r>
          </w:p>
        </w:tc>
      </w:tr>
      <w:tr w:rsidR="00632AAF" w14:paraId="20AA8D89" w14:textId="77777777" w:rsidTr="008C46AB">
        <w:tc>
          <w:tcPr>
            <w:tcW w:w="2577" w:type="dxa"/>
          </w:tcPr>
          <w:p w14:paraId="66FA6641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#COMMENT4#</w:t>
            </w:r>
          </w:p>
        </w:tc>
        <w:tc>
          <w:tcPr>
            <w:tcW w:w="7062" w:type="dxa"/>
          </w:tcPr>
          <w:p w14:paraId="2F31B2F1" w14:textId="77777777" w:rsidR="00632AAF" w:rsidRPr="00724B6C" w:rsidRDefault="00632AAF" w:rsidP="00632AAF">
            <w:r w:rsidRPr="00724B6C">
              <w:t>Будет заменено на комментарий №4 из профиля абонента</w:t>
            </w:r>
          </w:p>
        </w:tc>
      </w:tr>
      <w:tr w:rsidR="00632AAF" w14:paraId="13057CD3" w14:textId="77777777" w:rsidTr="008C46AB">
        <w:tc>
          <w:tcPr>
            <w:tcW w:w="2577" w:type="dxa"/>
          </w:tcPr>
          <w:p w14:paraId="4A048D45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#CODE#</w:t>
            </w:r>
          </w:p>
        </w:tc>
        <w:tc>
          <w:tcPr>
            <w:tcW w:w="7062" w:type="dxa"/>
          </w:tcPr>
          <w:p w14:paraId="2BAC7B5E" w14:textId="77777777" w:rsidR="00632AAF" w:rsidRPr="00724B6C" w:rsidRDefault="00632AAF" w:rsidP="00632AAF">
            <w:r w:rsidRPr="00724B6C">
              <w:t>Будет заменено на код проверки при изменении телефона</w:t>
            </w:r>
          </w:p>
        </w:tc>
      </w:tr>
      <w:tr w:rsidR="00632AAF" w14:paraId="20172215" w14:textId="77777777" w:rsidTr="008C46AB">
        <w:tc>
          <w:tcPr>
            <w:tcW w:w="2577" w:type="dxa"/>
          </w:tcPr>
          <w:p w14:paraId="54925C8E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#SMOTRESHKA_LOGIN#</w:t>
            </w:r>
          </w:p>
        </w:tc>
        <w:tc>
          <w:tcPr>
            <w:tcW w:w="7062" w:type="dxa"/>
          </w:tcPr>
          <w:p w14:paraId="0DF58C61" w14:textId="77777777" w:rsidR="00632AAF" w:rsidRPr="00724B6C" w:rsidRDefault="00632AAF" w:rsidP="00632AAF">
            <w:r w:rsidRPr="00724B6C">
              <w:t>Будет заменено на логин в системе Смотрёшка</w:t>
            </w:r>
          </w:p>
        </w:tc>
      </w:tr>
      <w:tr w:rsidR="00632AAF" w14:paraId="1107D886" w14:textId="77777777" w:rsidTr="008C46AB">
        <w:tc>
          <w:tcPr>
            <w:tcW w:w="2577" w:type="dxa"/>
          </w:tcPr>
          <w:p w14:paraId="328345FD" w14:textId="77777777" w:rsidR="00632AAF" w:rsidRDefault="006B6795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6B6795">
              <w:rPr>
                <w:lang w:bidi="ru-RU"/>
              </w:rPr>
              <w:t>#SMOTRESHKA_PASS#</w:t>
            </w:r>
          </w:p>
        </w:tc>
        <w:tc>
          <w:tcPr>
            <w:tcW w:w="7062" w:type="dxa"/>
          </w:tcPr>
          <w:p w14:paraId="7120C3E3" w14:textId="77777777" w:rsidR="00632AAF" w:rsidRPr="00724B6C" w:rsidRDefault="00632AAF" w:rsidP="00632AAF">
            <w:r w:rsidRPr="00724B6C">
              <w:t>Будет заменено на пароль в системе Смотрёшка</w:t>
            </w:r>
          </w:p>
        </w:tc>
      </w:tr>
      <w:tr w:rsidR="00632AAF" w14:paraId="44A45F51" w14:textId="77777777" w:rsidTr="008C46AB">
        <w:tc>
          <w:tcPr>
            <w:tcW w:w="2577" w:type="dxa"/>
          </w:tcPr>
          <w:p w14:paraId="750A464C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#MEGOGO_LOGIN#</w:t>
            </w:r>
          </w:p>
        </w:tc>
        <w:tc>
          <w:tcPr>
            <w:tcW w:w="7062" w:type="dxa"/>
          </w:tcPr>
          <w:p w14:paraId="2637C59A" w14:textId="77777777" w:rsidR="00632AAF" w:rsidRPr="00724B6C" w:rsidRDefault="00632AAF" w:rsidP="00632AAF">
            <w:r w:rsidRPr="00724B6C">
              <w:t>Будет заменено на логин в системе Megogo</w:t>
            </w:r>
          </w:p>
        </w:tc>
      </w:tr>
      <w:tr w:rsidR="00632AAF" w14:paraId="32E82871" w14:textId="77777777" w:rsidTr="008C46AB">
        <w:tc>
          <w:tcPr>
            <w:tcW w:w="2577" w:type="dxa"/>
          </w:tcPr>
          <w:p w14:paraId="70E96D01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#MEGOGO_PASS#</w:t>
            </w:r>
          </w:p>
        </w:tc>
        <w:tc>
          <w:tcPr>
            <w:tcW w:w="7062" w:type="dxa"/>
          </w:tcPr>
          <w:p w14:paraId="4607C39D" w14:textId="77777777" w:rsidR="00632AAF" w:rsidRPr="00724B6C" w:rsidRDefault="00632AAF" w:rsidP="00632AAF">
            <w:r w:rsidRPr="00724B6C">
              <w:t>Будет заменено на пароль в системе Megogo</w:t>
            </w:r>
          </w:p>
        </w:tc>
      </w:tr>
      <w:tr w:rsidR="00632AAF" w14:paraId="2694C935" w14:textId="77777777" w:rsidTr="008C46AB">
        <w:tc>
          <w:tcPr>
            <w:tcW w:w="2577" w:type="dxa"/>
          </w:tcPr>
          <w:p w14:paraId="0F6438B1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#IPTVPORTAL_LOGIN#</w:t>
            </w:r>
          </w:p>
        </w:tc>
        <w:tc>
          <w:tcPr>
            <w:tcW w:w="7062" w:type="dxa"/>
          </w:tcPr>
          <w:p w14:paraId="12DF9646" w14:textId="77777777" w:rsidR="00632AAF" w:rsidRPr="00724B6C" w:rsidRDefault="00632AAF" w:rsidP="00632AAF">
            <w:r w:rsidRPr="00724B6C">
              <w:t>Будет заменено на логин в системе IPTVPORTAL</w:t>
            </w:r>
          </w:p>
        </w:tc>
      </w:tr>
      <w:tr w:rsidR="00632AAF" w14:paraId="4E93DD4D" w14:textId="77777777" w:rsidTr="008C46AB">
        <w:tc>
          <w:tcPr>
            <w:tcW w:w="2577" w:type="dxa"/>
          </w:tcPr>
          <w:p w14:paraId="34F7BE90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#IPTVPORTAL_PASS#</w:t>
            </w:r>
          </w:p>
        </w:tc>
        <w:tc>
          <w:tcPr>
            <w:tcW w:w="7062" w:type="dxa"/>
          </w:tcPr>
          <w:p w14:paraId="1F5658A8" w14:textId="77777777" w:rsidR="00632AAF" w:rsidRPr="00724B6C" w:rsidRDefault="00632AAF" w:rsidP="00632AAF">
            <w:r w:rsidRPr="00724B6C">
              <w:t>Будет заменено на пароль в системе IPTVPORTAL</w:t>
            </w:r>
          </w:p>
        </w:tc>
      </w:tr>
      <w:tr w:rsidR="00632AAF" w14:paraId="3E70131E" w14:textId="77777777" w:rsidTr="008C46AB">
        <w:tc>
          <w:tcPr>
            <w:tcW w:w="2577" w:type="dxa"/>
          </w:tcPr>
          <w:p w14:paraId="199DBCA0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#LIMIT_IN#</w:t>
            </w:r>
          </w:p>
        </w:tc>
        <w:tc>
          <w:tcPr>
            <w:tcW w:w="7062" w:type="dxa"/>
          </w:tcPr>
          <w:p w14:paraId="5359FDF2" w14:textId="77777777" w:rsidR="00632AAF" w:rsidRPr="00724B6C" w:rsidRDefault="00632AAF" w:rsidP="00632AAF">
            <w:r w:rsidRPr="00724B6C">
              <w:t>Будет заменено на ограничение входящей скорости</w:t>
            </w:r>
          </w:p>
        </w:tc>
      </w:tr>
      <w:tr w:rsidR="00632AAF" w14:paraId="50E6D6FA" w14:textId="77777777" w:rsidTr="008C46AB">
        <w:tc>
          <w:tcPr>
            <w:tcW w:w="2577" w:type="dxa"/>
          </w:tcPr>
          <w:p w14:paraId="6C9A3672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#LIMIT_OUT#</w:t>
            </w:r>
          </w:p>
        </w:tc>
        <w:tc>
          <w:tcPr>
            <w:tcW w:w="7062" w:type="dxa"/>
          </w:tcPr>
          <w:p w14:paraId="7327975E" w14:textId="77777777" w:rsidR="00632AAF" w:rsidRPr="00724B6C" w:rsidRDefault="00632AAF" w:rsidP="00632AAF">
            <w:r w:rsidRPr="00724B6C">
              <w:t>Будет заменено на ограничение исходящей скорости</w:t>
            </w:r>
          </w:p>
        </w:tc>
      </w:tr>
      <w:tr w:rsidR="008C46AB" w14:paraId="61C464E0" w14:textId="77777777" w:rsidTr="008C46AB">
        <w:tc>
          <w:tcPr>
            <w:tcW w:w="2577" w:type="dxa"/>
          </w:tcPr>
          <w:p w14:paraId="42D208F7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7062" w:type="dxa"/>
          </w:tcPr>
          <w:p w14:paraId="0EAEC4E6" w14:textId="77777777" w:rsidR="008C46AB" w:rsidRDefault="008C46AB" w:rsidP="008C46AB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Будет заменено на произвольный набор цифр</w:t>
            </w:r>
          </w:p>
        </w:tc>
      </w:tr>
      <w:tr w:rsidR="008C46AB" w14:paraId="5E19C692" w14:textId="77777777" w:rsidTr="008C46AB">
        <w:tc>
          <w:tcPr>
            <w:tcW w:w="2577" w:type="dxa"/>
          </w:tcPr>
          <w:p w14:paraId="465EBD7E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7062" w:type="dxa"/>
          </w:tcPr>
          <w:p w14:paraId="3B9855A1" w14:textId="77777777" w:rsidR="008C46AB" w:rsidRPr="00724B6C" w:rsidRDefault="008C46AB" w:rsidP="008C46AB">
            <w:r w:rsidRPr="00724B6C">
              <w:t>Будет заменено на номер дня в месяце</w:t>
            </w:r>
          </w:p>
        </w:tc>
      </w:tr>
      <w:tr w:rsidR="008C46AB" w14:paraId="04B15C14" w14:textId="77777777" w:rsidTr="008C46AB">
        <w:tc>
          <w:tcPr>
            <w:tcW w:w="2577" w:type="dxa"/>
          </w:tcPr>
          <w:p w14:paraId="1DE3BB03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7062" w:type="dxa"/>
          </w:tcPr>
          <w:p w14:paraId="448A321D" w14:textId="77777777" w:rsidR="008C46AB" w:rsidRPr="00724B6C" w:rsidRDefault="008C46AB" w:rsidP="008C46AB">
            <w:r w:rsidRPr="00724B6C">
              <w:t>Будет заменено на номер месяца</w:t>
            </w:r>
          </w:p>
        </w:tc>
      </w:tr>
      <w:tr w:rsidR="008C46AB" w14:paraId="13BDC8AB" w14:textId="77777777" w:rsidTr="008C46AB">
        <w:tc>
          <w:tcPr>
            <w:tcW w:w="2577" w:type="dxa"/>
          </w:tcPr>
          <w:p w14:paraId="23262111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7062" w:type="dxa"/>
          </w:tcPr>
          <w:p w14:paraId="08CF4CB1" w14:textId="77777777" w:rsidR="008C46AB" w:rsidRPr="00724B6C" w:rsidRDefault="008C46AB" w:rsidP="008C46AB">
            <w:r w:rsidRPr="00724B6C">
              <w:t>Будет заменено на год</w:t>
            </w:r>
          </w:p>
        </w:tc>
      </w:tr>
      <w:tr w:rsidR="008C46AB" w14:paraId="4DC00D27" w14:textId="77777777" w:rsidTr="008C46AB">
        <w:tc>
          <w:tcPr>
            <w:tcW w:w="2577" w:type="dxa"/>
          </w:tcPr>
          <w:p w14:paraId="72C7FB98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7062" w:type="dxa"/>
          </w:tcPr>
          <w:p w14:paraId="7D0BEE40" w14:textId="77777777" w:rsidR="008C46AB" w:rsidRPr="00724B6C" w:rsidRDefault="008C46AB" w:rsidP="008C46AB">
            <w:r w:rsidRPr="00724B6C">
              <w:t>Будет заменено на час</w:t>
            </w:r>
          </w:p>
        </w:tc>
      </w:tr>
      <w:tr w:rsidR="008C46AB" w14:paraId="4D2147F2" w14:textId="77777777" w:rsidTr="008C46AB">
        <w:tc>
          <w:tcPr>
            <w:tcW w:w="2577" w:type="dxa"/>
          </w:tcPr>
          <w:p w14:paraId="5BC56D67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7062" w:type="dxa"/>
          </w:tcPr>
          <w:p w14:paraId="4002F943" w14:textId="77777777" w:rsidR="008C46AB" w:rsidRPr="00724B6C" w:rsidRDefault="008C46AB" w:rsidP="008C46AB">
            <w:r w:rsidRPr="00724B6C">
              <w:t>Будет заменено на минуты</w:t>
            </w:r>
          </w:p>
        </w:tc>
      </w:tr>
      <w:tr w:rsidR="008C46AB" w14:paraId="17D9DADD" w14:textId="77777777" w:rsidTr="008C46AB">
        <w:tc>
          <w:tcPr>
            <w:tcW w:w="2577" w:type="dxa"/>
          </w:tcPr>
          <w:p w14:paraId="10D1E922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7062" w:type="dxa"/>
          </w:tcPr>
          <w:p w14:paraId="5FE96523" w14:textId="77777777" w:rsidR="008C46AB" w:rsidRDefault="008C46AB" w:rsidP="008C46AB">
            <w:r w:rsidRPr="00724B6C">
              <w:t>Будет заменено на секунды</w:t>
            </w:r>
          </w:p>
        </w:tc>
      </w:tr>
    </w:tbl>
    <w:p w14:paraId="1BAE2063" w14:textId="77777777" w:rsidR="00511DE1" w:rsidRDefault="00511DE1" w:rsidP="00F61BEA">
      <w:pPr>
        <w:pStyle w:val="a5"/>
        <w:ind w:left="1440" w:firstLine="0"/>
        <w:rPr>
          <w:lang w:bidi="ru-RU"/>
        </w:rPr>
      </w:pPr>
    </w:p>
    <w:p w14:paraId="021D301D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34CB7A37" w14:textId="77777777" w:rsidR="00CF3429" w:rsidRDefault="00CF3429" w:rsidP="00AE4F40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Последняя вкладка «</w:t>
      </w:r>
      <w:r>
        <w:rPr>
          <w:b/>
          <w:lang w:bidi="ru-RU"/>
        </w:rPr>
        <w:t>Дополнительно</w:t>
      </w:r>
      <w:r>
        <w:rPr>
          <w:lang w:bidi="ru-RU"/>
        </w:rPr>
        <w:t>» содержит настройки, которые не подошли по смыслу в остальные вкладки.</w:t>
      </w:r>
    </w:p>
    <w:p w14:paraId="7D1C53DD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42CA4BDB" w14:textId="77777777" w:rsidR="00CF3429" w:rsidRDefault="00CF3429" w:rsidP="00CF3429">
      <w:pPr>
        <w:pStyle w:val="a5"/>
        <w:ind w:left="-993" w:firstLine="0"/>
        <w:rPr>
          <w:lang w:bidi="ru-RU"/>
        </w:rPr>
      </w:pPr>
      <w:r w:rsidRPr="00CF3429">
        <w:rPr>
          <w:noProof/>
          <w:lang w:eastAsia="ru-RU"/>
        </w:rPr>
        <w:drawing>
          <wp:inline distT="0" distB="0" distL="0" distR="0" wp14:anchorId="3DF24BE4" wp14:editId="13563549">
            <wp:extent cx="7105650" cy="4158943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b="7560"/>
                    <a:stretch/>
                  </pic:blipFill>
                  <pic:spPr bwMode="auto">
                    <a:xfrm>
                      <a:off x="0" y="0"/>
                      <a:ext cx="7187472" cy="420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CF316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02968DBB" w14:textId="77777777" w:rsidR="00AE4F40" w:rsidRDefault="00CF3429" w:rsidP="00DC2130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lastRenderedPageBreak/>
        <w:t>«</w:t>
      </w:r>
      <w:r w:rsidR="00AE4F40">
        <w:rPr>
          <w:b/>
          <w:lang w:val="en-US" w:bidi="ru-RU"/>
        </w:rPr>
        <w:t>CallerID</w:t>
      </w:r>
      <w:r w:rsidR="00AE4F40" w:rsidRPr="00B67A99">
        <w:rPr>
          <w:b/>
          <w:lang w:bidi="ru-RU"/>
        </w:rPr>
        <w:t xml:space="preserve"> </w:t>
      </w:r>
      <w:r w:rsidR="00AE4F40">
        <w:rPr>
          <w:b/>
          <w:lang w:bidi="ru-RU"/>
        </w:rPr>
        <w:t xml:space="preserve">для </w:t>
      </w:r>
      <w:r w:rsidR="00AE4F40">
        <w:rPr>
          <w:b/>
          <w:lang w:val="en-US" w:bidi="ru-RU"/>
        </w:rPr>
        <w:t>PPP</w:t>
      </w:r>
      <w:r>
        <w:rPr>
          <w:lang w:bidi="ru-RU"/>
        </w:rPr>
        <w:t>»</w:t>
      </w:r>
      <w:r w:rsidR="00AE4F40" w:rsidRPr="00B67A99">
        <w:rPr>
          <w:lang w:bidi="ru-RU"/>
        </w:rPr>
        <w:t xml:space="preserve"> - </w:t>
      </w:r>
      <w:r w:rsidR="00AE4F40">
        <w:rPr>
          <w:lang w:bidi="ru-RU"/>
        </w:rPr>
        <w:t xml:space="preserve">Для </w:t>
      </w:r>
      <w:r w:rsidR="00AE4F40">
        <w:rPr>
          <w:lang w:val="en-US" w:bidi="ru-RU"/>
        </w:rPr>
        <w:t>PPP</w:t>
      </w:r>
      <w:r w:rsidR="00AE4F40" w:rsidRPr="00B67A99">
        <w:rPr>
          <w:lang w:bidi="ru-RU"/>
        </w:rPr>
        <w:t xml:space="preserve"> </w:t>
      </w:r>
      <w:r w:rsidR="00AE4F40">
        <w:rPr>
          <w:lang w:val="en-US" w:bidi="ru-RU"/>
        </w:rPr>
        <w:t>Secrets</w:t>
      </w:r>
      <w:r w:rsidR="00AE4F40" w:rsidRPr="00B67A99">
        <w:rPr>
          <w:lang w:bidi="ru-RU"/>
        </w:rPr>
        <w:t xml:space="preserve"> </w:t>
      </w:r>
      <w:r w:rsidR="00AE4F40">
        <w:rPr>
          <w:lang w:bidi="ru-RU"/>
        </w:rPr>
        <w:t>всем абонентам прописывает</w:t>
      </w:r>
      <w:r w:rsidRPr="00CF3429">
        <w:rPr>
          <w:lang w:bidi="ru-RU"/>
        </w:rPr>
        <w:t xml:space="preserve"> Caller ID. Это запретит им поднимать соединение</w:t>
      </w:r>
      <w:r w:rsidR="00AE4F40">
        <w:rPr>
          <w:lang w:bidi="ru-RU"/>
        </w:rPr>
        <w:t>, если выбранные данные не совпадают.</w:t>
      </w:r>
    </w:p>
    <w:p w14:paraId="64C7E046" w14:textId="77777777" w:rsidR="00AE4F40" w:rsidRDefault="00AE4F40" w:rsidP="00AE4F40">
      <w:pPr>
        <w:pStyle w:val="a5"/>
        <w:spacing w:line="276" w:lineRule="auto"/>
        <w:ind w:left="1440" w:firstLine="0"/>
        <w:rPr>
          <w:lang w:bidi="ru-RU"/>
        </w:rPr>
      </w:pPr>
    </w:p>
    <w:p w14:paraId="62F3D71D" w14:textId="77777777" w:rsidR="00AE4F40" w:rsidRDefault="00AE4F40" w:rsidP="00AE4F40">
      <w:pPr>
        <w:pStyle w:val="a5"/>
        <w:spacing w:line="276" w:lineRule="auto"/>
        <w:ind w:left="1440" w:firstLine="0"/>
        <w:rPr>
          <w:lang w:bidi="ru-RU"/>
        </w:rPr>
      </w:pPr>
      <w:r w:rsidRPr="00AE4F40">
        <w:rPr>
          <w:noProof/>
          <w:lang w:eastAsia="ru-RU"/>
        </w:rPr>
        <w:drawing>
          <wp:inline distT="0" distB="0" distL="0" distR="0" wp14:anchorId="6D46E19F" wp14:editId="534A8221">
            <wp:extent cx="3362325" cy="742950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63C7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2150A6E1" w14:textId="77777777" w:rsidR="00AE4F40" w:rsidRDefault="00AE4F40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Опции позволяют выбрать в качестве </w:t>
      </w:r>
      <w:r>
        <w:rPr>
          <w:lang w:val="en-US" w:bidi="ru-RU"/>
        </w:rPr>
        <w:t>CallerID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или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, </w:t>
      </w:r>
      <w:r>
        <w:rPr>
          <w:lang w:bidi="ru-RU"/>
        </w:rPr>
        <w:t xml:space="preserve">либо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будет сам сохранять </w:t>
      </w:r>
      <w:r>
        <w:rPr>
          <w:lang w:val="en-US" w:bidi="ru-RU"/>
        </w:rPr>
        <w:t>CallerID</w:t>
      </w:r>
      <w:r>
        <w:rPr>
          <w:lang w:bidi="ru-RU"/>
        </w:rPr>
        <w:t xml:space="preserve"> при первом подключении абонента.</w:t>
      </w:r>
    </w:p>
    <w:p w14:paraId="2E1EDA8F" w14:textId="77777777" w:rsidR="00AE4F40" w:rsidRDefault="00AE4F40" w:rsidP="00F61BEA">
      <w:pPr>
        <w:pStyle w:val="a5"/>
        <w:ind w:left="1440" w:firstLine="0"/>
        <w:rPr>
          <w:lang w:bidi="ru-RU"/>
        </w:rPr>
      </w:pPr>
    </w:p>
    <w:p w14:paraId="70B36B1A" w14:textId="77777777" w:rsidR="00AE4F40" w:rsidRDefault="00B76047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Интерфейс подключения</w:t>
      </w:r>
      <w:r>
        <w:rPr>
          <w:lang w:bidi="ru-RU"/>
        </w:rPr>
        <w:t xml:space="preserve">» можно выбрать имя локального интерфейса, к которому подключены абоненты тарифа. Это побуждает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добавлять связку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+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таблицу роутера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. </w:t>
      </w:r>
      <w:r>
        <w:rPr>
          <w:lang w:bidi="ru-RU"/>
        </w:rPr>
        <w:t>Обратите внимание, что при неверном выборе локального интерфейса, абон</w:t>
      </w:r>
      <w:r w:rsidR="006F3B68">
        <w:rPr>
          <w:lang w:bidi="ru-RU"/>
        </w:rPr>
        <w:t>ен</w:t>
      </w:r>
      <w:r>
        <w:rPr>
          <w:lang w:bidi="ru-RU"/>
        </w:rPr>
        <w:t>т не получит доступа в интернет. Вы можете оставить это поле пустым, либо выбрать локальный интерфейс непосредственно в профиле абонента.</w:t>
      </w:r>
    </w:p>
    <w:p w14:paraId="2E20A567" w14:textId="77777777" w:rsidR="00B76047" w:rsidRDefault="00B76047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Опция действует только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авторизации, если в профиле абонента сохранён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адрес.</w:t>
      </w:r>
    </w:p>
    <w:p w14:paraId="35763C0E" w14:textId="77777777" w:rsidR="00B76047" w:rsidRDefault="00B76047" w:rsidP="00F61BEA">
      <w:pPr>
        <w:pStyle w:val="a5"/>
        <w:ind w:left="1440" w:firstLine="0"/>
        <w:rPr>
          <w:lang w:bidi="ru-RU"/>
        </w:rPr>
      </w:pPr>
    </w:p>
    <w:p w14:paraId="13EAC48C" w14:textId="77777777" w:rsidR="00B76047" w:rsidRDefault="00B76047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Интерфейс балансировки</w:t>
      </w:r>
      <w:r>
        <w:rPr>
          <w:lang w:bidi="ru-RU"/>
        </w:rPr>
        <w:t>» - ультимативно устанавливает внешний интерфейс для всех абонентов тарифа. Дополнительно про балансировку нагрузки можно почитать в разделе «</w:t>
      </w:r>
      <w:hyperlink w:anchor="WAN_интерфейсы_и_балансировка_нагрузки" w:history="1">
        <w:r w:rsidRPr="00B76047">
          <w:rPr>
            <w:rStyle w:val="a7"/>
            <w:b/>
            <w:lang w:val="en-US" w:bidi="ru-RU"/>
          </w:rPr>
          <w:t>WAN</w:t>
        </w:r>
        <w:r w:rsidRPr="00B67A99">
          <w:rPr>
            <w:rStyle w:val="a7"/>
            <w:b/>
            <w:lang w:bidi="ru-RU"/>
          </w:rPr>
          <w:t xml:space="preserve"> </w:t>
        </w:r>
        <w:r w:rsidRPr="00B76047">
          <w:rPr>
            <w:rStyle w:val="a7"/>
            <w:b/>
            <w:lang w:bidi="ru-RU"/>
          </w:rPr>
          <w:t>интерфейсы и балансировка нагрузки</w:t>
        </w:r>
      </w:hyperlink>
      <w:r>
        <w:rPr>
          <w:lang w:bidi="ru-RU"/>
        </w:rPr>
        <w:t>».</w:t>
      </w:r>
    </w:p>
    <w:p w14:paraId="3082F212" w14:textId="77777777" w:rsidR="00B76047" w:rsidRDefault="00B76047" w:rsidP="00F61BEA">
      <w:pPr>
        <w:pStyle w:val="a5"/>
        <w:ind w:left="1440" w:firstLine="0"/>
        <w:rPr>
          <w:lang w:bidi="ru-RU"/>
        </w:rPr>
      </w:pPr>
    </w:p>
    <w:p w14:paraId="2A8D73C2" w14:textId="77777777" w:rsidR="00B76047" w:rsidRDefault="00E62AAE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Списки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для абонентов</w:t>
      </w:r>
      <w:r>
        <w:rPr>
          <w:lang w:bidi="ru-RU"/>
        </w:rPr>
        <w:t>» 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 xml:space="preserve">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>выбирают</w:t>
      </w:r>
      <w:r w:rsidRPr="00B67A99">
        <w:rPr>
          <w:lang w:bidi="ru-RU"/>
        </w:rPr>
        <w:t xml:space="preserve"> пулы</w:t>
      </w:r>
      <w:r>
        <w:rPr>
          <w:lang w:bidi="ru-RU"/>
        </w:rPr>
        <w:t>, которые настраиваются в окне «</w:t>
      </w:r>
      <w:hyperlink w:anchor="Пулы_и_создание_абонентов" w:history="1">
        <w:r w:rsidRPr="00E62AAE">
          <w:rPr>
            <w:rStyle w:val="a7"/>
            <w:b/>
            <w:lang w:bidi="ru-RU"/>
          </w:rPr>
          <w:t>Пулы и создание абонентов</w:t>
        </w:r>
      </w:hyperlink>
      <w:r>
        <w:rPr>
          <w:lang w:bidi="ru-RU"/>
        </w:rPr>
        <w:t xml:space="preserve">».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выдаёт свободный адрес из пула при создании нового абонента, а так же при нажатии кнопки </w:t>
      </w:r>
      <w:r w:rsidRPr="005964CC">
        <w:rPr>
          <w:noProof/>
          <w:lang w:eastAsia="ru-RU"/>
        </w:rPr>
        <w:drawing>
          <wp:inline distT="0" distB="0" distL="0" distR="0" wp14:anchorId="6C6EFF15" wp14:editId="793CB353">
            <wp:extent cx="238125" cy="209550"/>
            <wp:effectExtent l="0" t="0" r="952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напротив поля «</w:t>
      </w:r>
      <w:r>
        <w:rPr>
          <w:b/>
          <w:lang w:val="en-US" w:bidi="ru-RU"/>
        </w:rPr>
        <w:t>IP</w:t>
      </w:r>
      <w:r>
        <w:rPr>
          <w:lang w:bidi="ru-RU"/>
        </w:rPr>
        <w:t xml:space="preserve">» в профиле абонента, для замены адреса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</w:p>
    <w:p w14:paraId="0F9E9D71" w14:textId="77777777" w:rsidR="001E11F8" w:rsidRDefault="001E11F8" w:rsidP="00F61BEA">
      <w:pPr>
        <w:pStyle w:val="a5"/>
        <w:ind w:left="1440" w:firstLine="0"/>
        <w:rPr>
          <w:lang w:bidi="ru-RU"/>
        </w:rPr>
      </w:pPr>
    </w:p>
    <w:p w14:paraId="530AA1DC" w14:textId="77777777" w:rsidR="001E11F8" w:rsidRDefault="001E11F8" w:rsidP="00654D98">
      <w:pPr>
        <w:pStyle w:val="a5"/>
        <w:numPr>
          <w:ilvl w:val="0"/>
          <w:numId w:val="9"/>
        </w:numPr>
        <w:rPr>
          <w:lang w:bidi="ru-RU"/>
        </w:rPr>
      </w:pPr>
      <w:bookmarkStart w:id="29" w:name="PPP_профили"/>
      <w:r>
        <w:rPr>
          <w:lang w:bidi="ru-RU"/>
        </w:rPr>
        <w:t xml:space="preserve">Если же вам нужно динамически выдавать свободные адреса при подключении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абонента, воспользуйтесь полями 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 и «</w:t>
      </w:r>
      <w:r>
        <w:rPr>
          <w:b/>
          <w:lang w:bidi="ru-RU"/>
        </w:rPr>
        <w:t xml:space="preserve">Профиль для отключенных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Профили вы можете создать на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r>
        <w:rPr>
          <w:b/>
          <w:lang w:val="en-US" w:bidi="ru-RU"/>
        </w:rPr>
        <w:t>PPP</w:t>
      </w:r>
      <w:r>
        <w:rPr>
          <w:lang w:bidi="ru-RU"/>
        </w:rPr>
        <w:t>»</w:t>
      </w:r>
      <w:r w:rsidRPr="00B67A99">
        <w:rPr>
          <w:lang w:bidi="ru-RU"/>
        </w:rPr>
        <w:t xml:space="preserve"> -&gt; </w:t>
      </w:r>
      <w:r>
        <w:rPr>
          <w:lang w:bidi="ru-RU"/>
        </w:rPr>
        <w:t>«</w:t>
      </w:r>
      <w:r>
        <w:rPr>
          <w:b/>
          <w:lang w:val="en-US" w:bidi="ru-RU"/>
        </w:rPr>
        <w:t>Profiles</w:t>
      </w:r>
      <w:r>
        <w:rPr>
          <w:lang w:bidi="ru-RU"/>
        </w:rPr>
        <w:t>»</w:t>
      </w:r>
      <w:r w:rsidRPr="00B67A99">
        <w:rPr>
          <w:lang w:bidi="ru-RU"/>
        </w:rPr>
        <w:t xml:space="preserve">,  </w:t>
      </w:r>
      <w:r w:rsidR="001B6E68">
        <w:rPr>
          <w:lang w:bidi="ru-RU"/>
        </w:rPr>
        <w:t>и уже в профиле</w:t>
      </w:r>
      <w:r>
        <w:rPr>
          <w:lang w:bidi="ru-RU"/>
        </w:rPr>
        <w:t xml:space="preserve"> выбрать нужные пулы.</w:t>
      </w:r>
      <w:bookmarkEnd w:id="29"/>
    </w:p>
    <w:p w14:paraId="59F05C66" w14:textId="77777777" w:rsidR="001B6E68" w:rsidRDefault="001B6E68" w:rsidP="00F61BEA">
      <w:pPr>
        <w:pStyle w:val="a5"/>
        <w:ind w:left="1440" w:firstLine="0"/>
        <w:rPr>
          <w:lang w:bidi="ru-RU"/>
        </w:rPr>
      </w:pPr>
    </w:p>
    <w:p w14:paraId="751588F9" w14:textId="77777777" w:rsidR="001B6E68" w:rsidRPr="00B67A99" w:rsidRDefault="001B6E68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UserManager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Выбирает профиль для абонентов тарифа, если вы ведёте учёт абонентов в пакете </w:t>
      </w:r>
      <w:r>
        <w:rPr>
          <w:lang w:val="en-US" w:bidi="ru-RU"/>
        </w:rPr>
        <w:t>UserManager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r>
        <w:rPr>
          <w:lang w:val="en-US" w:bidi="ru-RU"/>
        </w:rPr>
        <w:t>MikroTik</w:t>
      </w:r>
      <w:r w:rsidRPr="00B67A99">
        <w:rPr>
          <w:lang w:bidi="ru-RU"/>
        </w:rPr>
        <w:t>.</w:t>
      </w:r>
    </w:p>
    <w:p w14:paraId="5634A314" w14:textId="77777777" w:rsidR="001B6E68" w:rsidRPr="00B67A99" w:rsidRDefault="001B6E68" w:rsidP="00F61BEA">
      <w:pPr>
        <w:pStyle w:val="a5"/>
        <w:ind w:left="1440" w:firstLine="0"/>
        <w:rPr>
          <w:lang w:bidi="ru-RU"/>
        </w:rPr>
      </w:pPr>
    </w:p>
    <w:p w14:paraId="3C612263" w14:textId="77777777" w:rsidR="001B6E68" w:rsidRPr="00B67A99" w:rsidRDefault="00FA322E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Parent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Выбирает родительскую очередь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для всех абонентов тарифа. Это позволяет помимо персональных </w:t>
      </w:r>
      <w:r>
        <w:rPr>
          <w:lang w:bidi="ru-RU"/>
        </w:rPr>
        <w:lastRenderedPageBreak/>
        <w:t xml:space="preserve">ограничений скорости для каждого абонента, иметь общее ограничение скорости на весь тариф. При работе этой опции, возможно, вам понадобится расставить ваши правила в особом порядке. Чтобы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не перемещал свои правила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>и не ставил их выше ваших, включите опцию «</w:t>
      </w:r>
      <w:r>
        <w:rPr>
          <w:b/>
          <w:lang w:bidi="ru-RU"/>
        </w:rPr>
        <w:t xml:space="preserve">Разрешить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, </w:t>
      </w:r>
      <w:r>
        <w:rPr>
          <w:b/>
          <w:lang w:bidi="ru-RU"/>
        </w:rPr>
        <w:t xml:space="preserve">созданные не </w:t>
      </w:r>
      <w:r>
        <w:rPr>
          <w:b/>
          <w:lang w:val="en-US" w:bidi="ru-RU"/>
        </w:rPr>
        <w:t>MikroBILL</w:t>
      </w:r>
      <w:r>
        <w:rPr>
          <w:lang w:bidi="ru-RU"/>
        </w:rPr>
        <w:t>»</w:t>
      </w:r>
      <w:r w:rsidRPr="00B67A99">
        <w:rPr>
          <w:lang w:bidi="ru-RU"/>
        </w:rPr>
        <w:t xml:space="preserve">, </w:t>
      </w:r>
      <w:r>
        <w:rPr>
          <w:lang w:bidi="ru-RU"/>
        </w:rPr>
        <w:t>в свойствах подключения к роутеру, нажав кнопку «</w:t>
      </w:r>
      <w:hyperlink w:anchor="Объекты_которыми_управляет_MikroBILL" w:history="1">
        <w:r w:rsidRPr="00FA322E">
          <w:rPr>
            <w:rStyle w:val="a7"/>
            <w:b/>
            <w:lang w:bidi="ru-RU"/>
          </w:rPr>
          <w:t xml:space="preserve">Объекты, которыми управляет </w:t>
        </w:r>
        <w:r w:rsidRPr="00FA322E">
          <w:rPr>
            <w:rStyle w:val="a7"/>
            <w:b/>
            <w:lang w:val="en-US" w:bidi="ru-RU"/>
          </w:rPr>
          <w:t>MikroBILL</w:t>
        </w:r>
      </w:hyperlink>
      <w:r>
        <w:rPr>
          <w:lang w:bidi="ru-RU"/>
        </w:rPr>
        <w:t>».</w:t>
      </w:r>
      <w:r w:rsidRPr="00B67A99">
        <w:rPr>
          <w:lang w:bidi="ru-RU"/>
        </w:rPr>
        <w:t xml:space="preserve"> </w:t>
      </w:r>
    </w:p>
    <w:p w14:paraId="75710DEC" w14:textId="77777777" w:rsidR="00FA322E" w:rsidRPr="00B67A99" w:rsidRDefault="00FA322E" w:rsidP="00F61BEA">
      <w:pPr>
        <w:pStyle w:val="a5"/>
        <w:ind w:left="1440" w:firstLine="0"/>
        <w:rPr>
          <w:lang w:bidi="ru-RU"/>
        </w:rPr>
      </w:pPr>
    </w:p>
    <w:p w14:paraId="0D300E66" w14:textId="77777777" w:rsidR="00FA322E" w:rsidRDefault="00EB23BA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Тип ограничений для </w:t>
      </w:r>
      <w:r>
        <w:rPr>
          <w:b/>
          <w:lang w:val="en-US" w:bidi="ru-RU"/>
        </w:rPr>
        <w:t>Queues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определяет базовый алгоритм, которым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обрабатывает пакеты в очереди. В зависимости от версии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доступны: </w:t>
      </w:r>
      <w:r w:rsidRPr="00EB23BA">
        <w:rPr>
          <w:lang w:bidi="ru-RU"/>
        </w:rPr>
        <w:t>sfq, pfifo, pcq, cake</w:t>
      </w:r>
      <w:r>
        <w:rPr>
          <w:lang w:bidi="ru-RU"/>
        </w:rPr>
        <w:t xml:space="preserve"> и</w:t>
      </w:r>
      <w:r w:rsidRPr="00EB23BA">
        <w:rPr>
          <w:lang w:bidi="ru-RU"/>
        </w:rPr>
        <w:t xml:space="preserve"> codel</w:t>
      </w:r>
      <w:r>
        <w:rPr>
          <w:lang w:bidi="ru-RU"/>
        </w:rPr>
        <w:t>.</w:t>
      </w:r>
    </w:p>
    <w:p w14:paraId="07A515AE" w14:textId="77777777" w:rsidR="00EB23BA" w:rsidRDefault="00EB23BA" w:rsidP="00F61BEA">
      <w:pPr>
        <w:pStyle w:val="a5"/>
        <w:ind w:left="1440" w:firstLine="0"/>
        <w:rPr>
          <w:lang w:bidi="ru-RU"/>
        </w:rPr>
      </w:pPr>
    </w:p>
    <w:p w14:paraId="633D77A5" w14:textId="77777777" w:rsidR="00EB23BA" w:rsidRDefault="00EB23BA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Префикс номера договора</w:t>
      </w:r>
      <w:r>
        <w:rPr>
          <w:lang w:bidi="ru-RU"/>
        </w:rPr>
        <w:t>» - устанавливает буквенный префикс перед номером договора, чтобы по договору можно было определить принадлежность абонента тарифу. Изменение префикса не влияет на номер договора, он всегда остаётся уникальным.</w:t>
      </w:r>
    </w:p>
    <w:p w14:paraId="4823E110" w14:textId="77777777" w:rsidR="00EB23BA" w:rsidRDefault="00EB23BA" w:rsidP="00F61BEA">
      <w:pPr>
        <w:pStyle w:val="a5"/>
        <w:ind w:left="1440" w:firstLine="0"/>
        <w:rPr>
          <w:lang w:bidi="ru-RU"/>
        </w:rPr>
      </w:pPr>
    </w:p>
    <w:p w14:paraId="237E00C6" w14:textId="77777777" w:rsidR="00EB23BA" w:rsidRDefault="00DB3B88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Пункт «</w:t>
      </w:r>
      <w:r>
        <w:rPr>
          <w:b/>
          <w:lang w:bidi="ru-RU"/>
        </w:rPr>
        <w:t>Время списания оплаты</w:t>
      </w:r>
      <w:r>
        <w:rPr>
          <w:lang w:bidi="ru-RU"/>
        </w:rPr>
        <w:t>» назначает время абонентской платы, или определяет алгоритм его выбора.</w:t>
      </w:r>
    </w:p>
    <w:p w14:paraId="33F07D3A" w14:textId="77777777" w:rsidR="00DB3B88" w:rsidRDefault="00DB3B88" w:rsidP="00F61BEA">
      <w:pPr>
        <w:pStyle w:val="a5"/>
        <w:ind w:left="1440" w:firstLine="0"/>
        <w:rPr>
          <w:lang w:bidi="ru-RU"/>
        </w:rPr>
      </w:pPr>
    </w:p>
    <w:p w14:paraId="2C00F6FC" w14:textId="77777777" w:rsidR="00DB3B88" w:rsidRDefault="00DB3B88" w:rsidP="00F61BEA">
      <w:pPr>
        <w:pStyle w:val="a5"/>
        <w:ind w:left="1440" w:firstLine="0"/>
        <w:rPr>
          <w:lang w:bidi="ru-RU"/>
        </w:rPr>
      </w:pPr>
      <w:r w:rsidRPr="00DB3B88">
        <w:rPr>
          <w:noProof/>
          <w:lang w:eastAsia="ru-RU"/>
        </w:rPr>
        <w:drawing>
          <wp:inline distT="0" distB="0" distL="0" distR="0" wp14:anchorId="28B86A2B" wp14:editId="45CDC691">
            <wp:extent cx="1190625" cy="60960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DE04" w14:textId="77777777" w:rsidR="00DB3B88" w:rsidRDefault="00DB3B88" w:rsidP="00F61BEA">
      <w:pPr>
        <w:pStyle w:val="a5"/>
        <w:ind w:left="1440" w:firstLine="0"/>
        <w:rPr>
          <w:lang w:bidi="ru-RU"/>
        </w:rPr>
      </w:pPr>
    </w:p>
    <w:p w14:paraId="47C50955" w14:textId="77777777" w:rsidR="00DB3B88" w:rsidRDefault="00DB3B88" w:rsidP="00F61BEA">
      <w:pPr>
        <w:pStyle w:val="a5"/>
        <w:ind w:left="1440" w:firstLine="0"/>
      </w:pPr>
      <w:r>
        <w:rPr>
          <w:lang w:bidi="ru-RU"/>
        </w:rPr>
        <w:t>Если выбран пункт «</w:t>
      </w:r>
      <w:r>
        <w:rPr>
          <w:b/>
          <w:lang w:bidi="ru-RU"/>
        </w:rPr>
        <w:t>По умолчанию</w:t>
      </w:r>
      <w:r>
        <w:rPr>
          <w:lang w:bidi="ru-RU"/>
        </w:rPr>
        <w:t xml:space="preserve">», используется время, установленное в настройках </w:t>
      </w:r>
      <w:hyperlink w:anchor="Валюта_и_абонентская_плата" w:history="1">
        <w:r w:rsidRPr="00DB3B88">
          <w:rPr>
            <w:rStyle w:val="a7"/>
            <w:lang w:bidi="ru-RU"/>
          </w:rPr>
          <w:t>финансов</w:t>
        </w:r>
      </w:hyperlink>
      <w:r>
        <w:rPr>
          <w:lang w:bidi="ru-RU"/>
        </w:rPr>
        <w:t>. «</w:t>
      </w:r>
      <w:r>
        <w:rPr>
          <w:b/>
          <w:lang w:bidi="ru-RU"/>
        </w:rPr>
        <w:t>Как в прошлый раз</w:t>
      </w:r>
      <w:r>
        <w:rPr>
          <w:lang w:bidi="ru-RU"/>
        </w:rPr>
        <w:t>» - будет использовано время предыдущего списания, например, если абонент пополнил баланс в обед в 14</w:t>
      </w:r>
      <w:r>
        <w:t>:15, после которого была списана оплата, то и с последующие месяцы, при наличии средств на счёте, оплата будет списываться в это же время. Пункт «</w:t>
      </w:r>
      <w:r>
        <w:rPr>
          <w:b/>
        </w:rPr>
        <w:t>Выбрать время</w:t>
      </w:r>
      <w:r>
        <w:t>» - позволяет самостоятельно вписать время.</w:t>
      </w:r>
    </w:p>
    <w:p w14:paraId="6D03DF76" w14:textId="77777777" w:rsidR="00177DAC" w:rsidRDefault="00177DAC" w:rsidP="00F61BEA">
      <w:pPr>
        <w:pStyle w:val="a5"/>
        <w:ind w:left="1440" w:firstLine="0"/>
      </w:pPr>
    </w:p>
    <w:p w14:paraId="48A0AD0D" w14:textId="77777777" w:rsidR="00177DAC" w:rsidRPr="00B67A99" w:rsidRDefault="00177DAC" w:rsidP="00DC2130">
      <w:pPr>
        <w:pStyle w:val="a5"/>
        <w:numPr>
          <w:ilvl w:val="0"/>
          <w:numId w:val="9"/>
        </w:numPr>
      </w:pPr>
      <w:r>
        <w:t>Чекбокс «</w:t>
      </w:r>
      <w:r>
        <w:rPr>
          <w:b/>
        </w:rPr>
        <w:t xml:space="preserve">Блокировать интернет, если </w:t>
      </w:r>
      <w:r>
        <w:rPr>
          <w:b/>
          <w:lang w:val="en-US"/>
        </w:rPr>
        <w:t>MikroAGENT</w:t>
      </w:r>
      <w:r w:rsidRPr="00B67A99">
        <w:rPr>
          <w:b/>
        </w:rPr>
        <w:t xml:space="preserve"> </w:t>
      </w:r>
      <w:r>
        <w:rPr>
          <w:b/>
        </w:rPr>
        <w:t>не соединён</w:t>
      </w:r>
      <w:r>
        <w:t xml:space="preserve">» - запрещает абоненту доступ, пока он не подключится через приложение </w:t>
      </w:r>
      <w:hyperlink w:anchor="Кнопка_Агент_Авторизации" w:history="1">
        <w:r w:rsidRPr="00177DAC">
          <w:rPr>
            <w:rStyle w:val="a7"/>
            <w:lang w:val="en-US"/>
          </w:rPr>
          <w:t>MikroAGENT</w:t>
        </w:r>
      </w:hyperlink>
      <w:r w:rsidRPr="00B67A99">
        <w:t>.</w:t>
      </w:r>
    </w:p>
    <w:p w14:paraId="571B96E0" w14:textId="77777777" w:rsidR="00177DAC" w:rsidRPr="00B67A99" w:rsidRDefault="00177DAC" w:rsidP="00F61BEA">
      <w:pPr>
        <w:pStyle w:val="a5"/>
        <w:ind w:left="1440" w:firstLine="0"/>
      </w:pPr>
    </w:p>
    <w:p w14:paraId="5877F055" w14:textId="77777777" w:rsidR="00177DAC" w:rsidRDefault="00177DAC" w:rsidP="00DC2130">
      <w:pPr>
        <w:pStyle w:val="a5"/>
        <w:numPr>
          <w:ilvl w:val="0"/>
          <w:numId w:val="9"/>
        </w:numPr>
        <w:rPr>
          <w:lang w:bidi="ru-RU"/>
        </w:rPr>
      </w:pPr>
      <w:r>
        <w:t>«</w:t>
      </w:r>
      <w:r>
        <w:rPr>
          <w:b/>
        </w:rPr>
        <w:t xml:space="preserve">У абонентов </w:t>
      </w:r>
      <w:r>
        <w:rPr>
          <w:b/>
          <w:lang w:val="en-US"/>
        </w:rPr>
        <w:t>PPP</w:t>
      </w:r>
      <w:r w:rsidRPr="00B67A99">
        <w:rPr>
          <w:b/>
        </w:rPr>
        <w:t xml:space="preserve"> </w:t>
      </w:r>
      <w:r>
        <w:rPr>
          <w:b/>
        </w:rPr>
        <w:t xml:space="preserve">не прописывать </w:t>
      </w:r>
      <w:r>
        <w:rPr>
          <w:b/>
          <w:lang w:val="en-US"/>
        </w:rPr>
        <w:t>IP</w:t>
      </w:r>
      <w:r w:rsidRPr="00B67A99">
        <w:rPr>
          <w:b/>
        </w:rPr>
        <w:t xml:space="preserve"> </w:t>
      </w:r>
      <w:r>
        <w:rPr>
          <w:b/>
        </w:rPr>
        <w:t>шлюза</w:t>
      </w:r>
      <w:r>
        <w:t xml:space="preserve">» - отключает внесение информации о шлюзе в </w:t>
      </w:r>
      <w:r>
        <w:rPr>
          <w:lang w:val="en-US"/>
        </w:rPr>
        <w:t>PPP</w:t>
      </w:r>
      <w:r w:rsidRPr="00B67A99">
        <w:t xml:space="preserve"> </w:t>
      </w:r>
      <w:r>
        <w:rPr>
          <w:lang w:val="en-US"/>
        </w:rPr>
        <w:t>Secret</w:t>
      </w:r>
      <w:r w:rsidRPr="00B67A99">
        <w:t xml:space="preserve"> на роутере. </w:t>
      </w:r>
      <w:r>
        <w:t xml:space="preserve">В данном случае вам придётся сделать это через профили, отредактировав стандартные профили </w:t>
      </w:r>
      <w:r>
        <w:rPr>
          <w:lang w:val="en-US"/>
        </w:rPr>
        <w:t>default</w:t>
      </w:r>
      <w:r>
        <w:t xml:space="preserve"> и </w:t>
      </w:r>
      <w:r>
        <w:rPr>
          <w:lang w:val="en-US"/>
        </w:rPr>
        <w:t>default</w:t>
      </w:r>
      <w:r w:rsidRPr="00B67A99">
        <w:t>-</w:t>
      </w:r>
      <w:r>
        <w:rPr>
          <w:lang w:val="en-US"/>
        </w:rPr>
        <w:t>encryption</w:t>
      </w:r>
      <w:r w:rsidRPr="00B67A99">
        <w:t xml:space="preserve">, </w:t>
      </w:r>
      <w:r>
        <w:t>либо создать свои и выбрать их в полях</w:t>
      </w:r>
      <w:r w:rsidRPr="00B67A99">
        <w:t xml:space="preserve"> </w:t>
      </w:r>
      <w:r>
        <w:rPr>
          <w:lang w:bidi="ru-RU"/>
        </w:rPr>
        <w:t>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 и 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отключенных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».</w:t>
      </w:r>
    </w:p>
    <w:p w14:paraId="0C4BC85F" w14:textId="77777777" w:rsidR="00177DAC" w:rsidRDefault="00177DAC" w:rsidP="00F61BEA">
      <w:pPr>
        <w:pStyle w:val="a5"/>
        <w:ind w:left="1440" w:firstLine="0"/>
        <w:rPr>
          <w:lang w:bidi="ru-RU"/>
        </w:rPr>
      </w:pPr>
    </w:p>
    <w:p w14:paraId="52528FAB" w14:textId="77777777" w:rsidR="00177DAC" w:rsidRDefault="00BB4B3F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Менять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при переходе на тариф</w:t>
      </w:r>
      <w:r>
        <w:rPr>
          <w:lang w:bidi="ru-RU"/>
        </w:rPr>
        <w:t xml:space="preserve">» - принудительно выдаёт абоненту новый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из пула, который выбран в </w:t>
      </w:r>
      <w:hyperlink w:anchor="_Тарифы" w:history="1">
        <w:r w:rsidRPr="008F2DB1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или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>
        <w:rPr>
          <w:lang w:bidi="ru-RU"/>
        </w:rPr>
        <w:t xml:space="preserve">, при переходе на тариф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</w:p>
    <w:p w14:paraId="445E84F0" w14:textId="77777777" w:rsidR="00BB4B3F" w:rsidRDefault="00BB4B3F" w:rsidP="00F61BEA">
      <w:pPr>
        <w:pStyle w:val="a5"/>
        <w:ind w:left="1440" w:firstLine="0"/>
        <w:rPr>
          <w:lang w:bidi="ru-RU"/>
        </w:rPr>
      </w:pPr>
    </w:p>
    <w:p w14:paraId="791EC1A7" w14:textId="77777777" w:rsidR="00BB4B3F" w:rsidRDefault="00BB4B3F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Баланс в </w:t>
      </w:r>
      <w:r>
        <w:rPr>
          <w:b/>
          <w:lang w:val="en-US" w:bidi="ru-RU"/>
        </w:rPr>
        <w:t>WEB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 учётом задолженности по тарифу (предоплата)</w:t>
      </w:r>
      <w:r>
        <w:rPr>
          <w:lang w:bidi="ru-RU"/>
        </w:rPr>
        <w:t>» - На предоплатных тарифах абонент может быть заблокирован с положительным балансом при недостатке средств для списания, более подробно об этом мы писали в разделе «</w:t>
      </w:r>
      <w:hyperlink w:anchor="Тарифы_Абонентская_Плата" w:history="1">
        <w:r w:rsidRPr="00BB4B3F">
          <w:rPr>
            <w:rStyle w:val="a7"/>
            <w:b/>
            <w:lang w:bidi="ru-RU"/>
          </w:rPr>
          <w:t>Абонентская плата</w:t>
        </w:r>
      </w:hyperlink>
      <w:r>
        <w:rPr>
          <w:lang w:bidi="ru-RU"/>
        </w:rPr>
        <w:t xml:space="preserve">», в таких случаях, при включенной опции, в </w:t>
      </w:r>
      <w:r>
        <w:rPr>
          <w:lang w:val="en-US" w:bidi="ru-RU"/>
        </w:rPr>
        <w:t>WEB</w:t>
      </w:r>
      <w:r w:rsidRPr="00B67A99">
        <w:rPr>
          <w:lang w:bidi="ru-RU"/>
        </w:rPr>
        <w:t>-</w:t>
      </w:r>
      <w:r>
        <w:rPr>
          <w:lang w:bidi="ru-RU"/>
        </w:rPr>
        <w:t>кабинете будет отображаться баланс за вычетом предстоящей оплаты. Это позволяет показывать абоненту отрицательный баланс и избежать дополнительных вопросов.</w:t>
      </w:r>
    </w:p>
    <w:p w14:paraId="2BF81509" w14:textId="77777777" w:rsidR="003E6B4D" w:rsidRDefault="003E6B4D" w:rsidP="00F61BEA">
      <w:pPr>
        <w:pStyle w:val="a5"/>
        <w:ind w:left="1440" w:firstLine="0"/>
        <w:rPr>
          <w:lang w:bidi="ru-RU"/>
        </w:rPr>
      </w:pPr>
    </w:p>
    <w:p w14:paraId="674BCD5D" w14:textId="77777777" w:rsidR="003E6B4D" w:rsidRDefault="003E6B4D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Переносить на блокирующий тариф при нехватке средств</w:t>
      </w:r>
      <w:r>
        <w:rPr>
          <w:lang w:bidi="ru-RU"/>
        </w:rPr>
        <w:t xml:space="preserve">» - при недостатке денег в момент оплаты абонент автоматически будет перемещён на тариф, который назначен блокирующим. На этом тарифе у абонента не будет доступа в интернет, кроме белого списка, но будут особые условия тарификации. Выбрать блокирующий тариф вы можете в </w:t>
      </w:r>
      <w:hyperlink w:anchor="Тарифы_Тарифы_и_группы" w:history="1">
        <w:r w:rsidRPr="006F14E1">
          <w:rPr>
            <w:rStyle w:val="a7"/>
            <w:lang w:bidi="ru-RU"/>
          </w:rPr>
          <w:t>свойства</w:t>
        </w:r>
        <w:r w:rsidR="006F14E1" w:rsidRPr="006F14E1">
          <w:rPr>
            <w:rStyle w:val="a7"/>
            <w:lang w:bidi="ru-RU"/>
          </w:rPr>
          <w:t>х</w:t>
        </w:r>
        <w:r w:rsidRPr="006F14E1">
          <w:rPr>
            <w:rStyle w:val="a7"/>
            <w:lang w:bidi="ru-RU"/>
          </w:rPr>
          <w:t xml:space="preserve"> подключения к роутеру</w:t>
        </w:r>
      </w:hyperlink>
      <w:r>
        <w:rPr>
          <w:lang w:bidi="ru-RU"/>
        </w:rPr>
        <w:t>.</w:t>
      </w:r>
      <w:r w:rsidR="006F14E1">
        <w:rPr>
          <w:lang w:bidi="ru-RU"/>
        </w:rPr>
        <w:t xml:space="preserve"> </w:t>
      </w:r>
      <w:r w:rsidR="006F14E1" w:rsidRPr="006F14E1">
        <w:rPr>
          <w:lang w:bidi="ru-RU"/>
        </w:rPr>
        <w:t>При необходимости, после пополнения баланса, абонент может автоматически быть возвращён на прежний тариф.</w:t>
      </w:r>
    </w:p>
    <w:p w14:paraId="6212537B" w14:textId="77777777" w:rsidR="00FE5516" w:rsidRDefault="00FE5516" w:rsidP="00F61BEA">
      <w:pPr>
        <w:pStyle w:val="a5"/>
        <w:ind w:left="1440" w:firstLine="0"/>
        <w:rPr>
          <w:lang w:bidi="ru-RU"/>
        </w:rPr>
      </w:pPr>
    </w:p>
    <w:p w14:paraId="741988B2" w14:textId="77777777" w:rsidR="00FE5516" w:rsidRDefault="00FE5516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При оплате за </w:t>
      </w:r>
      <w:r>
        <w:rPr>
          <w:b/>
          <w:lang w:val="en-US" w:bidi="ru-RU"/>
        </w:rPr>
        <w:t>N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дней до конца месяца, запускать абонента в следующем</w:t>
      </w:r>
      <w:r>
        <w:rPr>
          <w:lang w:bidi="ru-RU"/>
        </w:rPr>
        <w:t>» - если до конца тарифа осталось меньше указанного количества дней, то абонент сразу после пополнения запущен не будет, так же оплата за тариф списана не будет. Все финансовые операции произойдут в день абонентской платы.</w:t>
      </w:r>
    </w:p>
    <w:p w14:paraId="129E0DE7" w14:textId="77777777" w:rsidR="00FE5516" w:rsidRDefault="00FE5516" w:rsidP="00F61BEA">
      <w:pPr>
        <w:pStyle w:val="a5"/>
        <w:ind w:left="1440" w:firstLine="0"/>
        <w:rPr>
          <w:lang w:bidi="ru-RU"/>
        </w:rPr>
      </w:pPr>
    </w:p>
    <w:p w14:paraId="5488067F" w14:textId="77777777" w:rsidR="00FE5516" w:rsidRDefault="00EC5ED5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EC5ED5">
        <w:rPr>
          <w:b/>
          <w:lang w:bidi="ru-RU"/>
        </w:rPr>
        <w:t>Имя файла тарифа в Скат DPI</w:t>
      </w:r>
      <w:r>
        <w:rPr>
          <w:lang w:bidi="ru-RU"/>
        </w:rPr>
        <w:t>»</w:t>
      </w:r>
      <w:r w:rsidRPr="00EC5ED5">
        <w:rPr>
          <w:lang w:bidi="ru-RU"/>
        </w:rPr>
        <w:t xml:space="preserve"> - Имя файла без расширения</w:t>
      </w:r>
      <w:r>
        <w:rPr>
          <w:lang w:bidi="ru-RU"/>
        </w:rPr>
        <w:t xml:space="preserve">, в котором на Скат </w:t>
      </w:r>
      <w:r w:rsidRPr="00EC5ED5">
        <w:rPr>
          <w:lang w:bidi="ru-RU"/>
        </w:rPr>
        <w:t xml:space="preserve">DPI </w:t>
      </w:r>
      <w:r>
        <w:rPr>
          <w:lang w:bidi="ru-RU"/>
        </w:rPr>
        <w:t>приписаны параметры тарифного плана</w:t>
      </w:r>
      <w:r w:rsidRPr="00EC5ED5">
        <w:rPr>
          <w:lang w:bidi="ru-RU"/>
        </w:rPr>
        <w:t>.</w:t>
      </w:r>
      <w:r>
        <w:rPr>
          <w:lang w:bidi="ru-RU"/>
        </w:rPr>
        <w:t xml:space="preserve"> </w:t>
      </w:r>
      <w:r w:rsidRPr="00EC5ED5">
        <w:rPr>
          <w:lang w:bidi="ru-RU"/>
        </w:rPr>
        <w:t>Путь к файлу на СКАТ DPI должен быть: /home/vasexperts/</w:t>
      </w:r>
    </w:p>
    <w:p w14:paraId="016E1D18" w14:textId="77777777" w:rsidR="00687A3C" w:rsidRDefault="00687A3C" w:rsidP="00EC5ED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Более подробно о настройке взаимодействия со Скат </w:t>
      </w:r>
      <w:r>
        <w:rPr>
          <w:lang w:val="en-US" w:bidi="ru-RU"/>
        </w:rPr>
        <w:t>DPI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Синхонизация_со_СкатDPI" w:history="1">
        <w:r w:rsidRPr="00687A3C">
          <w:rPr>
            <w:rStyle w:val="a7"/>
            <w:b/>
            <w:lang w:bidi="ru-RU"/>
          </w:rPr>
          <w:t>Синхронизация с другим ПО</w:t>
        </w:r>
      </w:hyperlink>
      <w:r>
        <w:rPr>
          <w:lang w:bidi="ru-RU"/>
        </w:rPr>
        <w:t>».</w:t>
      </w:r>
    </w:p>
    <w:p w14:paraId="785EC4DB" w14:textId="77777777" w:rsidR="00687A3C" w:rsidRDefault="00687A3C" w:rsidP="00EC5ED5">
      <w:pPr>
        <w:pStyle w:val="a5"/>
        <w:ind w:left="1440" w:firstLine="0"/>
        <w:rPr>
          <w:lang w:bidi="ru-RU"/>
        </w:rPr>
      </w:pPr>
    </w:p>
    <w:p w14:paraId="66B30D07" w14:textId="77777777" w:rsidR="00687A3C" w:rsidRDefault="00687A3C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Идентификатор в </w:t>
      </w:r>
      <w:r>
        <w:rPr>
          <w:b/>
          <w:lang w:val="en-US" w:bidi="ru-RU"/>
        </w:rPr>
        <w:t>UserSide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назначает идентификатор одноимённого тарифа на стороне </w:t>
      </w:r>
      <w:r>
        <w:rPr>
          <w:lang w:val="en-US" w:bidi="ru-RU"/>
        </w:rPr>
        <w:t>UserSide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Опция применима только, если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передаёт данные в </w:t>
      </w:r>
      <w:r>
        <w:rPr>
          <w:lang w:val="en-US" w:bidi="ru-RU"/>
        </w:rPr>
        <w:t>UserSide</w:t>
      </w:r>
      <w:r w:rsidRPr="00B67A99">
        <w:rPr>
          <w:lang w:bidi="ru-RU"/>
        </w:rPr>
        <w:t>.</w:t>
      </w:r>
      <w:r w:rsidRPr="00687A3C">
        <w:rPr>
          <w:lang w:bidi="ru-RU"/>
        </w:rPr>
        <w:t xml:space="preserve"> </w:t>
      </w:r>
      <w:r>
        <w:rPr>
          <w:lang w:bidi="ru-RU"/>
        </w:rPr>
        <w:t xml:space="preserve">Более подробно о настройке взаимодействия с </w:t>
      </w:r>
      <w:r>
        <w:rPr>
          <w:lang w:val="en-US" w:bidi="ru-RU"/>
        </w:rPr>
        <w:t>UserSide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Синхонизация_с_UserSide" w:history="1">
        <w:r w:rsidRPr="00687A3C">
          <w:rPr>
            <w:rStyle w:val="a7"/>
            <w:b/>
            <w:lang w:bidi="ru-RU"/>
          </w:rPr>
          <w:t>Синхронизация с другим ПО</w:t>
        </w:r>
      </w:hyperlink>
      <w:r>
        <w:rPr>
          <w:lang w:bidi="ru-RU"/>
        </w:rPr>
        <w:t>».</w:t>
      </w:r>
    </w:p>
    <w:p w14:paraId="7E07BA81" w14:textId="77777777" w:rsidR="00687A3C" w:rsidRPr="00B67A99" w:rsidRDefault="00687A3C" w:rsidP="00EC5ED5">
      <w:pPr>
        <w:pStyle w:val="a5"/>
        <w:ind w:left="1440" w:firstLine="0"/>
        <w:rPr>
          <w:lang w:bidi="ru-RU"/>
        </w:rPr>
      </w:pPr>
    </w:p>
    <w:p w14:paraId="098AD576" w14:textId="77777777" w:rsidR="00F73734" w:rsidRDefault="00F73734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2E2BC73E" w14:textId="77777777" w:rsidR="00EC5ED5" w:rsidRPr="00F73734" w:rsidRDefault="00F73734" w:rsidP="00F73734">
      <w:pPr>
        <w:pStyle w:val="1"/>
        <w:numPr>
          <w:ilvl w:val="0"/>
          <w:numId w:val="34"/>
        </w:numPr>
        <w:rPr>
          <w:lang w:bidi="ru-RU"/>
        </w:rPr>
      </w:pPr>
      <w:bookmarkStart w:id="30" w:name="_Группы"/>
      <w:bookmarkEnd w:id="30"/>
      <w:r>
        <w:rPr>
          <w:lang w:bidi="ru-RU"/>
        </w:rPr>
        <w:lastRenderedPageBreak/>
        <w:t>Группы</w:t>
      </w:r>
    </w:p>
    <w:p w14:paraId="608751EA" w14:textId="77777777" w:rsidR="00EC5ED5" w:rsidRDefault="00EC5ED5" w:rsidP="00EC5ED5">
      <w:pPr>
        <w:pStyle w:val="a5"/>
        <w:ind w:left="1440" w:firstLine="0"/>
        <w:rPr>
          <w:lang w:bidi="ru-RU"/>
        </w:rPr>
      </w:pPr>
    </w:p>
    <w:p w14:paraId="425E6748" w14:textId="77777777" w:rsidR="00F73734" w:rsidRDefault="00F73734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Группы позволяют применять настройки к абонентам. Настройки, установленные в группе, имеют больший приоритет, чем настройки, установленные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, например, если и в тарифе и группе выбраны разные </w:t>
      </w:r>
      <w:r>
        <w:rPr>
          <w:lang w:val="en-US" w:bidi="ru-RU"/>
        </w:rPr>
        <w:t>DHCP</w:t>
      </w:r>
      <w:r>
        <w:rPr>
          <w:lang w:bidi="ru-RU"/>
        </w:rPr>
        <w:t xml:space="preserve"> пулы, то абоненту будет применён пул из группы.</w:t>
      </w:r>
    </w:p>
    <w:p w14:paraId="3AAD16DD" w14:textId="77777777" w:rsidR="00F73734" w:rsidRDefault="00F73734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Так выглядит первая вкладка </w:t>
      </w:r>
      <w:r w:rsidR="00DC2130">
        <w:rPr>
          <w:lang w:bidi="ru-RU"/>
        </w:rPr>
        <w:t>настроек:</w:t>
      </w:r>
    </w:p>
    <w:p w14:paraId="1D52F0BB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11EA049D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  <w:r w:rsidRPr="00DC2130">
        <w:rPr>
          <w:noProof/>
          <w:lang w:eastAsia="ru-RU"/>
        </w:rPr>
        <w:drawing>
          <wp:inline distT="0" distB="0" distL="0" distR="0" wp14:anchorId="02478571" wp14:editId="0CD6EE96">
            <wp:extent cx="3990975" cy="5905500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A3DF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27FE7BA1" w14:textId="77777777" w:rsidR="00DC2130" w:rsidRDefault="00DC2130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r>
        <w:rPr>
          <w:b/>
          <w:lang w:val="en-US" w:bidi="ru-RU"/>
        </w:rPr>
        <w:t>MikroTik</w:t>
      </w:r>
      <w:r>
        <w:rPr>
          <w:lang w:bidi="ru-RU"/>
        </w:rPr>
        <w:t>»</w:t>
      </w:r>
      <w:r w:rsidRPr="00A27524">
        <w:rPr>
          <w:lang w:bidi="ru-RU"/>
        </w:rPr>
        <w:t xml:space="preserve"> - </w:t>
      </w:r>
      <w:r>
        <w:rPr>
          <w:lang w:bidi="ru-RU"/>
        </w:rPr>
        <w:t xml:space="preserve">Позволяет выбрать роутер, на котором будут расположены абоненты с этого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 xml:space="preserve">. Так же вы можете выбирать расположение абонентов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 xml:space="preserve">. Группы имеют больший приоритет по сравнению с тарифами. Если роутеры выбраны в Тарифе и </w:t>
      </w:r>
      <w:r>
        <w:rPr>
          <w:lang w:bidi="ru-RU"/>
        </w:rPr>
        <w:lastRenderedPageBreak/>
        <w:t>в Группе, абонент будет помещён на те роутеры, которые отмечены в группе.</w:t>
      </w:r>
    </w:p>
    <w:p w14:paraId="68D98C41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7CE67F5D" w14:textId="77777777" w:rsidR="00DC2130" w:rsidRDefault="00DC2130" w:rsidP="00DC2130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2C8B9C41" wp14:editId="02F63715">
            <wp:extent cx="2257425" cy="1990725"/>
            <wp:effectExtent l="0" t="0" r="9525" b="952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0640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6F499BA4" w14:textId="77777777" w:rsidR="00DC2130" w:rsidRDefault="00DC2130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Выбрать кассиров</w:t>
      </w:r>
      <w:r>
        <w:rPr>
          <w:lang w:bidi="ru-RU"/>
        </w:rPr>
        <w:t xml:space="preserve">» - Позволяет выбрать кассиров, которые смогут работать с абонентами этого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 xml:space="preserve">. Так же вы можете выбирать кассиров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кассиры выбраны в Тарифе и в Группе, доступ будет разрешён кассирам, обозначенным в Группе.</w:t>
      </w:r>
    </w:p>
    <w:p w14:paraId="75E4CCF9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659869F6" w14:textId="77777777" w:rsidR="00DC2130" w:rsidRDefault="00DC2130" w:rsidP="00DC2130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3AABE42D" wp14:editId="6F5D75BD">
            <wp:extent cx="2391109" cy="1190791"/>
            <wp:effectExtent l="0" t="0" r="9525" b="952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E5CD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7FED9E5E" w14:textId="77777777" w:rsidR="00654D98" w:rsidRDefault="008618DF" w:rsidP="00654D9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Списки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для абонентов</w:t>
      </w:r>
      <w:r>
        <w:rPr>
          <w:lang w:bidi="ru-RU"/>
        </w:rPr>
        <w:t>» 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 xml:space="preserve">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>выбирают</w:t>
      </w:r>
      <w:r w:rsidRPr="00B67A99">
        <w:rPr>
          <w:lang w:bidi="ru-RU"/>
        </w:rPr>
        <w:t xml:space="preserve"> пулы</w:t>
      </w:r>
      <w:r>
        <w:rPr>
          <w:lang w:bidi="ru-RU"/>
        </w:rPr>
        <w:t>, которые настраиваются в окне «</w:t>
      </w:r>
      <w:hyperlink w:anchor="Пулы_и_создание_абонентов" w:history="1">
        <w:r w:rsidRPr="00E62AAE">
          <w:rPr>
            <w:rStyle w:val="a7"/>
            <w:b/>
            <w:lang w:bidi="ru-RU"/>
          </w:rPr>
          <w:t>Пулы и создание абонентов</w:t>
        </w:r>
      </w:hyperlink>
      <w:r>
        <w:rPr>
          <w:lang w:bidi="ru-RU"/>
        </w:rPr>
        <w:t xml:space="preserve">».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выдаёт свободный адрес из пула при создании нового абонента, а так же при нажатии кнопки </w:t>
      </w:r>
      <w:r w:rsidRPr="005964CC">
        <w:rPr>
          <w:noProof/>
          <w:lang w:eastAsia="ru-RU"/>
        </w:rPr>
        <w:drawing>
          <wp:inline distT="0" distB="0" distL="0" distR="0" wp14:anchorId="6F7AD595" wp14:editId="5660B422">
            <wp:extent cx="238125" cy="209550"/>
            <wp:effectExtent l="0" t="0" r="9525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напротив поля «</w:t>
      </w:r>
      <w:r>
        <w:rPr>
          <w:b/>
          <w:lang w:val="en-US" w:bidi="ru-RU"/>
        </w:rPr>
        <w:t>IP</w:t>
      </w:r>
      <w:r>
        <w:rPr>
          <w:lang w:bidi="ru-RU"/>
        </w:rPr>
        <w:t xml:space="preserve">» в профиле абонента, для замены адреса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  <w:r w:rsidR="00654D98" w:rsidRPr="00654D98">
        <w:rPr>
          <w:lang w:bidi="ru-RU"/>
        </w:rPr>
        <w:t xml:space="preserve"> </w:t>
      </w:r>
      <w:r w:rsidR="00654D98">
        <w:rPr>
          <w:lang w:bidi="ru-RU"/>
        </w:rPr>
        <w:t xml:space="preserve">Если пулы выбраны в </w:t>
      </w:r>
      <w:hyperlink w:anchor="_Тарифы" w:history="1">
        <w:r w:rsidR="00654D98" w:rsidRPr="00B57E49">
          <w:rPr>
            <w:rStyle w:val="a7"/>
            <w:lang w:bidi="ru-RU"/>
          </w:rPr>
          <w:t>Тарифе</w:t>
        </w:r>
      </w:hyperlink>
      <w:r w:rsidR="00654D98">
        <w:rPr>
          <w:lang w:bidi="ru-RU"/>
        </w:rPr>
        <w:t xml:space="preserve"> и в Группе, будет использоваться пул, назначенный в Группе.</w:t>
      </w:r>
    </w:p>
    <w:p w14:paraId="59E1857E" w14:textId="77777777" w:rsidR="008618DF" w:rsidRDefault="008618DF" w:rsidP="008618DF">
      <w:pPr>
        <w:pStyle w:val="a5"/>
        <w:ind w:left="1440" w:firstLine="0"/>
        <w:rPr>
          <w:lang w:bidi="ru-RU"/>
        </w:rPr>
      </w:pPr>
    </w:p>
    <w:p w14:paraId="3BCB0AAA" w14:textId="77777777" w:rsidR="008618DF" w:rsidRDefault="008618DF" w:rsidP="00654D9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Если же вам нужно динамически выдавать свободные адреса при подключении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абонента, воспользуйтесь полями 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 и «</w:t>
      </w:r>
      <w:r>
        <w:rPr>
          <w:b/>
          <w:lang w:bidi="ru-RU"/>
        </w:rPr>
        <w:t xml:space="preserve">Профиль для отключенных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Профили вы можете создать на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r>
        <w:rPr>
          <w:b/>
          <w:lang w:val="en-US" w:bidi="ru-RU"/>
        </w:rPr>
        <w:t>PPP</w:t>
      </w:r>
      <w:r>
        <w:rPr>
          <w:lang w:bidi="ru-RU"/>
        </w:rPr>
        <w:t>»</w:t>
      </w:r>
      <w:r w:rsidRPr="00B67A99">
        <w:rPr>
          <w:lang w:bidi="ru-RU"/>
        </w:rPr>
        <w:t xml:space="preserve"> -&gt; </w:t>
      </w:r>
      <w:r>
        <w:rPr>
          <w:lang w:bidi="ru-RU"/>
        </w:rPr>
        <w:t>«</w:t>
      </w:r>
      <w:r>
        <w:rPr>
          <w:b/>
          <w:lang w:val="en-US" w:bidi="ru-RU"/>
        </w:rPr>
        <w:t>Profiles</w:t>
      </w:r>
      <w:r>
        <w:rPr>
          <w:lang w:bidi="ru-RU"/>
        </w:rPr>
        <w:t>»</w:t>
      </w:r>
      <w:r w:rsidRPr="00B67A99">
        <w:rPr>
          <w:lang w:bidi="ru-RU"/>
        </w:rPr>
        <w:t xml:space="preserve">,  </w:t>
      </w:r>
      <w:r>
        <w:rPr>
          <w:lang w:bidi="ru-RU"/>
        </w:rPr>
        <w:t xml:space="preserve">и уже в профиле выбрать нужные пулы. Если </w:t>
      </w:r>
      <w:r w:rsidR="00654D98">
        <w:rPr>
          <w:lang w:bidi="ru-RU"/>
        </w:rPr>
        <w:t>профили</w:t>
      </w:r>
      <w:r>
        <w:rPr>
          <w:lang w:bidi="ru-RU"/>
        </w:rPr>
        <w:t xml:space="preserve">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</w:t>
      </w:r>
      <w:r w:rsidR="006F3B68">
        <w:rPr>
          <w:lang w:bidi="ru-RU"/>
        </w:rPr>
        <w:t>профиль</w:t>
      </w:r>
      <w:r>
        <w:rPr>
          <w:lang w:bidi="ru-RU"/>
        </w:rPr>
        <w:t>, назначенный в Группе.</w:t>
      </w:r>
    </w:p>
    <w:p w14:paraId="7764F811" w14:textId="77777777" w:rsidR="008618DF" w:rsidRDefault="008618DF" w:rsidP="008618DF">
      <w:pPr>
        <w:pStyle w:val="a5"/>
        <w:ind w:left="1440" w:firstLine="0"/>
        <w:rPr>
          <w:lang w:bidi="ru-RU"/>
        </w:rPr>
      </w:pPr>
    </w:p>
    <w:p w14:paraId="778D9BFC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Префикс номера договора</w:t>
      </w:r>
      <w:r>
        <w:rPr>
          <w:lang w:bidi="ru-RU"/>
        </w:rPr>
        <w:t>» - устанавливает буквенный префикс перед номером договора, чтобы по договору можно было определить принадлежность абонента к группе. Изменение префикса не влияет на номер договора, он всегда остаётся уникальным.</w:t>
      </w:r>
      <w:r w:rsidRPr="006F3B68">
        <w:rPr>
          <w:lang w:bidi="ru-RU"/>
        </w:rPr>
        <w:t xml:space="preserve"> </w:t>
      </w:r>
      <w:r>
        <w:rPr>
          <w:lang w:bidi="ru-RU"/>
        </w:rPr>
        <w:t xml:space="preserve">Если префиксы выбраны </w:t>
      </w:r>
      <w:r>
        <w:rPr>
          <w:lang w:bidi="ru-RU"/>
        </w:rPr>
        <w:lastRenderedPageBreak/>
        <w:t xml:space="preserve">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префикс, назначенный в Группе.</w:t>
      </w:r>
    </w:p>
    <w:p w14:paraId="0EA5FD79" w14:textId="77777777" w:rsidR="006F3B68" w:rsidRDefault="006F3B68" w:rsidP="006F3B68">
      <w:pPr>
        <w:pStyle w:val="a5"/>
        <w:rPr>
          <w:lang w:bidi="ru-RU"/>
        </w:rPr>
      </w:pPr>
    </w:p>
    <w:p w14:paraId="10F9C63A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Интерфейс подключения</w:t>
      </w:r>
      <w:r>
        <w:rPr>
          <w:lang w:bidi="ru-RU"/>
        </w:rPr>
        <w:t xml:space="preserve">» можно выбрать имя локального интерфейса, к которому подключены абоненты группы. Это побуждает </w:t>
      </w:r>
      <w:r>
        <w:rPr>
          <w:lang w:val="en-US" w:bidi="ru-RU"/>
        </w:rPr>
        <w:t>MikroBILL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добавлять связку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+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таблицу роутера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. </w:t>
      </w:r>
      <w:r>
        <w:rPr>
          <w:lang w:bidi="ru-RU"/>
        </w:rPr>
        <w:t>Обратите внимание, что при неверном выборе локального интерфейса, абонент не получит доступа в интернет. Вы можете оставить это поле пустым, либо выбрать локальный интерфейс непосредственно в профиле абонента.</w:t>
      </w:r>
    </w:p>
    <w:p w14:paraId="59366C8C" w14:textId="77777777" w:rsidR="006F3B68" w:rsidRDefault="006F3B68" w:rsidP="006F3B68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Опция действует только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авторизации, если в профиле абонента сохранён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адрес.</w:t>
      </w:r>
      <w:r w:rsidRPr="006F3B68">
        <w:rPr>
          <w:lang w:bidi="ru-RU"/>
        </w:rPr>
        <w:t xml:space="preserve"> </w:t>
      </w:r>
      <w:r>
        <w:rPr>
          <w:lang w:bidi="ru-RU"/>
        </w:rPr>
        <w:t xml:space="preserve">Если интерфейсы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интерфейс, назначенный в Группе.</w:t>
      </w:r>
    </w:p>
    <w:p w14:paraId="17EF09A8" w14:textId="77777777" w:rsidR="006F3B68" w:rsidRDefault="006F3B68" w:rsidP="006F3B68">
      <w:pPr>
        <w:pStyle w:val="a5"/>
        <w:ind w:left="1440" w:firstLine="0"/>
        <w:rPr>
          <w:lang w:bidi="ru-RU"/>
        </w:rPr>
      </w:pPr>
    </w:p>
    <w:p w14:paraId="485240DB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Интерфейс балансировки</w:t>
      </w:r>
      <w:r>
        <w:rPr>
          <w:lang w:bidi="ru-RU"/>
        </w:rPr>
        <w:t>» - ультимативно устанавливает внешний интерфейс для всех абонентов тарифа. Дополнительно про балансировку нагрузки можно почитать в разделе «</w:t>
      </w:r>
      <w:hyperlink w:anchor="WAN_интерфейсы_и_балансировка_нагрузки" w:history="1">
        <w:r w:rsidRPr="00B76047">
          <w:rPr>
            <w:rStyle w:val="a7"/>
            <w:b/>
            <w:lang w:val="en-US" w:bidi="ru-RU"/>
          </w:rPr>
          <w:t>WAN</w:t>
        </w:r>
        <w:r w:rsidRPr="00B67A99">
          <w:rPr>
            <w:rStyle w:val="a7"/>
            <w:b/>
            <w:lang w:bidi="ru-RU"/>
          </w:rPr>
          <w:t xml:space="preserve"> </w:t>
        </w:r>
        <w:r w:rsidRPr="00B76047">
          <w:rPr>
            <w:rStyle w:val="a7"/>
            <w:b/>
            <w:lang w:bidi="ru-RU"/>
          </w:rPr>
          <w:t>интерфейсы и балансировка нагрузки</w:t>
        </w:r>
      </w:hyperlink>
      <w:r>
        <w:rPr>
          <w:b/>
          <w:lang w:bidi="ru-RU"/>
        </w:rPr>
        <w:t xml:space="preserve">. </w:t>
      </w:r>
      <w:r>
        <w:rPr>
          <w:lang w:bidi="ru-RU"/>
        </w:rPr>
        <w:t xml:space="preserve">Если интерфейсы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интерфейс, назначенный в Группе.</w:t>
      </w:r>
    </w:p>
    <w:p w14:paraId="168EEEB3" w14:textId="77777777" w:rsidR="006F3B68" w:rsidRDefault="006F3B68" w:rsidP="006F3B68">
      <w:pPr>
        <w:pStyle w:val="a5"/>
        <w:ind w:left="1440" w:firstLine="0"/>
        <w:rPr>
          <w:lang w:bidi="ru-RU"/>
        </w:rPr>
      </w:pPr>
    </w:p>
    <w:p w14:paraId="0467F40A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Не удалять адресный лист</w:t>
      </w:r>
      <w:r>
        <w:rPr>
          <w:lang w:bidi="ru-RU"/>
        </w:rPr>
        <w:t xml:space="preserve">» - </w:t>
      </w:r>
      <w:r w:rsidRPr="006F3B68">
        <w:rPr>
          <w:lang w:bidi="ru-RU"/>
        </w:rPr>
        <w:t xml:space="preserve">Всегда оставлять </w:t>
      </w:r>
      <w:r>
        <w:rPr>
          <w:lang w:bidi="ru-RU"/>
        </w:rPr>
        <w:t xml:space="preserve">последний </w:t>
      </w:r>
      <w:r w:rsidRPr="006F3B68">
        <w:rPr>
          <w:lang w:bidi="ru-RU"/>
        </w:rPr>
        <w:t xml:space="preserve">адресный лист MikroBill_LanBallance_ даже когда </w:t>
      </w:r>
      <w:r>
        <w:rPr>
          <w:lang w:bidi="ru-RU"/>
        </w:rPr>
        <w:t>абонент</w:t>
      </w:r>
      <w:r w:rsidRPr="006F3B68">
        <w:rPr>
          <w:lang w:bidi="ru-RU"/>
        </w:rPr>
        <w:t xml:space="preserve"> OFFLINE</w:t>
      </w:r>
      <w:r>
        <w:rPr>
          <w:lang w:bidi="ru-RU"/>
        </w:rPr>
        <w:t xml:space="preserve">. В некоторых случаях позволяет решить проблемы с доступом,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 (из-за отсутствия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сессии и низкого трафика, абонент может ошибочно считаться отключенным). Более подробно о других адресных листах и их значении вы можете почитать в разделе «</w:t>
      </w:r>
      <w:hyperlink w:anchor="Адресные_листы" w:history="1">
        <w:r w:rsidRPr="006F3B68">
          <w:rPr>
            <w:rStyle w:val="a7"/>
            <w:lang w:bidi="ru-RU"/>
          </w:rPr>
          <w:t>адресные листы</w:t>
        </w:r>
      </w:hyperlink>
      <w:r>
        <w:rPr>
          <w:lang w:bidi="ru-RU"/>
        </w:rPr>
        <w:t>».</w:t>
      </w:r>
    </w:p>
    <w:p w14:paraId="2309E127" w14:textId="77777777" w:rsidR="006F3B68" w:rsidRDefault="006F3B68" w:rsidP="008618DF">
      <w:pPr>
        <w:pStyle w:val="a5"/>
        <w:ind w:left="1440" w:firstLine="0"/>
        <w:rPr>
          <w:lang w:bidi="ru-RU"/>
        </w:rPr>
      </w:pPr>
    </w:p>
    <w:p w14:paraId="4D0F4D83" w14:textId="77777777" w:rsidR="00BE6E4B" w:rsidRDefault="00BE6E4B" w:rsidP="00BE6E4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BE6E4B">
        <w:rPr>
          <w:b/>
          <w:lang w:bidi="ru-RU"/>
        </w:rPr>
        <w:t>Мастер поумолчанию</w:t>
      </w:r>
      <w:r>
        <w:rPr>
          <w:lang w:bidi="ru-RU"/>
        </w:rPr>
        <w:t>» - Выбирает мастера</w:t>
      </w:r>
      <w:r w:rsidRPr="00BE6E4B">
        <w:rPr>
          <w:lang w:bidi="ru-RU"/>
        </w:rPr>
        <w:t xml:space="preserve">, который автоматически будет назначаться ответственным за решение вопроса по тикету, если </w:t>
      </w:r>
      <w:r>
        <w:rPr>
          <w:lang w:bidi="ru-RU"/>
        </w:rPr>
        <w:t>он</w:t>
      </w:r>
      <w:r w:rsidRPr="00BE6E4B">
        <w:rPr>
          <w:lang w:bidi="ru-RU"/>
        </w:rPr>
        <w:t xml:space="preserve"> откры</w:t>
      </w:r>
      <w:r>
        <w:rPr>
          <w:lang w:bidi="ru-RU"/>
        </w:rPr>
        <w:t>т для абонента</w:t>
      </w:r>
      <w:r w:rsidRPr="00BE6E4B">
        <w:rPr>
          <w:lang w:bidi="ru-RU"/>
        </w:rPr>
        <w:t xml:space="preserve"> этой группы</w:t>
      </w:r>
      <w:r>
        <w:rPr>
          <w:lang w:bidi="ru-RU"/>
        </w:rPr>
        <w:t>, и в самом тикете явно не указан другой мастер</w:t>
      </w:r>
      <w:r w:rsidRPr="00BE6E4B">
        <w:rPr>
          <w:lang w:bidi="ru-RU"/>
        </w:rPr>
        <w:t>.</w:t>
      </w:r>
    </w:p>
    <w:p w14:paraId="5F1D8B35" w14:textId="77777777" w:rsidR="008618DF" w:rsidRDefault="008618DF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0B724A52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3A99EC01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Скорость</w:t>
      </w:r>
      <w:r>
        <w:rPr>
          <w:lang w:bidi="ru-RU"/>
        </w:rPr>
        <w:t>».</w:t>
      </w:r>
    </w:p>
    <w:p w14:paraId="3DFFAF64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Позволяет устанавливать совокупные ограничения скорости на всю группу. Выглядит окно следующим образом.</w:t>
      </w:r>
    </w:p>
    <w:p w14:paraId="14F85EAE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1754FA67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 w:rsidRPr="0012116C">
        <w:rPr>
          <w:noProof/>
          <w:lang w:eastAsia="ru-RU"/>
        </w:rPr>
        <w:lastRenderedPageBreak/>
        <w:drawing>
          <wp:inline distT="0" distB="0" distL="0" distR="0" wp14:anchorId="56EB51B2" wp14:editId="1CA9EF3C">
            <wp:extent cx="3990975" cy="439102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5F2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35E6050E" w14:textId="77777777" w:rsidR="0012116C" w:rsidRDefault="0012116C" w:rsidP="001211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Гарантированная скорость</w:t>
      </w:r>
      <w:r>
        <w:rPr>
          <w:lang w:bidi="ru-RU"/>
        </w:rPr>
        <w:t xml:space="preserve">» - При ограничении скорости через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устанавливает </w:t>
      </w:r>
      <w:r w:rsidRPr="0012116C">
        <w:rPr>
          <w:lang w:bidi="ru-RU"/>
        </w:rPr>
        <w:t>параметр Limit-At</w:t>
      </w:r>
      <w:r>
        <w:rPr>
          <w:lang w:bidi="ru-RU"/>
        </w:rPr>
        <w:t xml:space="preserve"> в свойствах записи. Выставляется ограничение равное выбранному проценту или в виде фиксированного значения.</w:t>
      </w:r>
    </w:p>
    <w:p w14:paraId="545CB025" w14:textId="77777777" w:rsidR="0012116C" w:rsidRDefault="0012116C" w:rsidP="0012116C">
      <w:pPr>
        <w:pStyle w:val="a5"/>
        <w:ind w:left="1440" w:firstLine="0"/>
        <w:rPr>
          <w:lang w:bidi="ru-RU"/>
        </w:rPr>
      </w:pPr>
    </w:p>
    <w:p w14:paraId="02DE4EEA" w14:textId="77777777" w:rsidR="0012116C" w:rsidRDefault="0012116C" w:rsidP="0012116C">
      <w:pPr>
        <w:pStyle w:val="a5"/>
        <w:ind w:left="1440" w:firstLine="0"/>
        <w:rPr>
          <w:lang w:bidi="ru-RU"/>
        </w:rPr>
      </w:pPr>
      <w:r w:rsidRPr="0012116C">
        <w:rPr>
          <w:noProof/>
          <w:lang w:eastAsia="ru-RU"/>
        </w:rPr>
        <w:drawing>
          <wp:inline distT="0" distB="0" distL="0" distR="0" wp14:anchorId="3E4B94E8" wp14:editId="749C6663">
            <wp:extent cx="1181100" cy="476250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27D3" w14:textId="77777777" w:rsidR="0012116C" w:rsidRDefault="0012116C" w:rsidP="0012116C">
      <w:pPr>
        <w:pStyle w:val="a5"/>
        <w:ind w:left="1440" w:firstLine="0"/>
        <w:rPr>
          <w:lang w:bidi="ru-RU"/>
        </w:rPr>
      </w:pPr>
    </w:p>
    <w:p w14:paraId="26B281B4" w14:textId="77777777" w:rsidR="0012116C" w:rsidRPr="00B67A99" w:rsidRDefault="0012116C" w:rsidP="00B57E4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E13BA6">
        <w:rPr>
          <w:b/>
          <w:lang w:bidi="ru-RU"/>
        </w:rPr>
        <w:t>Совокупное ограничение</w:t>
      </w:r>
      <w:r>
        <w:rPr>
          <w:lang w:bidi="ru-RU"/>
        </w:rPr>
        <w:t>»</w:t>
      </w:r>
      <w:r w:rsidR="00E13BA6">
        <w:rPr>
          <w:lang w:bidi="ru-RU"/>
        </w:rPr>
        <w:t xml:space="preserve"> - Устанавливает параметр Total-Limit-At в свойствах Simple Queue, ограничивает максимальную суммарную скорость (Входящая + Исходящая)</w:t>
      </w:r>
      <w:r w:rsidR="000F41B9">
        <w:rPr>
          <w:lang w:bidi="ru-RU"/>
        </w:rPr>
        <w:t xml:space="preserve"> в процентах от тарифной</w:t>
      </w:r>
      <w:r w:rsidR="00E13BA6">
        <w:rPr>
          <w:lang w:bidi="ru-RU"/>
        </w:rPr>
        <w:t>.</w:t>
      </w:r>
    </w:p>
    <w:p w14:paraId="29269BC7" w14:textId="77777777" w:rsidR="00AA121A" w:rsidRDefault="00AA121A" w:rsidP="00AA121A">
      <w:pPr>
        <w:pStyle w:val="a5"/>
        <w:ind w:left="1440" w:firstLine="0"/>
        <w:rPr>
          <w:lang w:bidi="ru-RU"/>
        </w:rPr>
      </w:pPr>
    </w:p>
    <w:p w14:paraId="4932DC69" w14:textId="77777777" w:rsidR="00AA121A" w:rsidRDefault="00AA121A" w:rsidP="00AA121A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bidi="ru-RU"/>
        </w:rPr>
        <w:t>Использовать общие ограничения для группы</w:t>
      </w:r>
      <w:r>
        <w:rPr>
          <w:lang w:bidi="ru-RU"/>
        </w:rPr>
        <w:t xml:space="preserve">» - включает лимит по скорости для всей группы. Опция работает только при ограничении скорости через </w:t>
      </w:r>
      <w:r>
        <w:rPr>
          <w:lang w:val="en-US" w:bidi="ru-RU"/>
        </w:rPr>
        <w:t>Queue Tree.</w:t>
      </w:r>
    </w:p>
    <w:p w14:paraId="3F3E8E0C" w14:textId="77777777" w:rsidR="00FD1658" w:rsidRPr="00FD1658" w:rsidRDefault="00FD1658" w:rsidP="00FD1658">
      <w:pPr>
        <w:pStyle w:val="a5"/>
        <w:rPr>
          <w:lang w:val="en-US" w:bidi="ru-RU"/>
        </w:rPr>
      </w:pPr>
    </w:p>
    <w:p w14:paraId="5DDC3D65" w14:textId="77777777" w:rsidR="00FD1658" w:rsidRPr="00F92AF2" w:rsidRDefault="00FD1658" w:rsidP="00FD16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Ограничения по расписанию</w:t>
      </w:r>
      <w:r>
        <w:rPr>
          <w:lang w:bidi="ru-RU"/>
        </w:rPr>
        <w:t xml:space="preserve">» - Включает изменение ограничений на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в зависимости от времени суток.</w:t>
      </w:r>
    </w:p>
    <w:p w14:paraId="652C4021" w14:textId="77777777" w:rsidR="00FD1658" w:rsidRDefault="00FD1658" w:rsidP="00FD1658">
      <w:pPr>
        <w:pStyle w:val="a5"/>
        <w:ind w:left="142" w:firstLine="0"/>
        <w:rPr>
          <w:lang w:bidi="ru-RU"/>
        </w:rPr>
      </w:pPr>
      <w:r w:rsidRPr="00F92AF2">
        <w:rPr>
          <w:noProof/>
          <w:lang w:eastAsia="ru-RU"/>
        </w:rPr>
        <w:lastRenderedPageBreak/>
        <w:drawing>
          <wp:inline distT="0" distB="0" distL="0" distR="0" wp14:anchorId="2F10E990" wp14:editId="36DD0E0F">
            <wp:extent cx="5823024" cy="1504950"/>
            <wp:effectExtent l="0" t="0" r="635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" r="-1" b="1774"/>
                    <a:stretch/>
                  </pic:blipFill>
                  <pic:spPr bwMode="auto">
                    <a:xfrm>
                      <a:off x="0" y="0"/>
                      <a:ext cx="5823172" cy="15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162A" w14:textId="77777777" w:rsidR="00FD1658" w:rsidRPr="00F92AF2" w:rsidRDefault="00FD1658" w:rsidP="00FD1658">
      <w:pPr>
        <w:pStyle w:val="a5"/>
        <w:ind w:left="1440" w:firstLine="0"/>
        <w:rPr>
          <w:lang w:bidi="ru-RU"/>
        </w:rPr>
      </w:pPr>
    </w:p>
    <w:p w14:paraId="715043D6" w14:textId="77777777" w:rsidR="00FD1658" w:rsidRDefault="00FD1658" w:rsidP="00FD16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Ограничение скорости в зависимости от размер скачанного за сутки или месяц</w:t>
      </w:r>
      <w:r>
        <w:rPr>
          <w:lang w:bidi="ru-RU"/>
        </w:rPr>
        <w:t>» - За эту опцию отвечают кнопки, расположенные правее текстовых полей с ограничениями:</w:t>
      </w:r>
    </w:p>
    <w:p w14:paraId="2F476F3D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28352CC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30C3B91" w14:textId="77777777" w:rsidR="00FD1658" w:rsidRDefault="0047068F" w:rsidP="00FD1658">
      <w:pPr>
        <w:pStyle w:val="a5"/>
        <w:ind w:left="1440" w:firstLine="0"/>
        <w:rPr>
          <w:lang w:bidi="ru-RU"/>
        </w:rPr>
      </w:pPr>
      <w:r w:rsidRPr="0047068F">
        <w:rPr>
          <w:noProof/>
          <w:lang w:eastAsia="ru-RU"/>
        </w:rPr>
        <w:drawing>
          <wp:inline distT="0" distB="0" distL="0" distR="0" wp14:anchorId="597119A2" wp14:editId="62F140EE">
            <wp:extent cx="3726201" cy="1314450"/>
            <wp:effectExtent l="0" t="0" r="762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897488" cy="13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133F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C2D5577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Рассмотрим, как выглядит окно ограничения суточного трафика.</w:t>
      </w:r>
    </w:p>
    <w:p w14:paraId="2234A08E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580037D5" w14:textId="77777777" w:rsidR="00FD1658" w:rsidRDefault="00FD1658" w:rsidP="00FD1658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5C54C593" wp14:editId="3B2C6D72">
            <wp:extent cx="2352675" cy="2390775"/>
            <wp:effectExtent l="0" t="0" r="9525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D4D3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C737273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Порог трафика</w:t>
      </w:r>
      <w:r>
        <w:rPr>
          <w:lang w:bidi="ru-RU"/>
        </w:rPr>
        <w:t>» - Значение трафика, при достижении которых, срабатывают ограничения (учитывается только входящий трафик, если нужно учитывать и исходящий, используйте опцию «</w:t>
      </w:r>
      <w:hyperlink w:anchor="Трафик_Вх_плюс_Исх" w:history="1">
        <w:r w:rsidRPr="00EB1CA5">
          <w:rPr>
            <w:rStyle w:val="a7"/>
            <w:b/>
            <w:lang w:bidi="ru-RU"/>
          </w:rPr>
          <w:t>Трафик = Входщяй + Исходящий</w:t>
        </w:r>
      </w:hyperlink>
      <w:r>
        <w:rPr>
          <w:lang w:bidi="ru-RU"/>
        </w:rPr>
        <w:t>»).</w:t>
      </w:r>
    </w:p>
    <w:p w14:paraId="23FA90C7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5E90E474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Столбец «</w:t>
      </w:r>
      <w:r>
        <w:rPr>
          <w:b/>
          <w:lang w:bidi="ru-RU"/>
        </w:rPr>
        <w:t>Шаг</w:t>
      </w:r>
      <w:r>
        <w:rPr>
          <w:lang w:bidi="ru-RU"/>
        </w:rPr>
        <w:t xml:space="preserve">» - </w:t>
      </w:r>
      <w:r w:rsidRPr="00EB1CA5">
        <w:rPr>
          <w:lang w:bidi="ru-RU"/>
        </w:rPr>
        <w:t>Шаг снижения входящей скорости, Кбит/сек</w:t>
      </w:r>
    </w:p>
    <w:p w14:paraId="77991EE3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</w:p>
    <w:p w14:paraId="4842E81F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Описание:</w:t>
      </w:r>
    </w:p>
    <w:p w14:paraId="49CFB844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 xml:space="preserve">Новые_Ограничения = Текущие_Ограничения - Шаг * Трафик / </w:t>
      </w:r>
      <w:r>
        <w:rPr>
          <w:lang w:bidi="ru-RU"/>
        </w:rPr>
        <w:t>Порог</w:t>
      </w:r>
    </w:p>
    <w:p w14:paraId="40DCDBB9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</w:p>
    <w:p w14:paraId="73E62BEF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Пример:</w:t>
      </w:r>
    </w:p>
    <w:p w14:paraId="603066F5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Вх = 1024</w:t>
      </w:r>
    </w:p>
    <w:p w14:paraId="3BEABE03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Шаг = 256</w:t>
      </w:r>
    </w:p>
    <w:p w14:paraId="37886058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Трафик = 5000</w:t>
      </w:r>
    </w:p>
    <w:p w14:paraId="05E4CEFD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Порог</w:t>
      </w:r>
      <w:r w:rsidRPr="00EB1CA5">
        <w:rPr>
          <w:lang w:bidi="ru-RU"/>
        </w:rPr>
        <w:t xml:space="preserve"> = 2500</w:t>
      </w:r>
    </w:p>
    <w:p w14:paraId="35E56A2C" w14:textId="77777777" w:rsidR="00FD1658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Новые ограничения =  1024 - 256 * 5000 / 2500 = 512</w:t>
      </w:r>
    </w:p>
    <w:p w14:paraId="3D26DE8B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17345C0E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Чем больше у абонента наработано трафика, тем сильнее будут уменьшаться ограничения скорости и приоритет трафика, пока не достигнут минимального значения – столбец «</w:t>
      </w:r>
      <w:r w:rsidRPr="00C9136A">
        <w:rPr>
          <w:b/>
          <w:lang w:bidi="ru-RU"/>
        </w:rPr>
        <w:t>Мин.</w:t>
      </w:r>
      <w:r>
        <w:rPr>
          <w:lang w:bidi="ru-RU"/>
        </w:rPr>
        <w:t>», и дальше ограничения опускаться не будут.</w:t>
      </w:r>
    </w:p>
    <w:p w14:paraId="4EBC4B98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28ACDD23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Можно полностью остановить абонента, если в результате расчётов его ограничения должны будут опуститься ниже минимального значения, для этого установите чекбокс «</w:t>
      </w:r>
      <w:r>
        <w:rPr>
          <w:b/>
          <w:lang w:bidi="ru-RU"/>
        </w:rPr>
        <w:t xml:space="preserve">При ограничении </w:t>
      </w:r>
      <w:r w:rsidRPr="00C9136A">
        <w:rPr>
          <w:b/>
          <w:lang w:bidi="ru-RU"/>
        </w:rPr>
        <w:t xml:space="preserve">&lt; 0 - </w:t>
      </w:r>
      <w:r>
        <w:rPr>
          <w:b/>
          <w:lang w:bidi="ru-RU"/>
        </w:rPr>
        <w:t>блокировать</w:t>
      </w:r>
      <w:r>
        <w:rPr>
          <w:lang w:bidi="ru-RU"/>
        </w:rPr>
        <w:t>».</w:t>
      </w:r>
    </w:p>
    <w:p w14:paraId="0AAC562B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107269EB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Форма настроек месячных ограничений трафика абсолютно идентична форме суточных ограничений, поэтому мы не будем её детально рассматривать.</w:t>
      </w:r>
    </w:p>
    <w:p w14:paraId="10561BFD" w14:textId="77777777" w:rsidR="00FD1658" w:rsidRPr="00B67A99" w:rsidRDefault="00FD1658" w:rsidP="00FD1658">
      <w:pPr>
        <w:pStyle w:val="a5"/>
        <w:ind w:left="1440" w:firstLine="0"/>
        <w:rPr>
          <w:lang w:bidi="ru-RU"/>
        </w:rPr>
      </w:pPr>
    </w:p>
    <w:p w14:paraId="527C748D" w14:textId="77777777" w:rsidR="00A11AED" w:rsidRPr="00B67A99" w:rsidRDefault="00A11AED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B67A99">
        <w:rPr>
          <w:lang w:bidi="ru-RU"/>
        </w:rPr>
        <w:br w:type="page"/>
      </w:r>
    </w:p>
    <w:p w14:paraId="0B90358B" w14:textId="77777777" w:rsidR="00513D70" w:rsidRPr="00B67A99" w:rsidRDefault="00513D70" w:rsidP="00FD1658">
      <w:pPr>
        <w:pStyle w:val="a5"/>
        <w:ind w:left="1440" w:firstLine="0"/>
        <w:rPr>
          <w:lang w:bidi="ru-RU"/>
        </w:rPr>
      </w:pPr>
    </w:p>
    <w:p w14:paraId="3662D3B0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Автоматизация</w:t>
      </w:r>
      <w:r>
        <w:rPr>
          <w:lang w:bidi="ru-RU"/>
        </w:rPr>
        <w:t>».</w:t>
      </w:r>
    </w:p>
    <w:p w14:paraId="085FD7A4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5FE053BE" w14:textId="77777777" w:rsidR="00513D70" w:rsidRDefault="00513D70" w:rsidP="00513D70">
      <w:pPr>
        <w:pStyle w:val="a5"/>
        <w:ind w:left="1440" w:firstLine="0"/>
        <w:rPr>
          <w:lang w:bidi="ru-RU"/>
        </w:rPr>
      </w:pPr>
      <w:r w:rsidRPr="00513D70">
        <w:rPr>
          <w:noProof/>
          <w:lang w:eastAsia="ru-RU"/>
        </w:rPr>
        <w:drawing>
          <wp:inline distT="0" distB="0" distL="0" distR="0" wp14:anchorId="326F8E79" wp14:editId="7CB98C8C">
            <wp:extent cx="3971925" cy="717232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7D76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6D4EDEBF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расположены три основныех чекбокса.</w:t>
      </w:r>
    </w:p>
    <w:p w14:paraId="05C43F26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54B74EB9" w14:textId="77777777" w:rsidR="00513D70" w:rsidRPr="00AE1ADB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 xml:space="preserve">Автодобавление в группу новых абонентов» </w:t>
      </w:r>
      <w:r>
        <w:rPr>
          <w:lang w:bidi="ru-RU"/>
        </w:rPr>
        <w:t>– здесь вы можете выбрать диапазоны адресов, из абоненты будут автоматически перемещаться в группу. Если отметить пункт «</w:t>
      </w:r>
      <w:r>
        <w:rPr>
          <w:b/>
          <w:lang w:bidi="ru-RU"/>
        </w:rPr>
        <w:t xml:space="preserve">Добавлять только при </w:t>
      </w:r>
      <w:r>
        <w:rPr>
          <w:b/>
          <w:lang w:bidi="ru-RU"/>
        </w:rPr>
        <w:lastRenderedPageBreak/>
        <w:t>создании абонента</w:t>
      </w:r>
      <w:r>
        <w:rPr>
          <w:lang w:bidi="ru-RU"/>
        </w:rPr>
        <w:t xml:space="preserve">», то при попадании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>в указанные диапазоны, абонент будет помещён в группу, только если он только что был создан.</w:t>
      </w:r>
    </w:p>
    <w:p w14:paraId="1753F8B5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0B790801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3D34D672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Выполнять скрипт»</w:t>
      </w:r>
      <w:r w:rsidRPr="00036115">
        <w:rPr>
          <w:lang w:bidi="ru-RU"/>
        </w:rPr>
        <w:t xml:space="preserve"> – </w:t>
      </w:r>
      <w:r>
        <w:rPr>
          <w:lang w:bidi="ru-RU"/>
        </w:rPr>
        <w:t>Управляет запуском скриптов при перемещении абонента в группу и при выходе с неё.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Логин абонента будет автоматически помещён в переменную </w:t>
      </w:r>
      <w:r>
        <w:rPr>
          <w:lang w:val="en-US" w:bidi="ru-RU"/>
        </w:rPr>
        <w:t>ClientExt</w:t>
      </w:r>
      <w:r w:rsidRPr="00B67A99">
        <w:rPr>
          <w:lang w:bidi="ru-RU"/>
        </w:rPr>
        <w:t xml:space="preserve">, </w:t>
      </w:r>
      <w:r>
        <w:rPr>
          <w:lang w:bidi="ru-RU"/>
        </w:rPr>
        <w:t xml:space="preserve">а название группы в </w:t>
      </w:r>
      <w:r>
        <w:rPr>
          <w:lang w:val="en-US" w:bidi="ru-RU"/>
        </w:rPr>
        <w:t>GroupName</w:t>
      </w:r>
      <w:r w:rsidRPr="00B67A99">
        <w:rPr>
          <w:lang w:bidi="ru-RU"/>
        </w:rPr>
        <w:t xml:space="preserve">. </w:t>
      </w:r>
      <w:r>
        <w:rPr>
          <w:lang w:bidi="ru-RU"/>
        </w:rPr>
        <w:t>Эти переменные</w:t>
      </w:r>
      <w:r w:rsidRPr="00B67A99">
        <w:rPr>
          <w:lang w:bidi="ru-RU"/>
        </w:rPr>
        <w:t xml:space="preserve"> </w:t>
      </w:r>
      <w:r>
        <w:rPr>
          <w:lang w:bidi="ru-RU"/>
        </w:rPr>
        <w:t>в теле скрипта дополнительно объявлять не нужно.</w:t>
      </w:r>
    </w:p>
    <w:p w14:paraId="2F13A337" w14:textId="77777777" w:rsidR="00772B25" w:rsidRPr="00B67A99" w:rsidRDefault="00772B25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Про создание скриптов вы можете прочитать в разделе «</w:t>
      </w:r>
      <w:hyperlink w:anchor="Скрипты_и_триггеры" w:history="1">
        <w:r w:rsidRPr="00036115">
          <w:rPr>
            <w:rStyle w:val="a7"/>
            <w:b/>
            <w:lang w:bidi="ru-RU"/>
          </w:rPr>
          <w:t>Скрипты и триггеры</w:t>
        </w:r>
      </w:hyperlink>
      <w:r>
        <w:rPr>
          <w:lang w:bidi="ru-RU"/>
        </w:rPr>
        <w:t>»</w:t>
      </w:r>
      <w:r w:rsidRPr="00B67A99">
        <w:rPr>
          <w:lang w:bidi="ru-RU"/>
        </w:rPr>
        <w:t>.</w:t>
      </w:r>
    </w:p>
    <w:p w14:paraId="1F69399E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22D42490" w14:textId="77777777" w:rsidR="00513D70" w:rsidRPr="00772B25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Управлять другим оборудованием через </w:t>
      </w:r>
      <w:r>
        <w:rPr>
          <w:b/>
          <w:lang w:val="en-US" w:bidi="ru-RU"/>
        </w:rPr>
        <w:t>Telnet</w:t>
      </w:r>
      <w:r w:rsidRPr="00B67A99">
        <w:rPr>
          <w:b/>
          <w:lang w:bidi="ru-RU"/>
        </w:rPr>
        <w:t xml:space="preserve"> / </w:t>
      </w:r>
      <w:r>
        <w:rPr>
          <w:b/>
          <w:lang w:val="en-US" w:bidi="ru-RU"/>
        </w:rPr>
        <w:t>SSH</w:t>
      </w:r>
      <w:r>
        <w:rPr>
          <w:lang w:bidi="ru-RU"/>
        </w:rPr>
        <w:t>»</w:t>
      </w:r>
      <w:r w:rsidR="00772B25" w:rsidRPr="00B67A99">
        <w:rPr>
          <w:lang w:bidi="ru-RU"/>
        </w:rPr>
        <w:t xml:space="preserve"> - </w:t>
      </w:r>
      <w:r w:rsidR="00772B25">
        <w:rPr>
          <w:lang w:bidi="ru-RU"/>
        </w:rPr>
        <w:t xml:space="preserve">Включает отправку ваших команд на оборудование. Про создание дополнительных подключений по </w:t>
      </w:r>
      <w:r w:rsidR="00772B25">
        <w:rPr>
          <w:lang w:val="en-US" w:bidi="ru-RU"/>
        </w:rPr>
        <w:t>Telnet</w:t>
      </w:r>
      <w:r w:rsidR="00772B25" w:rsidRPr="00036115">
        <w:rPr>
          <w:lang w:bidi="ru-RU"/>
        </w:rPr>
        <w:t xml:space="preserve"> </w:t>
      </w:r>
      <w:r w:rsidR="00772B25">
        <w:rPr>
          <w:lang w:bidi="ru-RU"/>
        </w:rPr>
        <w:t xml:space="preserve">и </w:t>
      </w:r>
      <w:r w:rsidR="00772B25">
        <w:rPr>
          <w:lang w:val="en-US" w:bidi="ru-RU"/>
        </w:rPr>
        <w:t>SSH</w:t>
      </w:r>
      <w:r w:rsidR="00772B25" w:rsidRPr="00036115">
        <w:rPr>
          <w:lang w:bidi="ru-RU"/>
        </w:rPr>
        <w:t xml:space="preserve"> </w:t>
      </w:r>
      <w:r w:rsidR="00772B25">
        <w:rPr>
          <w:lang w:bidi="ru-RU"/>
        </w:rPr>
        <w:t>в разделе «</w:t>
      </w:r>
      <w:hyperlink w:anchor="Telnet_и_SSH_подключения" w:history="1">
        <w:r w:rsidR="00772B25" w:rsidRPr="00036115">
          <w:rPr>
            <w:rStyle w:val="a7"/>
            <w:b/>
            <w:lang w:val="en-US" w:bidi="ru-RU"/>
          </w:rPr>
          <w:t>Telnet</w:t>
        </w:r>
        <w:r w:rsidR="00772B25" w:rsidRPr="00036115">
          <w:rPr>
            <w:rStyle w:val="a7"/>
            <w:b/>
            <w:lang w:bidi="ru-RU"/>
          </w:rPr>
          <w:t xml:space="preserve"> и </w:t>
        </w:r>
        <w:r w:rsidR="00772B25" w:rsidRPr="00036115">
          <w:rPr>
            <w:rStyle w:val="a7"/>
            <w:b/>
            <w:lang w:val="en-US" w:bidi="ru-RU"/>
          </w:rPr>
          <w:t>SSH</w:t>
        </w:r>
        <w:r w:rsidR="00772B25" w:rsidRPr="00036115">
          <w:rPr>
            <w:rStyle w:val="a7"/>
            <w:b/>
            <w:lang w:bidi="ru-RU"/>
          </w:rPr>
          <w:t xml:space="preserve"> подключения</w:t>
        </w:r>
      </w:hyperlink>
      <w:r w:rsidR="00772B25" w:rsidRPr="00036115">
        <w:rPr>
          <w:b/>
          <w:lang w:bidi="ru-RU"/>
        </w:rPr>
        <w:t>».</w:t>
      </w:r>
    </w:p>
    <w:p w14:paraId="3F8B6AB3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В командах вы можете использовать теги автозамены, ниже представлен список доступных тэгов.</w:t>
      </w:r>
    </w:p>
    <w:p w14:paraId="62892C51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tbl>
      <w:tblPr>
        <w:tblStyle w:val="af9"/>
        <w:tblW w:w="8053" w:type="dxa"/>
        <w:tblInd w:w="1440" w:type="dxa"/>
        <w:tblLook w:val="04A0" w:firstRow="1" w:lastRow="0" w:firstColumn="1" w:lastColumn="0" w:noHBand="0" w:noVBand="1"/>
      </w:tblPr>
      <w:tblGrid>
        <w:gridCol w:w="2241"/>
        <w:gridCol w:w="5812"/>
      </w:tblGrid>
      <w:tr w:rsidR="00513D70" w14:paraId="084FEF0C" w14:textId="77777777" w:rsidTr="00B57E49">
        <w:tc>
          <w:tcPr>
            <w:tcW w:w="2241" w:type="dxa"/>
          </w:tcPr>
          <w:p w14:paraId="437610B8" w14:textId="77777777" w:rsidR="00513D70" w:rsidRPr="00767D5A" w:rsidRDefault="00513D70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5812" w:type="dxa"/>
          </w:tcPr>
          <w:p w14:paraId="236C2EE6" w14:textId="77777777" w:rsidR="00513D70" w:rsidRPr="00767D5A" w:rsidRDefault="00513D70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513D70" w14:paraId="29E176AD" w14:textId="77777777" w:rsidTr="00B57E49">
        <w:tc>
          <w:tcPr>
            <w:tcW w:w="2241" w:type="dxa"/>
          </w:tcPr>
          <w:p w14:paraId="7D924964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#IP#</w:t>
            </w:r>
          </w:p>
        </w:tc>
        <w:tc>
          <w:tcPr>
            <w:tcW w:w="5812" w:type="dxa"/>
          </w:tcPr>
          <w:p w14:paraId="70167DB5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IP клиента</w:t>
            </w:r>
          </w:p>
        </w:tc>
      </w:tr>
      <w:tr w:rsidR="00513D70" w14:paraId="020D48CE" w14:textId="77777777" w:rsidTr="00B57E49">
        <w:tc>
          <w:tcPr>
            <w:tcW w:w="2241" w:type="dxa"/>
          </w:tcPr>
          <w:p w14:paraId="4992904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#MAC#</w:t>
            </w:r>
          </w:p>
        </w:tc>
        <w:tc>
          <w:tcPr>
            <w:tcW w:w="5812" w:type="dxa"/>
          </w:tcPr>
          <w:p w14:paraId="16B6E8CA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MAC клиента</w:t>
            </w:r>
          </w:p>
        </w:tc>
      </w:tr>
      <w:tr w:rsidR="00513D70" w14:paraId="5E08AC64" w14:textId="77777777" w:rsidTr="00B57E49">
        <w:tc>
          <w:tcPr>
            <w:tcW w:w="2241" w:type="dxa"/>
          </w:tcPr>
          <w:p w14:paraId="52AEBBE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#LOGIN#</w:t>
            </w:r>
          </w:p>
        </w:tc>
        <w:tc>
          <w:tcPr>
            <w:tcW w:w="5812" w:type="dxa"/>
          </w:tcPr>
          <w:p w14:paraId="146ABE06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логин клиента</w:t>
            </w:r>
          </w:p>
        </w:tc>
      </w:tr>
      <w:tr w:rsidR="00513D70" w14:paraId="1138DC5B" w14:textId="77777777" w:rsidTr="00B57E49">
        <w:tc>
          <w:tcPr>
            <w:tcW w:w="2241" w:type="dxa"/>
          </w:tcPr>
          <w:p w14:paraId="0DCA6BB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#PASS#</w:t>
            </w:r>
          </w:p>
        </w:tc>
        <w:tc>
          <w:tcPr>
            <w:tcW w:w="5812" w:type="dxa"/>
          </w:tcPr>
          <w:p w14:paraId="29934132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пароль клиента</w:t>
            </w:r>
          </w:p>
        </w:tc>
      </w:tr>
      <w:tr w:rsidR="00513D70" w14:paraId="6A72B9E8" w14:textId="77777777" w:rsidTr="00B57E49">
        <w:tc>
          <w:tcPr>
            <w:tcW w:w="2241" w:type="dxa"/>
          </w:tcPr>
          <w:p w14:paraId="4D6A4395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#CONTRACT#</w:t>
            </w:r>
          </w:p>
        </w:tc>
        <w:tc>
          <w:tcPr>
            <w:tcW w:w="5812" w:type="dxa"/>
          </w:tcPr>
          <w:p w14:paraId="00AF91A3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номер договора</w:t>
            </w:r>
          </w:p>
        </w:tc>
      </w:tr>
      <w:tr w:rsidR="00513D70" w14:paraId="0B059EBE" w14:textId="77777777" w:rsidTr="00B57E49">
        <w:tc>
          <w:tcPr>
            <w:tcW w:w="2241" w:type="dxa"/>
          </w:tcPr>
          <w:p w14:paraId="4E52F31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#COMMENT#</w:t>
            </w:r>
          </w:p>
        </w:tc>
        <w:tc>
          <w:tcPr>
            <w:tcW w:w="5812" w:type="dxa"/>
          </w:tcPr>
          <w:p w14:paraId="5F45922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клиента</w:t>
            </w:r>
          </w:p>
        </w:tc>
      </w:tr>
      <w:tr w:rsidR="00513D70" w14:paraId="49D87D49" w14:textId="77777777" w:rsidTr="00B57E49">
        <w:tc>
          <w:tcPr>
            <w:tcW w:w="2241" w:type="dxa"/>
          </w:tcPr>
          <w:p w14:paraId="71A7A30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#COMMENT2#</w:t>
            </w:r>
          </w:p>
        </w:tc>
        <w:tc>
          <w:tcPr>
            <w:tcW w:w="5812" w:type="dxa"/>
          </w:tcPr>
          <w:p w14:paraId="47274D97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№2 клиента</w:t>
            </w:r>
          </w:p>
        </w:tc>
      </w:tr>
      <w:tr w:rsidR="00513D70" w14:paraId="3BA8A808" w14:textId="77777777" w:rsidTr="00B57E49">
        <w:tc>
          <w:tcPr>
            <w:tcW w:w="2241" w:type="dxa"/>
          </w:tcPr>
          <w:p w14:paraId="114B34C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#COMMENT3#</w:t>
            </w:r>
          </w:p>
        </w:tc>
        <w:tc>
          <w:tcPr>
            <w:tcW w:w="5812" w:type="dxa"/>
          </w:tcPr>
          <w:p w14:paraId="0D34BFA4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№3 клиента</w:t>
            </w:r>
          </w:p>
        </w:tc>
      </w:tr>
      <w:tr w:rsidR="00513D70" w14:paraId="3DD10866" w14:textId="77777777" w:rsidTr="00B57E49">
        <w:tc>
          <w:tcPr>
            <w:tcW w:w="2241" w:type="dxa"/>
          </w:tcPr>
          <w:p w14:paraId="50431040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#COMMENT4#</w:t>
            </w:r>
          </w:p>
        </w:tc>
        <w:tc>
          <w:tcPr>
            <w:tcW w:w="5812" w:type="dxa"/>
          </w:tcPr>
          <w:p w14:paraId="37D33CD2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№4 клиента</w:t>
            </w:r>
          </w:p>
        </w:tc>
      </w:tr>
      <w:tr w:rsidR="00513D70" w14:paraId="0F8CBF72" w14:textId="77777777" w:rsidTr="00B57E49">
        <w:tc>
          <w:tcPr>
            <w:tcW w:w="2241" w:type="dxa"/>
          </w:tcPr>
          <w:p w14:paraId="173C0F2B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#TICKET#</w:t>
            </w:r>
          </w:p>
        </w:tc>
        <w:tc>
          <w:tcPr>
            <w:tcW w:w="5812" w:type="dxa"/>
          </w:tcPr>
          <w:p w14:paraId="761E9D7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текст тикета</w:t>
            </w:r>
          </w:p>
        </w:tc>
      </w:tr>
      <w:tr w:rsidR="00513D70" w14:paraId="7FE9F074" w14:textId="77777777" w:rsidTr="00B57E49">
        <w:tc>
          <w:tcPr>
            <w:tcW w:w="2241" w:type="dxa"/>
          </w:tcPr>
          <w:p w14:paraId="259935C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#FIELD_ИмяПоля#</w:t>
            </w:r>
          </w:p>
        </w:tc>
        <w:tc>
          <w:tcPr>
            <w:tcW w:w="5812" w:type="dxa"/>
          </w:tcPr>
          <w:p w14:paraId="01B10A6F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данные из дополнительного поля</w:t>
            </w:r>
          </w:p>
        </w:tc>
      </w:tr>
      <w:tr w:rsidR="00513D70" w14:paraId="398CDEE7" w14:textId="77777777" w:rsidTr="00B57E49">
        <w:tc>
          <w:tcPr>
            <w:tcW w:w="2241" w:type="dxa"/>
          </w:tcPr>
          <w:p w14:paraId="4CBA91D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#DISCONNECT#</w:t>
            </w:r>
          </w:p>
        </w:tc>
        <w:tc>
          <w:tcPr>
            <w:tcW w:w="5812" w:type="dxa"/>
          </w:tcPr>
          <w:p w14:paraId="2C7903A0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Переподключиться (для Telnet и SSH подключений)</w:t>
            </w:r>
          </w:p>
        </w:tc>
      </w:tr>
      <w:tr w:rsidR="00513D70" w14:paraId="381559C8" w14:textId="77777777" w:rsidTr="00B57E49">
        <w:tc>
          <w:tcPr>
            <w:tcW w:w="2241" w:type="dxa"/>
          </w:tcPr>
          <w:p w14:paraId="6C500C3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#SLEEP#</w:t>
            </w:r>
          </w:p>
        </w:tc>
        <w:tc>
          <w:tcPr>
            <w:tcW w:w="5812" w:type="dxa"/>
          </w:tcPr>
          <w:p w14:paraId="55F1CB69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Ожидание 1 секунда (для Telnet и SSH подключений)</w:t>
            </w:r>
          </w:p>
        </w:tc>
      </w:tr>
      <w:tr w:rsidR="00513D70" w14:paraId="47C4D180" w14:textId="77777777" w:rsidTr="00B57E49">
        <w:tc>
          <w:tcPr>
            <w:tcW w:w="2241" w:type="dxa"/>
          </w:tcPr>
          <w:p w14:paraId="262210F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5812" w:type="dxa"/>
          </w:tcPr>
          <w:p w14:paraId="03F0CBB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Произвольный набор цифр</w:t>
            </w:r>
          </w:p>
        </w:tc>
      </w:tr>
      <w:tr w:rsidR="00513D70" w14:paraId="37111EBE" w14:textId="77777777" w:rsidTr="00B57E49">
        <w:tc>
          <w:tcPr>
            <w:tcW w:w="2241" w:type="dxa"/>
          </w:tcPr>
          <w:p w14:paraId="64A5EC0C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5812" w:type="dxa"/>
          </w:tcPr>
          <w:p w14:paraId="4C5D6C50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День месяца</w:t>
            </w:r>
          </w:p>
        </w:tc>
      </w:tr>
      <w:tr w:rsidR="00513D70" w14:paraId="31C59226" w14:textId="77777777" w:rsidTr="00B57E49">
        <w:tc>
          <w:tcPr>
            <w:tcW w:w="2241" w:type="dxa"/>
          </w:tcPr>
          <w:p w14:paraId="26D5252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5812" w:type="dxa"/>
          </w:tcPr>
          <w:p w14:paraId="59FF49F8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Месяц</w:t>
            </w:r>
          </w:p>
        </w:tc>
      </w:tr>
      <w:tr w:rsidR="00513D70" w14:paraId="48AB2935" w14:textId="77777777" w:rsidTr="00B57E49">
        <w:tc>
          <w:tcPr>
            <w:tcW w:w="2241" w:type="dxa"/>
          </w:tcPr>
          <w:p w14:paraId="03849A9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5812" w:type="dxa"/>
          </w:tcPr>
          <w:p w14:paraId="112B6415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Год</w:t>
            </w:r>
          </w:p>
        </w:tc>
      </w:tr>
      <w:tr w:rsidR="00513D70" w14:paraId="4282EA95" w14:textId="77777777" w:rsidTr="00B57E49">
        <w:tc>
          <w:tcPr>
            <w:tcW w:w="2241" w:type="dxa"/>
          </w:tcPr>
          <w:p w14:paraId="6958BD34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5812" w:type="dxa"/>
          </w:tcPr>
          <w:p w14:paraId="0C5F63C3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Час</w:t>
            </w:r>
          </w:p>
        </w:tc>
      </w:tr>
      <w:tr w:rsidR="00513D70" w14:paraId="4C0057DA" w14:textId="77777777" w:rsidTr="00B57E49">
        <w:tc>
          <w:tcPr>
            <w:tcW w:w="2241" w:type="dxa"/>
          </w:tcPr>
          <w:p w14:paraId="336E3F8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5812" w:type="dxa"/>
          </w:tcPr>
          <w:p w14:paraId="2788F3DE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Минута</w:t>
            </w:r>
          </w:p>
        </w:tc>
      </w:tr>
      <w:tr w:rsidR="00513D70" w14:paraId="4B3EDA23" w14:textId="77777777" w:rsidTr="00B57E49">
        <w:tc>
          <w:tcPr>
            <w:tcW w:w="2241" w:type="dxa"/>
          </w:tcPr>
          <w:p w14:paraId="4437159F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5812" w:type="dxa"/>
          </w:tcPr>
          <w:p w14:paraId="10453CEC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Секунда</w:t>
            </w:r>
          </w:p>
        </w:tc>
      </w:tr>
    </w:tbl>
    <w:p w14:paraId="45435797" w14:textId="77777777" w:rsidR="00513D70" w:rsidRPr="00767D5A" w:rsidRDefault="00513D70" w:rsidP="00513D70">
      <w:pPr>
        <w:pStyle w:val="a5"/>
        <w:ind w:left="1440" w:firstLine="0"/>
        <w:rPr>
          <w:lang w:bidi="ru-RU"/>
        </w:rPr>
      </w:pPr>
    </w:p>
    <w:p w14:paraId="438424C1" w14:textId="77777777" w:rsidR="00A11AED" w:rsidRDefault="00A11AED">
      <w:pPr>
        <w:rPr>
          <w:rFonts w:eastAsia="MS Mincho"/>
          <w:color w:val="404040" w:themeColor="text1" w:themeTint="BF"/>
          <w:kern w:val="20"/>
          <w:lang w:val="en-US" w:bidi="ru-RU"/>
          <w14:ligatures w14:val="standard"/>
        </w:rPr>
      </w:pPr>
      <w:r>
        <w:rPr>
          <w:lang w:val="en-US" w:bidi="ru-RU"/>
        </w:rPr>
        <w:br w:type="page"/>
      </w:r>
    </w:p>
    <w:p w14:paraId="3F82E557" w14:textId="77777777" w:rsidR="00513D70" w:rsidRDefault="00513D70" w:rsidP="00FD1658">
      <w:pPr>
        <w:pStyle w:val="a5"/>
        <w:ind w:left="1440" w:firstLine="0"/>
        <w:rPr>
          <w:lang w:val="en-US" w:bidi="ru-RU"/>
        </w:rPr>
      </w:pPr>
    </w:p>
    <w:p w14:paraId="1BA523A8" w14:textId="77777777" w:rsidR="00A11AED" w:rsidRDefault="00A11AED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Оплата</w:t>
      </w:r>
      <w:r>
        <w:rPr>
          <w:lang w:bidi="ru-RU"/>
        </w:rPr>
        <w:t>».</w:t>
      </w:r>
    </w:p>
    <w:p w14:paraId="2955B0D6" w14:textId="77777777" w:rsidR="00A11AED" w:rsidRDefault="00A11AED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На этой вкладке вы можете принудительно выбрать платёжные шлюзы, которыми будут пользоваться абоненты группы.</w:t>
      </w:r>
    </w:p>
    <w:p w14:paraId="576DBC2F" w14:textId="77777777" w:rsidR="00A11AED" w:rsidRDefault="00A11AED" w:rsidP="00FD1658">
      <w:pPr>
        <w:pStyle w:val="a5"/>
        <w:ind w:left="1440" w:firstLine="0"/>
        <w:rPr>
          <w:lang w:bidi="ru-RU"/>
        </w:rPr>
      </w:pPr>
    </w:p>
    <w:p w14:paraId="27D94AFD" w14:textId="77777777" w:rsidR="00A11AED" w:rsidRDefault="00A11AED" w:rsidP="00FD1658">
      <w:pPr>
        <w:pStyle w:val="a5"/>
        <w:ind w:left="1440" w:firstLine="0"/>
        <w:rPr>
          <w:lang w:val="en-US" w:bidi="ru-RU"/>
        </w:rPr>
      </w:pPr>
      <w:r w:rsidRPr="00A11AED">
        <w:rPr>
          <w:noProof/>
          <w:lang w:eastAsia="ru-RU"/>
        </w:rPr>
        <w:drawing>
          <wp:inline distT="0" distB="0" distL="0" distR="0" wp14:anchorId="7551D9D5" wp14:editId="601EADB3">
            <wp:extent cx="3971925" cy="6391275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A5AC" w14:textId="77777777" w:rsidR="00A11AED" w:rsidRDefault="00A11AED" w:rsidP="00FD1658">
      <w:pPr>
        <w:pStyle w:val="a5"/>
        <w:ind w:left="1440" w:firstLine="0"/>
        <w:rPr>
          <w:lang w:val="en-US" w:bidi="ru-RU"/>
        </w:rPr>
      </w:pPr>
    </w:p>
    <w:p w14:paraId="70C6A88C" w14:textId="77777777" w:rsidR="00A11AED" w:rsidRDefault="00A11AED">
      <w:pPr>
        <w:rPr>
          <w:rFonts w:eastAsia="MS Mincho"/>
          <w:color w:val="404040" w:themeColor="text1" w:themeTint="BF"/>
          <w:kern w:val="20"/>
          <w:lang w:val="en-US" w:bidi="ru-RU"/>
          <w14:ligatures w14:val="standard"/>
        </w:rPr>
      </w:pPr>
      <w:r>
        <w:rPr>
          <w:lang w:val="en-US" w:bidi="ru-RU"/>
        </w:rPr>
        <w:br w:type="page"/>
      </w:r>
    </w:p>
    <w:p w14:paraId="103D06BD" w14:textId="77777777" w:rsidR="00A11AED" w:rsidRDefault="00A11AED" w:rsidP="00A11AED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Вкладка «</w:t>
      </w:r>
      <w:r>
        <w:rPr>
          <w:b/>
          <w:lang w:val="en-US" w:bidi="ru-RU"/>
        </w:rPr>
        <w:t>RADIUS</w:t>
      </w:r>
      <w:r>
        <w:rPr>
          <w:lang w:bidi="ru-RU"/>
        </w:rPr>
        <w:t>».</w:t>
      </w:r>
    </w:p>
    <w:p w14:paraId="10382827" w14:textId="77777777" w:rsidR="00A11AED" w:rsidRDefault="00A11AED" w:rsidP="00A11AED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указываются дополнительные </w:t>
      </w:r>
      <w:r>
        <w:rPr>
          <w:lang w:val="en-US" w:bidi="ru-RU"/>
        </w:rPr>
        <w:t>RADIUS</w:t>
      </w:r>
      <w:r w:rsidRPr="00B67A99">
        <w:rPr>
          <w:lang w:bidi="ru-RU"/>
        </w:rPr>
        <w:t xml:space="preserve"> </w:t>
      </w:r>
      <w:r>
        <w:rPr>
          <w:lang w:bidi="ru-RU"/>
        </w:rPr>
        <w:t>атрибуты, которые получат абоненты группы.</w:t>
      </w:r>
    </w:p>
    <w:p w14:paraId="55690914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398E24D9" w14:textId="77777777" w:rsidR="00A11AED" w:rsidRDefault="00A11AED" w:rsidP="00A11AED">
      <w:pPr>
        <w:pStyle w:val="a5"/>
        <w:ind w:left="1440" w:firstLine="0"/>
        <w:rPr>
          <w:lang w:bidi="ru-RU"/>
        </w:rPr>
      </w:pPr>
      <w:r w:rsidRPr="00A11AED">
        <w:rPr>
          <w:noProof/>
          <w:lang w:eastAsia="ru-RU"/>
        </w:rPr>
        <w:drawing>
          <wp:inline distT="0" distB="0" distL="0" distR="0" wp14:anchorId="13FA8678" wp14:editId="0D05664A">
            <wp:extent cx="3962400" cy="356235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77D8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348A593C" w14:textId="77777777" w:rsidR="00A11AED" w:rsidRDefault="00A11AED" w:rsidP="00A11AED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значениях атрибута вы можете использовать теги автозамены, ниже представлен список доступных тэгов.</w:t>
      </w:r>
    </w:p>
    <w:p w14:paraId="3A8E1C61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tbl>
      <w:tblPr>
        <w:tblStyle w:val="af9"/>
        <w:tblW w:w="9639" w:type="dxa"/>
        <w:tblInd w:w="137" w:type="dxa"/>
        <w:tblLook w:val="04A0" w:firstRow="1" w:lastRow="0" w:firstColumn="1" w:lastColumn="0" w:noHBand="0" w:noVBand="1"/>
      </w:tblPr>
      <w:tblGrid>
        <w:gridCol w:w="2577"/>
        <w:gridCol w:w="7062"/>
      </w:tblGrid>
      <w:tr w:rsidR="00A11AED" w14:paraId="307C76C9" w14:textId="77777777" w:rsidTr="00B57E49">
        <w:tc>
          <w:tcPr>
            <w:tcW w:w="2577" w:type="dxa"/>
          </w:tcPr>
          <w:p w14:paraId="78E376F2" w14:textId="77777777" w:rsidR="00A11AED" w:rsidRPr="00767D5A" w:rsidRDefault="00A11AED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7062" w:type="dxa"/>
          </w:tcPr>
          <w:p w14:paraId="49572D95" w14:textId="77777777" w:rsidR="00A11AED" w:rsidRPr="00767D5A" w:rsidRDefault="00A11AED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A11AED" w14:paraId="2811F2A6" w14:textId="77777777" w:rsidTr="00B57E49">
        <w:tc>
          <w:tcPr>
            <w:tcW w:w="2577" w:type="dxa"/>
          </w:tcPr>
          <w:p w14:paraId="31E5C5B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#NAME#</w:t>
            </w:r>
          </w:p>
        </w:tc>
        <w:tc>
          <w:tcPr>
            <w:tcW w:w="7062" w:type="dxa"/>
          </w:tcPr>
          <w:p w14:paraId="56DE4535" w14:textId="77777777" w:rsidR="00A11AED" w:rsidRPr="00724B6C" w:rsidRDefault="00A11AED" w:rsidP="00B57E49">
            <w:r w:rsidRPr="00724B6C">
              <w:t>Будет заменено на ФИО абонента</w:t>
            </w:r>
          </w:p>
        </w:tc>
      </w:tr>
      <w:tr w:rsidR="00A11AED" w14:paraId="7AFB9519" w14:textId="77777777" w:rsidTr="00B57E49">
        <w:tc>
          <w:tcPr>
            <w:tcW w:w="2577" w:type="dxa"/>
          </w:tcPr>
          <w:p w14:paraId="53968F7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#CLIENT#</w:t>
            </w:r>
          </w:p>
        </w:tc>
        <w:tc>
          <w:tcPr>
            <w:tcW w:w="7062" w:type="dxa"/>
          </w:tcPr>
          <w:p w14:paraId="520A94CE" w14:textId="77777777" w:rsidR="00A11AED" w:rsidRPr="00724B6C" w:rsidRDefault="00A11AED" w:rsidP="00B57E49">
            <w:r w:rsidRPr="00724B6C">
              <w:t>Будет заменено на имя абонента</w:t>
            </w:r>
          </w:p>
        </w:tc>
      </w:tr>
      <w:tr w:rsidR="00A11AED" w14:paraId="4842F515" w14:textId="77777777" w:rsidTr="00B57E49">
        <w:tc>
          <w:tcPr>
            <w:tcW w:w="2577" w:type="dxa"/>
          </w:tcPr>
          <w:p w14:paraId="2093E05D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#USRLOGIN#</w:t>
            </w:r>
          </w:p>
        </w:tc>
        <w:tc>
          <w:tcPr>
            <w:tcW w:w="7062" w:type="dxa"/>
          </w:tcPr>
          <w:p w14:paraId="6413020F" w14:textId="77777777" w:rsidR="00A11AED" w:rsidRPr="00724B6C" w:rsidRDefault="00A11AED" w:rsidP="00B57E49">
            <w:r w:rsidRPr="00724B6C">
              <w:t>Будет заменено на логин клиента</w:t>
            </w:r>
          </w:p>
        </w:tc>
      </w:tr>
      <w:tr w:rsidR="00A11AED" w14:paraId="61FC777E" w14:textId="77777777" w:rsidTr="00B57E49">
        <w:tc>
          <w:tcPr>
            <w:tcW w:w="2577" w:type="dxa"/>
          </w:tcPr>
          <w:p w14:paraId="4BC0F53A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#USRPASS#</w:t>
            </w:r>
          </w:p>
        </w:tc>
        <w:tc>
          <w:tcPr>
            <w:tcW w:w="7062" w:type="dxa"/>
          </w:tcPr>
          <w:p w14:paraId="448CA0AA" w14:textId="77777777" w:rsidR="00A11AED" w:rsidRPr="00724B6C" w:rsidRDefault="00A11AED" w:rsidP="00B57E49">
            <w:r w:rsidRPr="00724B6C">
              <w:t>Будет заменено на пароль клиента</w:t>
            </w:r>
          </w:p>
        </w:tc>
      </w:tr>
      <w:tr w:rsidR="00A11AED" w14:paraId="19065023" w14:textId="77777777" w:rsidTr="00B57E49">
        <w:tc>
          <w:tcPr>
            <w:tcW w:w="2577" w:type="dxa"/>
          </w:tcPr>
          <w:p w14:paraId="2D80FF8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#IP#</w:t>
            </w:r>
          </w:p>
        </w:tc>
        <w:tc>
          <w:tcPr>
            <w:tcW w:w="7062" w:type="dxa"/>
          </w:tcPr>
          <w:p w14:paraId="48D7C751" w14:textId="77777777" w:rsidR="00A11AED" w:rsidRPr="00724B6C" w:rsidRDefault="00A11AED" w:rsidP="00B57E49">
            <w:r w:rsidRPr="00724B6C">
              <w:t>Будет заменено на IP-адрес</w:t>
            </w:r>
          </w:p>
        </w:tc>
      </w:tr>
      <w:tr w:rsidR="00A11AED" w14:paraId="561AAA38" w14:textId="77777777" w:rsidTr="00B57E49">
        <w:tc>
          <w:tcPr>
            <w:tcW w:w="2577" w:type="dxa"/>
          </w:tcPr>
          <w:p w14:paraId="223CFCCC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#MAC#</w:t>
            </w:r>
          </w:p>
        </w:tc>
        <w:tc>
          <w:tcPr>
            <w:tcW w:w="7062" w:type="dxa"/>
          </w:tcPr>
          <w:p w14:paraId="18BAECC9" w14:textId="77777777" w:rsidR="00A11AED" w:rsidRPr="00724B6C" w:rsidRDefault="00A11AED" w:rsidP="00B57E49">
            <w:r w:rsidRPr="00724B6C">
              <w:t>Будет заменено на MAC-адрес</w:t>
            </w:r>
          </w:p>
        </w:tc>
      </w:tr>
      <w:tr w:rsidR="00A11AED" w14:paraId="6EFE271A" w14:textId="77777777" w:rsidTr="00B57E49">
        <w:tc>
          <w:tcPr>
            <w:tcW w:w="2577" w:type="dxa"/>
          </w:tcPr>
          <w:p w14:paraId="5800FFF5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#DAYS#</w:t>
            </w:r>
          </w:p>
        </w:tc>
        <w:tc>
          <w:tcPr>
            <w:tcW w:w="7062" w:type="dxa"/>
          </w:tcPr>
          <w:p w14:paraId="39683D22" w14:textId="77777777" w:rsidR="00A11AED" w:rsidRPr="00724B6C" w:rsidRDefault="00A11AED" w:rsidP="00B57E49">
            <w:r w:rsidRPr="00724B6C">
              <w:t>Будет заменено на количество дней</w:t>
            </w:r>
          </w:p>
        </w:tc>
      </w:tr>
      <w:tr w:rsidR="00A11AED" w14:paraId="482DBBAB" w14:textId="77777777" w:rsidTr="00B57E49">
        <w:tc>
          <w:tcPr>
            <w:tcW w:w="2577" w:type="dxa"/>
          </w:tcPr>
          <w:p w14:paraId="272F03E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#CONTRACT#</w:t>
            </w:r>
          </w:p>
        </w:tc>
        <w:tc>
          <w:tcPr>
            <w:tcW w:w="7062" w:type="dxa"/>
          </w:tcPr>
          <w:p w14:paraId="51B5D809" w14:textId="77777777" w:rsidR="00A11AED" w:rsidRPr="00724B6C" w:rsidRDefault="00A11AED" w:rsidP="00B57E49">
            <w:r w:rsidRPr="00724B6C">
              <w:t>Будет заменено на номер договора</w:t>
            </w:r>
          </w:p>
        </w:tc>
      </w:tr>
      <w:tr w:rsidR="00A11AED" w14:paraId="1DB4AFF6" w14:textId="77777777" w:rsidTr="00B57E49">
        <w:tc>
          <w:tcPr>
            <w:tcW w:w="2577" w:type="dxa"/>
          </w:tcPr>
          <w:p w14:paraId="1D85664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#STOPDATE#</w:t>
            </w:r>
          </w:p>
        </w:tc>
        <w:tc>
          <w:tcPr>
            <w:tcW w:w="7062" w:type="dxa"/>
          </w:tcPr>
          <w:p w14:paraId="21B0FBB2" w14:textId="77777777" w:rsidR="00A11AED" w:rsidRPr="00724B6C" w:rsidRDefault="00A11AED" w:rsidP="00B57E49">
            <w:r w:rsidRPr="00724B6C">
              <w:t>Будет заменено на дату остановки</w:t>
            </w:r>
          </w:p>
        </w:tc>
      </w:tr>
      <w:tr w:rsidR="00A11AED" w14:paraId="49C5601D" w14:textId="77777777" w:rsidTr="00B57E49">
        <w:tc>
          <w:tcPr>
            <w:tcW w:w="2577" w:type="dxa"/>
          </w:tcPr>
          <w:p w14:paraId="37CF311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#CASH#</w:t>
            </w:r>
          </w:p>
        </w:tc>
        <w:tc>
          <w:tcPr>
            <w:tcW w:w="7062" w:type="dxa"/>
          </w:tcPr>
          <w:p w14:paraId="229BB041" w14:textId="77777777" w:rsidR="00A11AED" w:rsidRPr="00724B6C" w:rsidRDefault="00A11AED" w:rsidP="00B57E49">
            <w:r w:rsidRPr="00724B6C">
              <w:t>Будет заменено на значение баланса</w:t>
            </w:r>
          </w:p>
        </w:tc>
      </w:tr>
      <w:tr w:rsidR="00A11AED" w14:paraId="69F70669" w14:textId="77777777" w:rsidTr="00B57E49">
        <w:tc>
          <w:tcPr>
            <w:tcW w:w="2577" w:type="dxa"/>
          </w:tcPr>
          <w:p w14:paraId="340522B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#CASH+#</w:t>
            </w:r>
          </w:p>
        </w:tc>
        <w:tc>
          <w:tcPr>
            <w:tcW w:w="7062" w:type="dxa"/>
          </w:tcPr>
          <w:p w14:paraId="4411625B" w14:textId="77777777" w:rsidR="00A11AED" w:rsidRPr="00724B6C" w:rsidRDefault="00A11AED" w:rsidP="00B57E49">
            <w:r w:rsidRPr="00724B6C">
              <w:t>Будет заменено на сумму пополнения</w:t>
            </w:r>
          </w:p>
        </w:tc>
      </w:tr>
      <w:tr w:rsidR="00A11AED" w14:paraId="43E1717C" w14:textId="77777777" w:rsidTr="00B57E49">
        <w:tc>
          <w:tcPr>
            <w:tcW w:w="2577" w:type="dxa"/>
          </w:tcPr>
          <w:p w14:paraId="44BDE3A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#CASH-#</w:t>
            </w:r>
          </w:p>
        </w:tc>
        <w:tc>
          <w:tcPr>
            <w:tcW w:w="7062" w:type="dxa"/>
          </w:tcPr>
          <w:p w14:paraId="43D45584" w14:textId="77777777" w:rsidR="00A11AED" w:rsidRPr="00724B6C" w:rsidRDefault="00A11AED" w:rsidP="00B57E49">
            <w:r w:rsidRPr="00724B6C">
              <w:t>Будет заменено на размер обещ</w:t>
            </w:r>
            <w:r>
              <w:t xml:space="preserve">анного </w:t>
            </w:r>
            <w:r w:rsidRPr="00724B6C">
              <w:t>платежа и его стоимость</w:t>
            </w:r>
          </w:p>
        </w:tc>
      </w:tr>
      <w:tr w:rsidR="00A11AED" w14:paraId="2F3802BA" w14:textId="77777777" w:rsidTr="00B57E49">
        <w:tc>
          <w:tcPr>
            <w:tcW w:w="2577" w:type="dxa"/>
          </w:tcPr>
          <w:p w14:paraId="3ACB754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#CASHNAME#</w:t>
            </w:r>
          </w:p>
        </w:tc>
        <w:tc>
          <w:tcPr>
            <w:tcW w:w="7062" w:type="dxa"/>
          </w:tcPr>
          <w:p w14:paraId="2A5F9085" w14:textId="77777777" w:rsidR="00A11AED" w:rsidRPr="00724B6C" w:rsidRDefault="00A11AED" w:rsidP="00B57E49">
            <w:r w:rsidRPr="00724B6C">
              <w:t>Будет заменено на название валюты</w:t>
            </w:r>
          </w:p>
        </w:tc>
      </w:tr>
      <w:tr w:rsidR="00A11AED" w14:paraId="2EDB5A64" w14:textId="77777777" w:rsidTr="00B57E49">
        <w:tc>
          <w:tcPr>
            <w:tcW w:w="2577" w:type="dxa"/>
          </w:tcPr>
          <w:p w14:paraId="12CD6D32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#NEXTCASH#</w:t>
            </w:r>
          </w:p>
        </w:tc>
        <w:tc>
          <w:tcPr>
            <w:tcW w:w="7062" w:type="dxa"/>
          </w:tcPr>
          <w:p w14:paraId="6DE2BF8C" w14:textId="77777777" w:rsidR="00A11AED" w:rsidRPr="00724B6C" w:rsidRDefault="00A11AED" w:rsidP="00B57E49">
            <w:r w:rsidRPr="00724B6C">
              <w:t>Баланс после следующего списания абон</w:t>
            </w:r>
            <w:r>
              <w:t xml:space="preserve">ентской </w:t>
            </w:r>
            <w:r w:rsidRPr="00724B6C">
              <w:t>платы</w:t>
            </w:r>
          </w:p>
        </w:tc>
      </w:tr>
      <w:tr w:rsidR="00A11AED" w14:paraId="24140BC3" w14:textId="77777777" w:rsidTr="00B57E49">
        <w:tc>
          <w:tcPr>
            <w:tcW w:w="2577" w:type="dxa"/>
          </w:tcPr>
          <w:p w14:paraId="302783F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#BLOCKCASH#</w:t>
            </w:r>
          </w:p>
        </w:tc>
        <w:tc>
          <w:tcPr>
            <w:tcW w:w="7062" w:type="dxa"/>
          </w:tcPr>
          <w:p w14:paraId="76FEB288" w14:textId="77777777" w:rsidR="00A11AED" w:rsidRPr="00724B6C" w:rsidRDefault="00A11AED" w:rsidP="00B57E49">
            <w:r w:rsidRPr="00724B6C">
              <w:t xml:space="preserve">Баланс, </w:t>
            </w:r>
            <w:r>
              <w:t>при котором абонент будет заблокирован</w:t>
            </w:r>
          </w:p>
        </w:tc>
      </w:tr>
      <w:tr w:rsidR="00A11AED" w14:paraId="0A165FF2" w14:textId="77777777" w:rsidTr="00B57E49">
        <w:tc>
          <w:tcPr>
            <w:tcW w:w="2577" w:type="dxa"/>
          </w:tcPr>
          <w:p w14:paraId="3013F12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#PAYSIZE#</w:t>
            </w:r>
          </w:p>
        </w:tc>
        <w:tc>
          <w:tcPr>
            <w:tcW w:w="7062" w:type="dxa"/>
          </w:tcPr>
          <w:p w14:paraId="08178A04" w14:textId="77777777" w:rsidR="00A11AED" w:rsidRPr="00724B6C" w:rsidRDefault="00A11AED" w:rsidP="00B57E49">
            <w:r w:rsidRPr="00724B6C">
              <w:t>Будет заменено на размер списания абон</w:t>
            </w:r>
            <w:r>
              <w:t xml:space="preserve">ентской </w:t>
            </w:r>
            <w:r w:rsidRPr="00724B6C">
              <w:t>платы</w:t>
            </w:r>
          </w:p>
        </w:tc>
      </w:tr>
      <w:tr w:rsidR="00A11AED" w14:paraId="11D2ADB3" w14:textId="77777777" w:rsidTr="00B57E49">
        <w:tc>
          <w:tcPr>
            <w:tcW w:w="2577" w:type="dxa"/>
          </w:tcPr>
          <w:p w14:paraId="176B8C0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#PAYSIZE2#</w:t>
            </w:r>
          </w:p>
        </w:tc>
        <w:tc>
          <w:tcPr>
            <w:tcW w:w="7062" w:type="dxa"/>
          </w:tcPr>
          <w:p w14:paraId="13E6A19D" w14:textId="77777777" w:rsidR="00A11AED" w:rsidRPr="00724B6C" w:rsidRDefault="00A11AED" w:rsidP="00B57E49">
            <w:r w:rsidRPr="00724B6C">
              <w:t>Будет заменено на размер списания абон</w:t>
            </w:r>
            <w:r>
              <w:t xml:space="preserve">ентской </w:t>
            </w:r>
            <w:r w:rsidRPr="00724B6C">
              <w:t>платы за месяц</w:t>
            </w:r>
          </w:p>
        </w:tc>
      </w:tr>
      <w:tr w:rsidR="00A11AED" w14:paraId="03951E9A" w14:textId="77777777" w:rsidTr="00B57E49">
        <w:tc>
          <w:tcPr>
            <w:tcW w:w="2577" w:type="dxa"/>
          </w:tcPr>
          <w:p w14:paraId="5A5E5F3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#PAY_DAY#</w:t>
            </w:r>
          </w:p>
        </w:tc>
        <w:tc>
          <w:tcPr>
            <w:tcW w:w="7062" w:type="dxa"/>
          </w:tcPr>
          <w:p w14:paraId="71772A0D" w14:textId="77777777" w:rsidR="00A11AED" w:rsidRPr="00724B6C" w:rsidRDefault="00A11AED" w:rsidP="00B57E49">
            <w:r w:rsidRPr="00724B6C">
              <w:t>Будет заменено на день абонентской платы</w:t>
            </w:r>
          </w:p>
        </w:tc>
      </w:tr>
      <w:tr w:rsidR="00A11AED" w14:paraId="4C3879B2" w14:textId="77777777" w:rsidTr="00B57E49">
        <w:tc>
          <w:tcPr>
            <w:tcW w:w="2577" w:type="dxa"/>
          </w:tcPr>
          <w:p w14:paraId="0AC3A06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lastRenderedPageBreak/>
              <w:t>#RECOMMENDED_PAY#</w:t>
            </w:r>
          </w:p>
        </w:tc>
        <w:tc>
          <w:tcPr>
            <w:tcW w:w="7062" w:type="dxa"/>
          </w:tcPr>
          <w:p w14:paraId="0DECB06A" w14:textId="77777777" w:rsidR="00A11AED" w:rsidRPr="00724B6C" w:rsidRDefault="00A11AED" w:rsidP="00B57E49">
            <w:r w:rsidRPr="00724B6C">
              <w:t>Будет заменено на рекомендуемую сумму платежа</w:t>
            </w:r>
          </w:p>
        </w:tc>
      </w:tr>
      <w:tr w:rsidR="00A11AED" w14:paraId="1DC55845" w14:textId="77777777" w:rsidTr="00B57E49">
        <w:tc>
          <w:tcPr>
            <w:tcW w:w="2577" w:type="dxa"/>
          </w:tcPr>
          <w:p w14:paraId="2DA17B6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#PAYSIZECLEAR#</w:t>
            </w:r>
          </w:p>
        </w:tc>
        <w:tc>
          <w:tcPr>
            <w:tcW w:w="7062" w:type="dxa"/>
          </w:tcPr>
          <w:p w14:paraId="2708F5AB" w14:textId="77777777" w:rsidR="00A11AED" w:rsidRPr="00724B6C" w:rsidRDefault="00A11AED" w:rsidP="00B57E49">
            <w:r w:rsidRPr="00724B6C">
              <w:t>Необходимая сумма текущего пополнения</w:t>
            </w:r>
          </w:p>
        </w:tc>
      </w:tr>
      <w:tr w:rsidR="00A11AED" w14:paraId="1CD5C487" w14:textId="77777777" w:rsidTr="00B57E49">
        <w:tc>
          <w:tcPr>
            <w:tcW w:w="2577" w:type="dxa"/>
          </w:tcPr>
          <w:p w14:paraId="36D81CE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#INFORM1#</w:t>
            </w:r>
          </w:p>
        </w:tc>
        <w:tc>
          <w:tcPr>
            <w:tcW w:w="7062" w:type="dxa"/>
          </w:tcPr>
          <w:p w14:paraId="1BDA32A6" w14:textId="77777777" w:rsidR="00A11AED" w:rsidRPr="00724B6C" w:rsidRDefault="00A11AED" w:rsidP="00B57E49">
            <w:r w:rsidRPr="00724B6C">
              <w:t>Будет заменено на информацию №1 из профиля абонента</w:t>
            </w:r>
          </w:p>
        </w:tc>
      </w:tr>
      <w:tr w:rsidR="00A11AED" w14:paraId="574A62C1" w14:textId="77777777" w:rsidTr="00B57E49">
        <w:tc>
          <w:tcPr>
            <w:tcW w:w="2577" w:type="dxa"/>
          </w:tcPr>
          <w:p w14:paraId="4FE127B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#INFORM2#</w:t>
            </w:r>
          </w:p>
        </w:tc>
        <w:tc>
          <w:tcPr>
            <w:tcW w:w="7062" w:type="dxa"/>
          </w:tcPr>
          <w:p w14:paraId="0BBC7111" w14:textId="77777777" w:rsidR="00A11AED" w:rsidRPr="00724B6C" w:rsidRDefault="00A11AED" w:rsidP="00B57E49">
            <w:r w:rsidRPr="00724B6C">
              <w:t>Будет заменено на информацию №2 из профиля абонента</w:t>
            </w:r>
          </w:p>
        </w:tc>
      </w:tr>
      <w:tr w:rsidR="00A11AED" w14:paraId="65189EAD" w14:textId="77777777" w:rsidTr="00B57E49">
        <w:tc>
          <w:tcPr>
            <w:tcW w:w="2577" w:type="dxa"/>
          </w:tcPr>
          <w:p w14:paraId="5BBB6E3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#COMMENT1#</w:t>
            </w:r>
          </w:p>
        </w:tc>
        <w:tc>
          <w:tcPr>
            <w:tcW w:w="7062" w:type="dxa"/>
          </w:tcPr>
          <w:p w14:paraId="407F0CBE" w14:textId="77777777" w:rsidR="00A11AED" w:rsidRPr="00724B6C" w:rsidRDefault="00A11AED" w:rsidP="00B57E49">
            <w:r w:rsidRPr="00724B6C">
              <w:t>Будет заменено на комментарий №1 из профиля абонента</w:t>
            </w:r>
          </w:p>
        </w:tc>
      </w:tr>
      <w:tr w:rsidR="00A11AED" w14:paraId="4C08A232" w14:textId="77777777" w:rsidTr="00B57E49">
        <w:tc>
          <w:tcPr>
            <w:tcW w:w="2577" w:type="dxa"/>
          </w:tcPr>
          <w:p w14:paraId="7C8C41E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#COMMENT2#</w:t>
            </w:r>
          </w:p>
        </w:tc>
        <w:tc>
          <w:tcPr>
            <w:tcW w:w="7062" w:type="dxa"/>
          </w:tcPr>
          <w:p w14:paraId="2BC8A903" w14:textId="77777777" w:rsidR="00A11AED" w:rsidRPr="00724B6C" w:rsidRDefault="00A11AED" w:rsidP="00B57E49">
            <w:r w:rsidRPr="00724B6C">
              <w:t>Будет заменено на комментарий №2 из профиля абонента</w:t>
            </w:r>
          </w:p>
        </w:tc>
      </w:tr>
      <w:tr w:rsidR="00A11AED" w14:paraId="37EADAAC" w14:textId="77777777" w:rsidTr="00B57E49">
        <w:tc>
          <w:tcPr>
            <w:tcW w:w="2577" w:type="dxa"/>
          </w:tcPr>
          <w:p w14:paraId="0243244C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#COMMENT3#</w:t>
            </w:r>
          </w:p>
        </w:tc>
        <w:tc>
          <w:tcPr>
            <w:tcW w:w="7062" w:type="dxa"/>
          </w:tcPr>
          <w:p w14:paraId="64D419B3" w14:textId="77777777" w:rsidR="00A11AED" w:rsidRPr="00724B6C" w:rsidRDefault="00A11AED" w:rsidP="00B57E49">
            <w:r w:rsidRPr="00724B6C">
              <w:t>Будет заменено на комментарий №3 из профиля абонента</w:t>
            </w:r>
          </w:p>
        </w:tc>
      </w:tr>
      <w:tr w:rsidR="00A11AED" w14:paraId="094F247D" w14:textId="77777777" w:rsidTr="00B57E49">
        <w:tc>
          <w:tcPr>
            <w:tcW w:w="2577" w:type="dxa"/>
          </w:tcPr>
          <w:p w14:paraId="47D3BF8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#COMMENT4#</w:t>
            </w:r>
          </w:p>
        </w:tc>
        <w:tc>
          <w:tcPr>
            <w:tcW w:w="7062" w:type="dxa"/>
          </w:tcPr>
          <w:p w14:paraId="21670C4A" w14:textId="77777777" w:rsidR="00A11AED" w:rsidRPr="00724B6C" w:rsidRDefault="00A11AED" w:rsidP="00B57E49">
            <w:r w:rsidRPr="00724B6C">
              <w:t>Будет заменено на комментарий №4 из профиля абонента</w:t>
            </w:r>
          </w:p>
        </w:tc>
      </w:tr>
      <w:tr w:rsidR="00A11AED" w14:paraId="76110653" w14:textId="77777777" w:rsidTr="00B57E49">
        <w:tc>
          <w:tcPr>
            <w:tcW w:w="2577" w:type="dxa"/>
          </w:tcPr>
          <w:p w14:paraId="3C378C5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#CODE#</w:t>
            </w:r>
          </w:p>
        </w:tc>
        <w:tc>
          <w:tcPr>
            <w:tcW w:w="7062" w:type="dxa"/>
          </w:tcPr>
          <w:p w14:paraId="3A0F3FD8" w14:textId="77777777" w:rsidR="00A11AED" w:rsidRPr="00724B6C" w:rsidRDefault="00A11AED" w:rsidP="00B57E49">
            <w:r w:rsidRPr="00724B6C">
              <w:t>Будет заменено на код проверки при изменении телефона</w:t>
            </w:r>
          </w:p>
        </w:tc>
      </w:tr>
      <w:tr w:rsidR="00A11AED" w14:paraId="1C83831D" w14:textId="77777777" w:rsidTr="00B57E49">
        <w:tc>
          <w:tcPr>
            <w:tcW w:w="2577" w:type="dxa"/>
          </w:tcPr>
          <w:p w14:paraId="062C9B9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#SMOTRESHKA_LOGIN#</w:t>
            </w:r>
          </w:p>
        </w:tc>
        <w:tc>
          <w:tcPr>
            <w:tcW w:w="7062" w:type="dxa"/>
          </w:tcPr>
          <w:p w14:paraId="78597FAA" w14:textId="77777777" w:rsidR="00A11AED" w:rsidRPr="00724B6C" w:rsidRDefault="00A11AED" w:rsidP="00B57E49">
            <w:r w:rsidRPr="00724B6C">
              <w:t>Будет заменено на логин в системе Смотрёшка</w:t>
            </w:r>
          </w:p>
        </w:tc>
      </w:tr>
      <w:tr w:rsidR="00A11AED" w14:paraId="08D63A63" w14:textId="77777777" w:rsidTr="00B57E49">
        <w:tc>
          <w:tcPr>
            <w:tcW w:w="2577" w:type="dxa"/>
          </w:tcPr>
          <w:p w14:paraId="7C49A7C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6B6795">
              <w:rPr>
                <w:lang w:bidi="ru-RU"/>
              </w:rPr>
              <w:t>#SMOTRESHKA_PASS#</w:t>
            </w:r>
          </w:p>
        </w:tc>
        <w:tc>
          <w:tcPr>
            <w:tcW w:w="7062" w:type="dxa"/>
          </w:tcPr>
          <w:p w14:paraId="30B7737C" w14:textId="77777777" w:rsidR="00A11AED" w:rsidRPr="00724B6C" w:rsidRDefault="00A11AED" w:rsidP="00B57E49">
            <w:r w:rsidRPr="00724B6C">
              <w:t>Будет заменено на пароль в системе Смотрёшка</w:t>
            </w:r>
          </w:p>
        </w:tc>
      </w:tr>
      <w:tr w:rsidR="00A11AED" w14:paraId="30716D33" w14:textId="77777777" w:rsidTr="00B57E49">
        <w:tc>
          <w:tcPr>
            <w:tcW w:w="2577" w:type="dxa"/>
          </w:tcPr>
          <w:p w14:paraId="1D8A8F6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#MEGOGO_LOGIN#</w:t>
            </w:r>
          </w:p>
        </w:tc>
        <w:tc>
          <w:tcPr>
            <w:tcW w:w="7062" w:type="dxa"/>
          </w:tcPr>
          <w:p w14:paraId="67AB448B" w14:textId="77777777" w:rsidR="00A11AED" w:rsidRPr="00724B6C" w:rsidRDefault="00A11AED" w:rsidP="00B57E49">
            <w:r w:rsidRPr="00724B6C">
              <w:t>Будет заменено на логин в системе Megogo</w:t>
            </w:r>
          </w:p>
        </w:tc>
      </w:tr>
      <w:tr w:rsidR="00A11AED" w14:paraId="5052C4AE" w14:textId="77777777" w:rsidTr="00B57E49">
        <w:tc>
          <w:tcPr>
            <w:tcW w:w="2577" w:type="dxa"/>
          </w:tcPr>
          <w:p w14:paraId="0A771C2A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#MEGOGO_PASS#</w:t>
            </w:r>
          </w:p>
        </w:tc>
        <w:tc>
          <w:tcPr>
            <w:tcW w:w="7062" w:type="dxa"/>
          </w:tcPr>
          <w:p w14:paraId="16803A8C" w14:textId="77777777" w:rsidR="00A11AED" w:rsidRPr="00724B6C" w:rsidRDefault="00A11AED" w:rsidP="00B57E49">
            <w:r w:rsidRPr="00724B6C">
              <w:t>Будет заменено на пароль в системе Megogo</w:t>
            </w:r>
          </w:p>
        </w:tc>
      </w:tr>
      <w:tr w:rsidR="00A11AED" w14:paraId="5C3A590A" w14:textId="77777777" w:rsidTr="00B57E49">
        <w:tc>
          <w:tcPr>
            <w:tcW w:w="2577" w:type="dxa"/>
          </w:tcPr>
          <w:p w14:paraId="12502D6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#IPTVPORTAL_LOGIN#</w:t>
            </w:r>
          </w:p>
        </w:tc>
        <w:tc>
          <w:tcPr>
            <w:tcW w:w="7062" w:type="dxa"/>
          </w:tcPr>
          <w:p w14:paraId="28EB0C0F" w14:textId="77777777" w:rsidR="00A11AED" w:rsidRPr="00724B6C" w:rsidRDefault="00A11AED" w:rsidP="00B57E49">
            <w:r w:rsidRPr="00724B6C">
              <w:t>Будет заменено на логин в системе IPTVPORTAL</w:t>
            </w:r>
          </w:p>
        </w:tc>
      </w:tr>
      <w:tr w:rsidR="00A11AED" w14:paraId="178F399B" w14:textId="77777777" w:rsidTr="00B57E49">
        <w:tc>
          <w:tcPr>
            <w:tcW w:w="2577" w:type="dxa"/>
          </w:tcPr>
          <w:p w14:paraId="4576BA4F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#IPTVPORTAL_PASS#</w:t>
            </w:r>
          </w:p>
        </w:tc>
        <w:tc>
          <w:tcPr>
            <w:tcW w:w="7062" w:type="dxa"/>
          </w:tcPr>
          <w:p w14:paraId="76D65531" w14:textId="77777777" w:rsidR="00A11AED" w:rsidRPr="00724B6C" w:rsidRDefault="00A11AED" w:rsidP="00B57E49">
            <w:r w:rsidRPr="00724B6C">
              <w:t>Будет заменено на пароль в системе IPTVPORTAL</w:t>
            </w:r>
          </w:p>
        </w:tc>
      </w:tr>
      <w:tr w:rsidR="00A11AED" w14:paraId="40FE0C48" w14:textId="77777777" w:rsidTr="00B57E49">
        <w:tc>
          <w:tcPr>
            <w:tcW w:w="2577" w:type="dxa"/>
          </w:tcPr>
          <w:p w14:paraId="6CA1AC1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#LIMIT_IN#</w:t>
            </w:r>
          </w:p>
        </w:tc>
        <w:tc>
          <w:tcPr>
            <w:tcW w:w="7062" w:type="dxa"/>
          </w:tcPr>
          <w:p w14:paraId="11533AA8" w14:textId="77777777" w:rsidR="00A11AED" w:rsidRPr="00724B6C" w:rsidRDefault="00A11AED" w:rsidP="00B57E49">
            <w:r w:rsidRPr="00724B6C">
              <w:t>Будет заменено на ограничение входящей скорости</w:t>
            </w:r>
          </w:p>
        </w:tc>
      </w:tr>
      <w:tr w:rsidR="00A11AED" w14:paraId="684A4DF7" w14:textId="77777777" w:rsidTr="00B57E49">
        <w:tc>
          <w:tcPr>
            <w:tcW w:w="2577" w:type="dxa"/>
          </w:tcPr>
          <w:p w14:paraId="6D2A0A6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#LIMIT_OUT#</w:t>
            </w:r>
          </w:p>
        </w:tc>
        <w:tc>
          <w:tcPr>
            <w:tcW w:w="7062" w:type="dxa"/>
          </w:tcPr>
          <w:p w14:paraId="00DE3956" w14:textId="77777777" w:rsidR="00A11AED" w:rsidRPr="00724B6C" w:rsidRDefault="00A11AED" w:rsidP="00B57E49">
            <w:r w:rsidRPr="00724B6C">
              <w:t>Будет заменено на ограничение исходящей скорости</w:t>
            </w:r>
          </w:p>
        </w:tc>
      </w:tr>
      <w:tr w:rsidR="00A11AED" w14:paraId="5819A87D" w14:textId="77777777" w:rsidTr="00B57E49">
        <w:tc>
          <w:tcPr>
            <w:tcW w:w="2577" w:type="dxa"/>
          </w:tcPr>
          <w:p w14:paraId="059DDFA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7062" w:type="dxa"/>
          </w:tcPr>
          <w:p w14:paraId="14994C88" w14:textId="77777777" w:rsidR="00A11AED" w:rsidRDefault="00A11AED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Будет заменено на произвольный набор цифр</w:t>
            </w:r>
          </w:p>
        </w:tc>
      </w:tr>
      <w:tr w:rsidR="00A11AED" w14:paraId="11C12962" w14:textId="77777777" w:rsidTr="00B57E49">
        <w:tc>
          <w:tcPr>
            <w:tcW w:w="2577" w:type="dxa"/>
          </w:tcPr>
          <w:p w14:paraId="6B61AE4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7062" w:type="dxa"/>
          </w:tcPr>
          <w:p w14:paraId="1D66F491" w14:textId="77777777" w:rsidR="00A11AED" w:rsidRPr="00724B6C" w:rsidRDefault="00A11AED" w:rsidP="00B57E49">
            <w:r w:rsidRPr="00724B6C">
              <w:t>Будет заменено на номер дня в месяце</w:t>
            </w:r>
          </w:p>
        </w:tc>
      </w:tr>
      <w:tr w:rsidR="00A11AED" w14:paraId="4DAF2D38" w14:textId="77777777" w:rsidTr="00B57E49">
        <w:tc>
          <w:tcPr>
            <w:tcW w:w="2577" w:type="dxa"/>
          </w:tcPr>
          <w:p w14:paraId="3A5D4BC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7062" w:type="dxa"/>
          </w:tcPr>
          <w:p w14:paraId="282FD29A" w14:textId="77777777" w:rsidR="00A11AED" w:rsidRPr="00724B6C" w:rsidRDefault="00A11AED" w:rsidP="00B57E49">
            <w:r w:rsidRPr="00724B6C">
              <w:t>Будет заменено на номер месяца</w:t>
            </w:r>
          </w:p>
        </w:tc>
      </w:tr>
      <w:tr w:rsidR="00A11AED" w14:paraId="53D12DEF" w14:textId="77777777" w:rsidTr="00B57E49">
        <w:tc>
          <w:tcPr>
            <w:tcW w:w="2577" w:type="dxa"/>
          </w:tcPr>
          <w:p w14:paraId="54669DED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7062" w:type="dxa"/>
          </w:tcPr>
          <w:p w14:paraId="7FC56C1A" w14:textId="77777777" w:rsidR="00A11AED" w:rsidRPr="00724B6C" w:rsidRDefault="00A11AED" w:rsidP="00B57E49">
            <w:r w:rsidRPr="00724B6C">
              <w:t>Будет заменено на год</w:t>
            </w:r>
          </w:p>
        </w:tc>
      </w:tr>
      <w:tr w:rsidR="00A11AED" w14:paraId="6A885EFC" w14:textId="77777777" w:rsidTr="00B57E49">
        <w:tc>
          <w:tcPr>
            <w:tcW w:w="2577" w:type="dxa"/>
          </w:tcPr>
          <w:p w14:paraId="1ADC19D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7062" w:type="dxa"/>
          </w:tcPr>
          <w:p w14:paraId="08D83C27" w14:textId="77777777" w:rsidR="00A11AED" w:rsidRPr="00724B6C" w:rsidRDefault="00A11AED" w:rsidP="00B57E49">
            <w:r w:rsidRPr="00724B6C">
              <w:t>Будет заменено на час</w:t>
            </w:r>
          </w:p>
        </w:tc>
      </w:tr>
      <w:tr w:rsidR="00A11AED" w14:paraId="2B858DB2" w14:textId="77777777" w:rsidTr="00B57E49">
        <w:tc>
          <w:tcPr>
            <w:tcW w:w="2577" w:type="dxa"/>
          </w:tcPr>
          <w:p w14:paraId="0CB0D9F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7062" w:type="dxa"/>
          </w:tcPr>
          <w:p w14:paraId="77A5B7B5" w14:textId="77777777" w:rsidR="00A11AED" w:rsidRPr="00724B6C" w:rsidRDefault="00A11AED" w:rsidP="00B57E49">
            <w:r w:rsidRPr="00724B6C">
              <w:t>Будет заменено на минуты</w:t>
            </w:r>
          </w:p>
        </w:tc>
      </w:tr>
      <w:tr w:rsidR="00A11AED" w14:paraId="59910A47" w14:textId="77777777" w:rsidTr="00B57E49">
        <w:tc>
          <w:tcPr>
            <w:tcW w:w="2577" w:type="dxa"/>
          </w:tcPr>
          <w:p w14:paraId="3D99B1B7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7062" w:type="dxa"/>
          </w:tcPr>
          <w:p w14:paraId="4C43A155" w14:textId="77777777" w:rsidR="00A11AED" w:rsidRDefault="00A11AED" w:rsidP="00B57E49">
            <w:r w:rsidRPr="00724B6C">
              <w:t>Будет заменено на секунды</w:t>
            </w:r>
          </w:p>
        </w:tc>
      </w:tr>
    </w:tbl>
    <w:p w14:paraId="2C441BD0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4BEBC21E" w14:textId="77777777" w:rsidR="00847CAA" w:rsidRDefault="00847CAA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2E82E4A6" w14:textId="77777777" w:rsidR="00847CAA" w:rsidRDefault="00847CAA" w:rsidP="00847CAA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Вкладка «</w:t>
      </w:r>
      <w:r>
        <w:rPr>
          <w:b/>
          <w:lang w:bidi="ru-RU"/>
        </w:rPr>
        <w:t>Другое</w:t>
      </w:r>
      <w:r>
        <w:rPr>
          <w:lang w:bidi="ru-RU"/>
        </w:rPr>
        <w:t>».</w:t>
      </w:r>
    </w:p>
    <w:p w14:paraId="6E8A6F6C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4FE16823" w14:textId="77777777" w:rsidR="00847CAA" w:rsidRDefault="00847CAA" w:rsidP="00847CAA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Последняя вкладка содержит настройки, которые не подошли по смыслу в остальные вкладки.</w:t>
      </w:r>
    </w:p>
    <w:p w14:paraId="1564E1C1" w14:textId="77777777" w:rsidR="00847CAA" w:rsidRDefault="00847CAA" w:rsidP="00847CAA">
      <w:pPr>
        <w:pStyle w:val="a5"/>
        <w:spacing w:line="276" w:lineRule="auto"/>
        <w:ind w:left="1440" w:firstLine="0"/>
        <w:rPr>
          <w:lang w:bidi="ru-RU"/>
        </w:rPr>
      </w:pPr>
    </w:p>
    <w:p w14:paraId="5A357730" w14:textId="77777777" w:rsidR="00847CAA" w:rsidRDefault="00FF217F" w:rsidP="00847CAA">
      <w:pPr>
        <w:pStyle w:val="a5"/>
        <w:spacing w:line="276" w:lineRule="auto"/>
        <w:ind w:left="1440" w:firstLine="0"/>
        <w:rPr>
          <w:lang w:bidi="ru-RU"/>
        </w:rPr>
      </w:pPr>
      <w:r w:rsidRPr="00FF217F">
        <w:rPr>
          <w:noProof/>
          <w:lang w:eastAsia="ru-RU"/>
        </w:rPr>
        <w:drawing>
          <wp:inline distT="0" distB="0" distL="0" distR="0" wp14:anchorId="2331DD4E" wp14:editId="4B03CA8F">
            <wp:extent cx="3990975" cy="7305675"/>
            <wp:effectExtent l="0" t="0" r="9525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509E" w14:textId="77777777" w:rsidR="00A34B08" w:rsidRDefault="00A34B08" w:rsidP="00847CAA">
      <w:pPr>
        <w:pStyle w:val="a5"/>
        <w:spacing w:line="276" w:lineRule="auto"/>
        <w:ind w:left="1440" w:firstLine="0"/>
        <w:rPr>
          <w:lang w:bidi="ru-RU"/>
        </w:rPr>
      </w:pPr>
    </w:p>
    <w:p w14:paraId="0263919F" w14:textId="77777777" w:rsidR="00A34B08" w:rsidRPr="0076268A" w:rsidRDefault="00A34B08" w:rsidP="00A34B08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Блокировать интернет</w:t>
      </w:r>
      <w:r w:rsidR="0076268A">
        <w:rPr>
          <w:b/>
          <w:lang w:bidi="ru-RU"/>
        </w:rPr>
        <w:t>, когда агент авторизации не подключен</w:t>
      </w:r>
      <w:r>
        <w:rPr>
          <w:lang w:bidi="ru-RU"/>
        </w:rPr>
        <w:t>»</w:t>
      </w:r>
      <w:r w:rsidR="0076268A">
        <w:rPr>
          <w:lang w:bidi="ru-RU"/>
        </w:rPr>
        <w:t xml:space="preserve"> - закрывает доступ для абонентов группы в интернет, если на их ПК не включен </w:t>
      </w:r>
      <w:hyperlink w:anchor="Кнопка_Агент_Авторизации" w:history="1">
        <w:r w:rsidR="0076268A" w:rsidRPr="0076268A">
          <w:rPr>
            <w:rStyle w:val="a7"/>
            <w:lang w:val="en-US" w:bidi="ru-RU"/>
          </w:rPr>
          <w:t>MikroAGENT</w:t>
        </w:r>
      </w:hyperlink>
      <w:r w:rsidR="0076268A" w:rsidRPr="00B67A99">
        <w:rPr>
          <w:lang w:bidi="ru-RU"/>
        </w:rPr>
        <w:t>.</w:t>
      </w:r>
    </w:p>
    <w:p w14:paraId="40D63A88" w14:textId="77777777" w:rsidR="0076268A" w:rsidRPr="00B67A99" w:rsidRDefault="0076268A" w:rsidP="0076268A">
      <w:pPr>
        <w:pStyle w:val="a5"/>
        <w:spacing w:line="276" w:lineRule="auto"/>
        <w:ind w:left="1440" w:firstLine="0"/>
        <w:rPr>
          <w:lang w:bidi="ru-RU"/>
        </w:rPr>
      </w:pPr>
    </w:p>
    <w:p w14:paraId="75904EF8" w14:textId="77777777" w:rsidR="00B667D4" w:rsidRDefault="0076268A" w:rsidP="00B667D4">
      <w:pPr>
        <w:pStyle w:val="a5"/>
        <w:numPr>
          <w:ilvl w:val="0"/>
          <w:numId w:val="9"/>
        </w:numPr>
        <w:rPr>
          <w:lang w:bidi="ru-RU"/>
        </w:rPr>
      </w:pPr>
      <w:r>
        <w:t>«</w:t>
      </w:r>
      <w:r>
        <w:rPr>
          <w:b/>
        </w:rPr>
        <w:t xml:space="preserve">У абонентов </w:t>
      </w:r>
      <w:r>
        <w:rPr>
          <w:b/>
          <w:lang w:val="en-US"/>
        </w:rPr>
        <w:t>PPP</w:t>
      </w:r>
      <w:r w:rsidRPr="00B67A99">
        <w:rPr>
          <w:b/>
        </w:rPr>
        <w:t xml:space="preserve"> </w:t>
      </w:r>
      <w:r>
        <w:rPr>
          <w:b/>
        </w:rPr>
        <w:t xml:space="preserve">не прописывать </w:t>
      </w:r>
      <w:r>
        <w:rPr>
          <w:b/>
          <w:lang w:val="en-US"/>
        </w:rPr>
        <w:t>IP</w:t>
      </w:r>
      <w:r w:rsidRPr="00B67A99">
        <w:rPr>
          <w:b/>
        </w:rPr>
        <w:t xml:space="preserve"> </w:t>
      </w:r>
      <w:r>
        <w:rPr>
          <w:b/>
        </w:rPr>
        <w:t>шлюза</w:t>
      </w:r>
      <w:r>
        <w:t xml:space="preserve">» - отключает внесение информации о шлюзе в </w:t>
      </w:r>
      <w:r>
        <w:rPr>
          <w:lang w:val="en-US"/>
        </w:rPr>
        <w:t>PPP</w:t>
      </w:r>
      <w:r w:rsidRPr="00B67A99">
        <w:t xml:space="preserve"> </w:t>
      </w:r>
      <w:r>
        <w:rPr>
          <w:lang w:val="en-US"/>
        </w:rPr>
        <w:t>Secret</w:t>
      </w:r>
      <w:r w:rsidRPr="00B67A99">
        <w:t xml:space="preserve"> на роутере. </w:t>
      </w:r>
      <w:r>
        <w:t xml:space="preserve">В данном случае вам придётся сделать это через профили, отредактировав стандартные профили </w:t>
      </w:r>
      <w:r>
        <w:rPr>
          <w:lang w:val="en-US"/>
        </w:rPr>
        <w:t>default</w:t>
      </w:r>
      <w:r>
        <w:t xml:space="preserve"> и </w:t>
      </w:r>
      <w:r>
        <w:rPr>
          <w:lang w:val="en-US"/>
        </w:rPr>
        <w:t>default</w:t>
      </w:r>
      <w:r w:rsidRPr="00B67A99">
        <w:t>-</w:t>
      </w:r>
      <w:r>
        <w:rPr>
          <w:lang w:val="en-US"/>
        </w:rPr>
        <w:t>encryption</w:t>
      </w:r>
      <w:r w:rsidRPr="00B67A99">
        <w:t xml:space="preserve">, </w:t>
      </w:r>
      <w:r>
        <w:t>либо создать свои и выбрать их в полях</w:t>
      </w:r>
      <w:r w:rsidRPr="00B67A99">
        <w:t xml:space="preserve"> </w:t>
      </w:r>
      <w:r>
        <w:rPr>
          <w:lang w:bidi="ru-RU"/>
        </w:rPr>
        <w:t>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 и 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отключенных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».</w:t>
      </w:r>
      <w:r w:rsidR="00B667D4" w:rsidRPr="00B67A99">
        <w:rPr>
          <w:lang w:bidi="ru-RU"/>
        </w:rPr>
        <w:t xml:space="preserve"> </w:t>
      </w:r>
      <w:r w:rsidR="00B667D4">
        <w:rPr>
          <w:lang w:bidi="ru-RU"/>
        </w:rPr>
        <w:t xml:space="preserve">Если эта опция выбрана в </w:t>
      </w:r>
      <w:hyperlink w:anchor="_Тарифы" w:history="1">
        <w:r w:rsidR="00B667D4" w:rsidRPr="00B57E49">
          <w:rPr>
            <w:rStyle w:val="a7"/>
            <w:lang w:bidi="ru-RU"/>
          </w:rPr>
          <w:t>Тарифе</w:t>
        </w:r>
      </w:hyperlink>
      <w:r w:rsidR="00B667D4">
        <w:rPr>
          <w:lang w:bidi="ru-RU"/>
        </w:rPr>
        <w:t xml:space="preserve"> и в Группе, то будет использоваться выбор, сделанный в Группе.</w:t>
      </w:r>
    </w:p>
    <w:p w14:paraId="3C326F96" w14:textId="77777777" w:rsidR="0076268A" w:rsidRDefault="0076268A" w:rsidP="00B667D4">
      <w:pPr>
        <w:pStyle w:val="a5"/>
        <w:ind w:left="1440" w:firstLine="0"/>
        <w:rPr>
          <w:lang w:bidi="ru-RU"/>
        </w:rPr>
      </w:pPr>
    </w:p>
    <w:p w14:paraId="75EFB21E" w14:textId="77777777" w:rsidR="0076268A" w:rsidRPr="00B667D4" w:rsidRDefault="0076268A" w:rsidP="007626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использовать локальный интерфейс вместо 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Если у абонента в профиле </w:t>
      </w:r>
      <w:r w:rsidR="00B667D4">
        <w:rPr>
          <w:lang w:bidi="ru-RU"/>
        </w:rPr>
        <w:t xml:space="preserve">выбран локальный интерфейс, то он будет назначен в параметр </w:t>
      </w:r>
      <w:r w:rsidR="00B667D4">
        <w:rPr>
          <w:lang w:val="en-US" w:bidi="ru-RU"/>
        </w:rPr>
        <w:t>Target</w:t>
      </w:r>
      <w:r w:rsidR="00B667D4" w:rsidRPr="00B67A99">
        <w:rPr>
          <w:lang w:bidi="ru-RU"/>
        </w:rPr>
        <w:t xml:space="preserve"> </w:t>
      </w:r>
      <w:r w:rsidR="00B667D4">
        <w:rPr>
          <w:lang w:bidi="ru-RU"/>
        </w:rPr>
        <w:t xml:space="preserve">вместо </w:t>
      </w:r>
      <w:r w:rsidR="00B667D4">
        <w:rPr>
          <w:lang w:val="en-US" w:bidi="ru-RU"/>
        </w:rPr>
        <w:t>IP</w:t>
      </w:r>
      <w:r w:rsidR="00B667D4" w:rsidRPr="00B67A99">
        <w:rPr>
          <w:lang w:bidi="ru-RU"/>
        </w:rPr>
        <w:t>.</w:t>
      </w:r>
    </w:p>
    <w:p w14:paraId="079126EE" w14:textId="77777777" w:rsidR="00B667D4" w:rsidRDefault="00B667D4" w:rsidP="00B667D4">
      <w:pPr>
        <w:pStyle w:val="a5"/>
        <w:rPr>
          <w:lang w:bidi="ru-RU"/>
        </w:rPr>
      </w:pPr>
    </w:p>
    <w:p w14:paraId="668F4004" w14:textId="77777777" w:rsidR="00B667D4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Трафик = Входящий + Исходящий</w:t>
      </w:r>
      <w:r>
        <w:rPr>
          <w:lang w:bidi="ru-RU"/>
        </w:rPr>
        <w:t>» - Весь трафик абонента будет суммироваться как входящий.</w:t>
      </w:r>
      <w:r w:rsidRPr="00B667D4">
        <w:rPr>
          <w:lang w:bidi="ru-RU"/>
        </w:rPr>
        <w:t xml:space="preserve"> </w:t>
      </w:r>
      <w:r>
        <w:rPr>
          <w:lang w:bidi="ru-RU"/>
        </w:rPr>
        <w:t xml:space="preserve">Если эта опция выбрана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то будет использоваться выбор, сделанный в Группе.</w:t>
      </w:r>
    </w:p>
    <w:p w14:paraId="2097C534" w14:textId="77777777" w:rsidR="00B667D4" w:rsidRDefault="00B667D4" w:rsidP="00B667D4">
      <w:pPr>
        <w:pStyle w:val="a5"/>
        <w:ind w:left="1440" w:firstLine="0"/>
        <w:rPr>
          <w:lang w:bidi="ru-RU"/>
        </w:rPr>
      </w:pPr>
    </w:p>
    <w:p w14:paraId="79751702" w14:textId="77777777" w:rsidR="00B667D4" w:rsidRPr="00A11AED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Выключать порт заблокированных абонентов</w:t>
      </w:r>
      <w:r>
        <w:rPr>
          <w:lang w:bidi="ru-RU"/>
        </w:rPr>
        <w:t xml:space="preserve">» - При остановке абонента на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интерфейс, который выбран у абонента как локальный будет переводиться в состояние </w:t>
      </w:r>
      <w:r>
        <w:rPr>
          <w:lang w:val="en-US" w:bidi="ru-RU"/>
        </w:rPr>
        <w:t>Disabled</w:t>
      </w:r>
      <w:r w:rsidRPr="00B67A99">
        <w:rPr>
          <w:lang w:bidi="ru-RU"/>
        </w:rPr>
        <w:t>=</w:t>
      </w:r>
      <w:r>
        <w:rPr>
          <w:lang w:val="en-US" w:bidi="ru-RU"/>
        </w:rPr>
        <w:t>yes</w:t>
      </w:r>
      <w:r w:rsidRPr="00B67A99">
        <w:rPr>
          <w:lang w:bidi="ru-RU"/>
        </w:rPr>
        <w:t>.</w:t>
      </w:r>
    </w:p>
    <w:p w14:paraId="1C008DA2" w14:textId="77777777" w:rsidR="00A11AED" w:rsidRPr="00B67A99" w:rsidRDefault="00A11AED" w:rsidP="00FD1658">
      <w:pPr>
        <w:pStyle w:val="a5"/>
        <w:ind w:left="1440" w:firstLine="0"/>
        <w:rPr>
          <w:lang w:bidi="ru-RU"/>
        </w:rPr>
      </w:pPr>
    </w:p>
    <w:p w14:paraId="5C463486" w14:textId="77777777" w:rsidR="00B667D4" w:rsidRPr="00B67A99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Дублировать абонентов в </w:t>
      </w:r>
      <w:r>
        <w:rPr>
          <w:b/>
          <w:lang w:val="en-US" w:bidi="ru-RU"/>
        </w:rPr>
        <w:t>UserManager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Если вы ведёте учёт абонентов в пакете </w:t>
      </w:r>
      <w:r>
        <w:rPr>
          <w:lang w:val="en-US" w:bidi="ru-RU"/>
        </w:rPr>
        <w:t>UserManager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r>
        <w:rPr>
          <w:lang w:val="en-US" w:bidi="ru-RU"/>
        </w:rPr>
        <w:t>MikroTik</w:t>
      </w:r>
      <w:r>
        <w:rPr>
          <w:lang w:bidi="ru-RU"/>
        </w:rPr>
        <w:t xml:space="preserve">, то включите эту опцию, чтобы абоненты группы автоматически добавлялись в </w:t>
      </w:r>
      <w:r>
        <w:rPr>
          <w:lang w:val="en-US" w:bidi="ru-RU"/>
        </w:rPr>
        <w:t>UserManager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 Так же здесь можно выбрать профиль и владельца абонентов</w:t>
      </w:r>
      <w:r w:rsidRPr="00B67A99">
        <w:rPr>
          <w:lang w:bidi="ru-RU"/>
        </w:rPr>
        <w:t>.</w:t>
      </w:r>
      <w:r w:rsidRPr="00B667D4">
        <w:rPr>
          <w:lang w:bidi="ru-RU"/>
        </w:rPr>
        <w:t xml:space="preserve"> </w:t>
      </w:r>
      <w:r>
        <w:rPr>
          <w:lang w:bidi="ru-RU"/>
        </w:rPr>
        <w:t xml:space="preserve">Если профиль </w:t>
      </w:r>
      <w:r>
        <w:rPr>
          <w:lang w:val="en-US" w:bidi="ru-RU"/>
        </w:rPr>
        <w:t>UserManager</w:t>
      </w:r>
      <w:r>
        <w:rPr>
          <w:lang w:bidi="ru-RU"/>
        </w:rPr>
        <w:t xml:space="preserve"> выбран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Группе, то будет использоваться выбор, сделанный в Группе.</w:t>
      </w:r>
    </w:p>
    <w:p w14:paraId="0C59ED1F" w14:textId="77777777" w:rsidR="00B667D4" w:rsidRPr="00B67A99" w:rsidRDefault="00B667D4" w:rsidP="00B667D4">
      <w:pPr>
        <w:pStyle w:val="a5"/>
        <w:rPr>
          <w:lang w:bidi="ru-RU"/>
        </w:rPr>
      </w:pPr>
    </w:p>
    <w:p w14:paraId="70EA7C13" w14:textId="77777777" w:rsidR="00B667D4" w:rsidRPr="00B67A99" w:rsidRDefault="00B75073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Отключать и включать абонентов в </w:t>
      </w:r>
      <w:r>
        <w:rPr>
          <w:b/>
          <w:lang w:val="en-US" w:bidi="ru-RU"/>
        </w:rPr>
        <w:t>UserManager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Передавать состояние абонентов включен </w:t>
      </w:r>
      <w:r w:rsidRPr="00B67A99">
        <w:rPr>
          <w:lang w:bidi="ru-RU"/>
        </w:rPr>
        <w:t>/</w:t>
      </w:r>
      <w:r>
        <w:rPr>
          <w:lang w:bidi="ru-RU"/>
        </w:rPr>
        <w:t xml:space="preserve"> отключен в </w:t>
      </w:r>
      <w:r>
        <w:rPr>
          <w:lang w:val="en-US" w:bidi="ru-RU"/>
        </w:rPr>
        <w:t>UserManager</w:t>
      </w:r>
      <w:r w:rsidRPr="00B67A99">
        <w:rPr>
          <w:lang w:bidi="ru-RU"/>
        </w:rPr>
        <w:t>.</w:t>
      </w:r>
    </w:p>
    <w:p w14:paraId="6EA6DF7C" w14:textId="77777777" w:rsidR="0069545A" w:rsidRPr="00B67A99" w:rsidRDefault="0069545A" w:rsidP="0069545A">
      <w:pPr>
        <w:pStyle w:val="a5"/>
        <w:rPr>
          <w:lang w:bidi="ru-RU"/>
        </w:rPr>
      </w:pPr>
    </w:p>
    <w:p w14:paraId="12D8782F" w14:textId="77777777" w:rsidR="0069545A" w:rsidRPr="00B67A99" w:rsidRDefault="0069545A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Записывать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адрес абонентов в </w:t>
      </w:r>
      <w:r>
        <w:rPr>
          <w:b/>
          <w:lang w:val="en-US" w:bidi="ru-RU"/>
        </w:rPr>
        <w:t>Access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Wireless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List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Включите эту опцию, если нужно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 абонента вносить в лист авторизации вашего </w:t>
      </w:r>
      <w:r>
        <w:rPr>
          <w:lang w:val="en-US" w:bidi="ru-RU"/>
        </w:rPr>
        <w:t>Wi</w:t>
      </w:r>
      <w:r w:rsidRPr="00B67A99">
        <w:rPr>
          <w:lang w:bidi="ru-RU"/>
        </w:rPr>
        <w:t>-</w:t>
      </w:r>
      <w:r>
        <w:rPr>
          <w:lang w:val="en-US" w:bidi="ru-RU"/>
        </w:rPr>
        <w:t>Fi</w:t>
      </w:r>
      <w:r w:rsidRPr="00B67A99">
        <w:rPr>
          <w:lang w:bidi="ru-RU"/>
        </w:rPr>
        <w:t>.</w:t>
      </w:r>
    </w:p>
    <w:p w14:paraId="1587585A" w14:textId="77777777" w:rsidR="0069545A" w:rsidRPr="00B67A99" w:rsidRDefault="0069545A" w:rsidP="0069545A">
      <w:pPr>
        <w:pStyle w:val="a5"/>
        <w:rPr>
          <w:lang w:bidi="ru-RU"/>
        </w:rPr>
      </w:pPr>
    </w:p>
    <w:p w14:paraId="04552DCB" w14:textId="77777777" w:rsidR="0069545A" w:rsidRPr="00B67A99" w:rsidRDefault="00666D03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Записывать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абонентов в 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Client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ID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Вносить </w:t>
      </w:r>
      <w:r>
        <w:rPr>
          <w:lang w:val="en-US" w:bidi="ru-RU"/>
        </w:rPr>
        <w:t>MAC</w:t>
      </w:r>
      <w:r>
        <w:rPr>
          <w:lang w:bidi="ru-RU"/>
        </w:rPr>
        <w:t xml:space="preserve"> абонентов в параметры лизинга </w:t>
      </w:r>
      <w:r>
        <w:rPr>
          <w:lang w:val="en-US" w:bidi="ru-RU"/>
        </w:rPr>
        <w:t>DHCP</w:t>
      </w:r>
      <w:r w:rsidRPr="00B67A99">
        <w:rPr>
          <w:lang w:bidi="ru-RU"/>
        </w:rPr>
        <w:t xml:space="preserve"> </w:t>
      </w:r>
      <w:r>
        <w:rPr>
          <w:lang w:bidi="ru-RU"/>
        </w:rPr>
        <w:t>(</w:t>
      </w:r>
      <w:r>
        <w:rPr>
          <w:lang w:val="en-US" w:bidi="ru-RU"/>
        </w:rPr>
        <w:t>Option</w:t>
      </w:r>
      <w:r w:rsidRPr="00B67A99">
        <w:rPr>
          <w:lang w:bidi="ru-RU"/>
        </w:rPr>
        <w:t xml:space="preserve"> 61).</w:t>
      </w:r>
    </w:p>
    <w:p w14:paraId="52CA87F5" w14:textId="77777777" w:rsidR="00666D03" w:rsidRPr="00B67A99" w:rsidRDefault="00666D03" w:rsidP="00666D03">
      <w:pPr>
        <w:pStyle w:val="a5"/>
        <w:rPr>
          <w:lang w:bidi="ru-RU"/>
        </w:rPr>
      </w:pPr>
    </w:p>
    <w:p w14:paraId="3ECE9939" w14:textId="77777777" w:rsidR="00666D03" w:rsidRPr="00B67A99" w:rsidRDefault="00085277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Получать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при первом подключении абонента</w:t>
      </w:r>
      <w:r>
        <w:rPr>
          <w:lang w:bidi="ru-RU"/>
        </w:rPr>
        <w:t xml:space="preserve">» - Если выбрана эта опция и у абонента в профиле нет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адреса, то он будет получен при первом выходе абонента в сеть.</w:t>
      </w:r>
    </w:p>
    <w:p w14:paraId="16D8E3AB" w14:textId="77777777" w:rsidR="00FF217F" w:rsidRPr="00B67A99" w:rsidRDefault="00FF217F" w:rsidP="00FF217F">
      <w:pPr>
        <w:pStyle w:val="a5"/>
        <w:rPr>
          <w:lang w:bidi="ru-RU"/>
        </w:rPr>
      </w:pPr>
    </w:p>
    <w:p w14:paraId="19A2E74C" w14:textId="77777777" w:rsidR="00FF217F" w:rsidRPr="00B67A99" w:rsidRDefault="00FF217F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Устанавливать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абонента на выбранный интерфейс роутера</w:t>
      </w:r>
      <w:r>
        <w:rPr>
          <w:lang w:bidi="ru-RU"/>
        </w:rPr>
        <w:t xml:space="preserve">» - включает добавление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адреса в </w:t>
      </w:r>
      <w:r>
        <w:rPr>
          <w:lang w:val="en-US" w:bidi="ru-RU"/>
        </w:rPr>
        <w:t>ip</w:t>
      </w:r>
      <w:r w:rsidRPr="00B67A99">
        <w:rPr>
          <w:lang w:bidi="ru-RU"/>
        </w:rPr>
        <w:t>\</w:t>
      </w:r>
      <w:r>
        <w:rPr>
          <w:lang w:val="en-US" w:bidi="ru-RU"/>
        </w:rPr>
        <w:t>address</w:t>
      </w:r>
      <w:r w:rsidRPr="00B67A99">
        <w:rPr>
          <w:lang w:bidi="ru-RU"/>
        </w:rPr>
        <w:t xml:space="preserve"> </w:t>
      </w:r>
      <w:r>
        <w:rPr>
          <w:lang w:bidi="ru-RU"/>
        </w:rPr>
        <w:t>на микротик.</w:t>
      </w:r>
    </w:p>
    <w:p w14:paraId="19900FBA" w14:textId="77777777" w:rsidR="00085277" w:rsidRPr="00B67A99" w:rsidRDefault="00085277" w:rsidP="00085277">
      <w:pPr>
        <w:pStyle w:val="a5"/>
        <w:rPr>
          <w:lang w:bidi="ru-RU"/>
        </w:rPr>
      </w:pPr>
    </w:p>
    <w:p w14:paraId="46B80020" w14:textId="77777777" w:rsidR="00085277" w:rsidRPr="00B67A99" w:rsidRDefault="00085277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абоненты без 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Lease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и </w:t>
      </w:r>
      <w:r>
        <w:rPr>
          <w:b/>
          <w:lang w:val="en-US" w:bidi="ru-RU"/>
        </w:rPr>
        <w:t>ARP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записей</w:t>
      </w:r>
      <w:r>
        <w:rPr>
          <w:lang w:bidi="ru-RU"/>
        </w:rPr>
        <w:t xml:space="preserve">» - Отключает добавление абонентов с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авторизацией в лизинг </w:t>
      </w:r>
      <w:r>
        <w:rPr>
          <w:lang w:val="en-US" w:bidi="ru-RU"/>
        </w:rPr>
        <w:t>DHCP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сервера и 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>таблицу роутера.</w:t>
      </w:r>
    </w:p>
    <w:p w14:paraId="1BE9B640" w14:textId="77777777" w:rsidR="00085277" w:rsidRPr="00B67A99" w:rsidRDefault="00085277" w:rsidP="00085277">
      <w:pPr>
        <w:pStyle w:val="a5"/>
        <w:rPr>
          <w:lang w:bidi="ru-RU"/>
        </w:rPr>
      </w:pPr>
    </w:p>
    <w:p w14:paraId="70017AEE" w14:textId="77777777" w:rsidR="00085277" w:rsidRPr="00B67A99" w:rsidRDefault="00B375B5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сервер</w:t>
      </w:r>
      <w:r>
        <w:rPr>
          <w:lang w:bidi="ru-RU"/>
        </w:rPr>
        <w:t xml:space="preserve">» - Если у вас несколько </w:t>
      </w:r>
      <w:r>
        <w:rPr>
          <w:lang w:val="en-US" w:bidi="ru-RU"/>
        </w:rPr>
        <w:t>DHCP</w:t>
      </w:r>
      <w:r>
        <w:rPr>
          <w:lang w:bidi="ru-RU"/>
        </w:rPr>
        <w:t xml:space="preserve"> серверов, каждый из которых вещает на свои интерфейсы, вы можете для абонентов группы назначить нужный сервер.</w:t>
      </w:r>
    </w:p>
    <w:p w14:paraId="03D5F9D2" w14:textId="77777777" w:rsidR="00B375B5" w:rsidRPr="00B67A99" w:rsidRDefault="00B375B5" w:rsidP="00B375B5">
      <w:pPr>
        <w:pStyle w:val="a5"/>
        <w:rPr>
          <w:lang w:bidi="ru-RU"/>
        </w:rPr>
      </w:pPr>
    </w:p>
    <w:p w14:paraId="42DD9C6B" w14:textId="77777777" w:rsidR="00B375B5" w:rsidRDefault="00B375B5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Тип ограничений для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Queues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определяет базовый алгоритм, которым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обрабатывает пакеты в очереди. В зависимости от версии </w:t>
      </w:r>
      <w:r>
        <w:rPr>
          <w:lang w:val="en-US" w:bidi="ru-RU"/>
        </w:rPr>
        <w:t>MikroTik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доступны: </w:t>
      </w:r>
      <w:r w:rsidRPr="00EB23BA">
        <w:rPr>
          <w:lang w:bidi="ru-RU"/>
        </w:rPr>
        <w:t>sfq, pfifo, pcq, cake</w:t>
      </w:r>
      <w:r>
        <w:rPr>
          <w:lang w:bidi="ru-RU"/>
        </w:rPr>
        <w:t xml:space="preserve"> и</w:t>
      </w:r>
      <w:r w:rsidRPr="00EB23BA">
        <w:rPr>
          <w:lang w:bidi="ru-RU"/>
        </w:rPr>
        <w:t xml:space="preserve"> codel</w:t>
      </w:r>
      <w:r>
        <w:rPr>
          <w:lang w:bidi="ru-RU"/>
        </w:rPr>
        <w:t>.</w:t>
      </w:r>
    </w:p>
    <w:p w14:paraId="4AC69860" w14:textId="77777777" w:rsidR="00B375B5" w:rsidRPr="00B67A99" w:rsidRDefault="00B375B5" w:rsidP="00B375B5">
      <w:pPr>
        <w:pStyle w:val="a5"/>
        <w:ind w:left="1440" w:firstLine="0"/>
        <w:rPr>
          <w:lang w:bidi="ru-RU"/>
        </w:rPr>
      </w:pPr>
    </w:p>
    <w:p w14:paraId="3FD07D1B" w14:textId="77777777" w:rsidR="004A0691" w:rsidRPr="00B67A99" w:rsidRDefault="00B375B5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Total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Type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 w:rsidR="004A0691">
        <w:rPr>
          <w:lang w:bidi="ru-RU"/>
        </w:rPr>
        <w:t xml:space="preserve">Назначает обработчик для </w:t>
      </w:r>
      <w:r w:rsidR="004A0691">
        <w:rPr>
          <w:lang w:val="en-US" w:bidi="ru-RU"/>
        </w:rPr>
        <w:t>Total</w:t>
      </w:r>
      <w:r w:rsidR="004A0691" w:rsidRPr="00B67A99">
        <w:rPr>
          <w:lang w:bidi="ru-RU"/>
        </w:rPr>
        <w:t xml:space="preserve"> </w:t>
      </w:r>
      <w:r w:rsidR="004A0691">
        <w:rPr>
          <w:lang w:val="en-US" w:bidi="ru-RU"/>
        </w:rPr>
        <w:t>Queue</w:t>
      </w:r>
      <w:r w:rsidR="004A0691" w:rsidRPr="00B67A99">
        <w:rPr>
          <w:lang w:bidi="ru-RU"/>
        </w:rPr>
        <w:t>.</w:t>
      </w:r>
    </w:p>
    <w:p w14:paraId="3C5C53AB" w14:textId="77777777" w:rsidR="004A0691" w:rsidRDefault="004A0691" w:rsidP="004A0691">
      <w:pPr>
        <w:pStyle w:val="a5"/>
        <w:rPr>
          <w:lang w:bidi="ru-RU"/>
        </w:rPr>
      </w:pPr>
    </w:p>
    <w:p w14:paraId="3D029F50" w14:textId="77777777" w:rsidR="004A0691" w:rsidRPr="004A0691" w:rsidRDefault="004A0691" w:rsidP="00B375B5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карта</w:t>
      </w:r>
      <w:r>
        <w:rPr>
          <w:lang w:bidi="ru-RU"/>
        </w:rPr>
        <w:t xml:space="preserve">» - Позволяет переопределить шлюз рассылки коротких сообщений. Подробнее о настройке </w:t>
      </w:r>
      <w:r>
        <w:rPr>
          <w:lang w:val="en-US" w:bidi="ru-RU"/>
        </w:rPr>
        <w:t xml:space="preserve">SMS </w:t>
      </w:r>
      <w:r>
        <w:rPr>
          <w:lang w:bidi="ru-RU"/>
        </w:rPr>
        <w:t>карт в разделе «</w:t>
      </w:r>
      <w:hyperlink w:anchor="SMS_Карты" w:history="1">
        <w:r w:rsidRPr="004A0691">
          <w:rPr>
            <w:rStyle w:val="a7"/>
            <w:b/>
            <w:lang w:val="en-US" w:bidi="ru-RU"/>
          </w:rPr>
          <w:t xml:space="preserve">SMS </w:t>
        </w:r>
        <w:r w:rsidRPr="004A0691">
          <w:rPr>
            <w:rStyle w:val="a7"/>
            <w:b/>
            <w:lang w:bidi="ru-RU"/>
          </w:rPr>
          <w:t>карточки</w:t>
        </w:r>
      </w:hyperlink>
      <w:r>
        <w:rPr>
          <w:lang w:bidi="ru-RU"/>
        </w:rPr>
        <w:t>».</w:t>
      </w:r>
    </w:p>
    <w:p w14:paraId="28A691E3" w14:textId="77777777" w:rsidR="004A0691" w:rsidRDefault="004A0691" w:rsidP="004A0691">
      <w:pPr>
        <w:pStyle w:val="a5"/>
        <w:rPr>
          <w:lang w:bidi="ru-RU"/>
        </w:rPr>
      </w:pPr>
    </w:p>
    <w:p w14:paraId="1937726E" w14:textId="77777777" w:rsidR="004A0691" w:rsidRPr="004A0691" w:rsidRDefault="004A0691" w:rsidP="004A069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Telegram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аккаунт</w:t>
      </w:r>
      <w:r>
        <w:rPr>
          <w:lang w:bidi="ru-RU"/>
        </w:rPr>
        <w:t xml:space="preserve">» - Позволяет переопределить </w:t>
      </w:r>
      <w:r>
        <w:rPr>
          <w:lang w:val="en-US" w:bidi="ru-RU"/>
        </w:rPr>
        <w:t>Telegram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бота, который будет обслуживать абонентов группы. Подробнее о настройке </w:t>
      </w:r>
      <w:r>
        <w:rPr>
          <w:lang w:val="en-US" w:bidi="ru-RU"/>
        </w:rPr>
        <w:t xml:space="preserve">Telegram </w:t>
      </w:r>
      <w:r>
        <w:rPr>
          <w:lang w:bidi="ru-RU"/>
        </w:rPr>
        <w:t>ботов в разделе «</w:t>
      </w:r>
      <w:hyperlink w:anchor="SMS_Карты" w:history="1">
        <w:r w:rsidRPr="004A0691">
          <w:rPr>
            <w:rStyle w:val="a7"/>
            <w:b/>
            <w:lang w:val="en-US" w:bidi="ru-RU"/>
          </w:rPr>
          <w:t xml:space="preserve">SMS </w:t>
        </w:r>
        <w:r w:rsidRPr="004A0691">
          <w:rPr>
            <w:rStyle w:val="a7"/>
            <w:b/>
            <w:lang w:bidi="ru-RU"/>
          </w:rPr>
          <w:t>карточки</w:t>
        </w:r>
      </w:hyperlink>
      <w:r>
        <w:rPr>
          <w:lang w:bidi="ru-RU"/>
        </w:rPr>
        <w:t>».</w:t>
      </w:r>
    </w:p>
    <w:p w14:paraId="7F2DABF1" w14:textId="77777777" w:rsidR="004A0691" w:rsidRDefault="004A0691" w:rsidP="004A0691">
      <w:pPr>
        <w:pStyle w:val="a5"/>
        <w:rPr>
          <w:lang w:bidi="ru-RU"/>
        </w:rPr>
      </w:pPr>
    </w:p>
    <w:p w14:paraId="162A2F6B" w14:textId="77777777" w:rsidR="004A0691" w:rsidRPr="00B67A99" w:rsidRDefault="004A0691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Использовать только </w:t>
      </w:r>
      <w:r>
        <w:rPr>
          <w:b/>
          <w:lang w:val="en-US" w:bidi="ru-RU"/>
        </w:rPr>
        <w:t>SMS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рассылку</w:t>
      </w:r>
      <w:r>
        <w:rPr>
          <w:lang w:bidi="ru-RU"/>
        </w:rPr>
        <w:t xml:space="preserve">» - Запрещает абонентам группы пользоваться </w:t>
      </w:r>
      <w:hyperlink w:anchor="Услуги" w:history="1">
        <w:r w:rsidRPr="009F713B">
          <w:rPr>
            <w:rStyle w:val="a7"/>
            <w:lang w:bidi="ru-RU"/>
          </w:rPr>
          <w:t>услугами</w:t>
        </w:r>
      </w:hyperlink>
      <w:r>
        <w:rPr>
          <w:lang w:bidi="ru-RU"/>
        </w:rPr>
        <w:t xml:space="preserve"> </w:t>
      </w:r>
      <w:r>
        <w:rPr>
          <w:lang w:val="en-US" w:bidi="ru-RU"/>
        </w:rPr>
        <w:t>Telegram</w:t>
      </w:r>
      <w:r w:rsidRPr="00B67A99">
        <w:rPr>
          <w:lang w:bidi="ru-RU"/>
        </w:rPr>
        <w:t xml:space="preserve"> </w:t>
      </w:r>
      <w:r>
        <w:rPr>
          <w:lang w:bidi="ru-RU"/>
        </w:rPr>
        <w:t>ботов и получать от них сообщения.</w:t>
      </w:r>
    </w:p>
    <w:p w14:paraId="6B69E0E1" w14:textId="77777777" w:rsidR="004A0691" w:rsidRDefault="004A0691" w:rsidP="004A0691">
      <w:pPr>
        <w:pStyle w:val="a5"/>
        <w:rPr>
          <w:lang w:bidi="ru-RU"/>
        </w:rPr>
      </w:pPr>
    </w:p>
    <w:p w14:paraId="57E4FCBE" w14:textId="77777777" w:rsidR="004A0691" w:rsidRPr="00B67A99" w:rsidRDefault="004A0691" w:rsidP="004A069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Информация</w:t>
      </w:r>
      <w:r>
        <w:rPr>
          <w:lang w:bidi="ru-RU"/>
        </w:rPr>
        <w:t>»</w:t>
      </w:r>
      <w:r w:rsidR="00B375B5">
        <w:rPr>
          <w:lang w:bidi="ru-RU"/>
        </w:rPr>
        <w:t xml:space="preserve"> </w:t>
      </w:r>
      <w:r>
        <w:rPr>
          <w:lang w:bidi="ru-RU"/>
        </w:rPr>
        <w:t xml:space="preserve">- Позволяют показать любую информацию в </w:t>
      </w:r>
      <w:r w:rsidRPr="004A0691"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 w:rsidRPr="004A0691"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 абонентского кабинета.</w:t>
      </w:r>
    </w:p>
    <w:p w14:paraId="06C0D92C" w14:textId="77777777" w:rsidR="004A0691" w:rsidRPr="00B67A99" w:rsidRDefault="004A0691" w:rsidP="004A0691">
      <w:pPr>
        <w:pStyle w:val="a5"/>
        <w:rPr>
          <w:lang w:bidi="ru-RU"/>
        </w:rPr>
      </w:pPr>
    </w:p>
    <w:p w14:paraId="2F581FC9" w14:textId="77777777" w:rsidR="004A0691" w:rsidRDefault="004A0691" w:rsidP="004A0691">
      <w:pPr>
        <w:pStyle w:val="a5"/>
        <w:ind w:left="567" w:firstLine="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6B7EA5E4" wp14:editId="74AF02C7">
            <wp:extent cx="5822830" cy="1808508"/>
            <wp:effectExtent l="0" t="0" r="6985" b="127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849334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6E82" w14:textId="77777777" w:rsidR="004A0691" w:rsidRDefault="004A0691" w:rsidP="004A0691">
      <w:pPr>
        <w:pStyle w:val="a5"/>
        <w:ind w:left="1440" w:firstLine="0"/>
        <w:rPr>
          <w:lang w:bidi="ru-RU"/>
        </w:rPr>
      </w:pPr>
    </w:p>
    <w:p w14:paraId="5A6EB6B6" w14:textId="351C5FF4" w:rsidR="002C7129" w:rsidRDefault="006116D7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4FDB856B" w14:textId="50A84BC0" w:rsidR="002C7129" w:rsidRDefault="002C7129" w:rsidP="002C7129">
      <w:pPr>
        <w:pStyle w:val="1"/>
        <w:numPr>
          <w:ilvl w:val="0"/>
          <w:numId w:val="34"/>
        </w:numPr>
        <w:rPr>
          <w:lang w:bidi="ru-RU"/>
        </w:rPr>
      </w:pPr>
      <w:bookmarkStart w:id="31" w:name="Услуги"/>
      <w:r>
        <w:rPr>
          <w:lang w:bidi="ru-RU"/>
        </w:rPr>
        <w:lastRenderedPageBreak/>
        <w:t>Услуги</w:t>
      </w:r>
    </w:p>
    <w:bookmarkEnd w:id="31"/>
    <w:p w14:paraId="4D7623E1" w14:textId="77777777" w:rsidR="002C7129" w:rsidRDefault="002C7129" w:rsidP="002C7129">
      <w:pPr>
        <w:rPr>
          <w:lang w:bidi="ru-RU"/>
        </w:rPr>
      </w:pPr>
    </w:p>
    <w:p w14:paraId="6346BA77" w14:textId="3D101421" w:rsidR="002C7129" w:rsidRDefault="002C7129" w:rsidP="002C7129">
      <w:pPr>
        <w:ind w:left="1080"/>
        <w:rPr>
          <w:lang w:bidi="ru-RU"/>
        </w:rPr>
      </w:pPr>
      <w:r>
        <w:rPr>
          <w:lang w:bidi="ru-RU"/>
        </w:rPr>
        <w:t xml:space="preserve">Услуги позволяют настраивать дополнительное списание абонентской платы.  Также при помощи услуг можно инициировать различные действия, например, выдачу </w:t>
      </w:r>
      <w:r>
        <w:rPr>
          <w:lang w:val="en-US" w:bidi="ru-RU"/>
        </w:rPr>
        <w:t>IP</w:t>
      </w:r>
      <w:r w:rsidRPr="002C7129">
        <w:rPr>
          <w:lang w:bidi="ru-RU"/>
        </w:rPr>
        <w:t xml:space="preserve"> </w:t>
      </w:r>
      <w:r>
        <w:rPr>
          <w:lang w:bidi="ru-RU"/>
        </w:rPr>
        <w:t>абоненту из пула, или запуск скрипта. Так же, подключение услуги может инициировать создание дополнительных правил на маршрутизаторе. Первое что нужно выбрать – это тип услуги.</w:t>
      </w:r>
      <w:r w:rsidR="006E4F71" w:rsidRPr="006E4F71">
        <w:rPr>
          <w:lang w:bidi="ru-RU"/>
        </w:rPr>
        <w:t xml:space="preserve"> </w:t>
      </w:r>
      <w:r w:rsidR="006E4F71">
        <w:rPr>
          <w:lang w:bidi="ru-RU"/>
        </w:rPr>
        <w:t>Ниже будут представлены изображения настроек каждого типа услуг.</w:t>
      </w:r>
    </w:p>
    <w:p w14:paraId="41008A0E" w14:textId="5781E676" w:rsidR="007040B1" w:rsidRDefault="007040B1" w:rsidP="002C7129">
      <w:pPr>
        <w:ind w:left="1080"/>
        <w:rPr>
          <w:lang w:bidi="ru-RU"/>
        </w:rPr>
      </w:pPr>
      <w:r w:rsidRPr="007040B1">
        <w:rPr>
          <w:noProof/>
          <w:lang w:bidi="ru-RU"/>
        </w:rPr>
        <w:drawing>
          <wp:inline distT="0" distB="0" distL="0" distR="0" wp14:anchorId="2D73161C" wp14:editId="3323F076">
            <wp:extent cx="2628900" cy="1238250"/>
            <wp:effectExtent l="0" t="0" r="0" b="0"/>
            <wp:docPr id="339960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60596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CF53" w14:textId="556A153F" w:rsidR="007040B1" w:rsidRDefault="007040B1" w:rsidP="002C7129">
      <w:pPr>
        <w:ind w:left="1080"/>
        <w:rPr>
          <w:lang w:bidi="ru-RU"/>
        </w:rPr>
      </w:pPr>
      <w:r>
        <w:rPr>
          <w:lang w:bidi="ru-RU"/>
        </w:rPr>
        <w:t>Услуги бывают следующих типов:</w:t>
      </w:r>
    </w:p>
    <w:p w14:paraId="4D093BC0" w14:textId="1CB123BE" w:rsidR="007040B1" w:rsidRDefault="007040B1" w:rsidP="007040B1">
      <w:pPr>
        <w:pStyle w:val="a5"/>
        <w:numPr>
          <w:ilvl w:val="0"/>
          <w:numId w:val="9"/>
        </w:numPr>
        <w:rPr>
          <w:lang w:bidi="ru-RU"/>
        </w:rPr>
      </w:pPr>
      <w:r w:rsidRPr="008F2B46">
        <w:rPr>
          <w:b/>
          <w:bCs/>
          <w:lang w:bidi="ru-RU"/>
        </w:rPr>
        <w:t>Турбо-кнопка</w:t>
      </w:r>
      <w:r>
        <w:rPr>
          <w:lang w:bidi="ru-RU"/>
        </w:rPr>
        <w:t xml:space="preserve"> – временное ускорение доступа абонента </w:t>
      </w:r>
      <w:r w:rsidR="00122AC9">
        <w:rPr>
          <w:lang w:bidi="ru-RU"/>
        </w:rPr>
        <w:t>в</w:t>
      </w:r>
      <w:r>
        <w:rPr>
          <w:lang w:bidi="ru-RU"/>
        </w:rPr>
        <w:t xml:space="preserve"> Интернет.</w:t>
      </w:r>
    </w:p>
    <w:p w14:paraId="1A6E2BFD" w14:textId="2F9E7885" w:rsidR="008F2B46" w:rsidRDefault="008F2B46" w:rsidP="007040B1">
      <w:pPr>
        <w:pStyle w:val="a5"/>
        <w:numPr>
          <w:ilvl w:val="0"/>
          <w:numId w:val="9"/>
        </w:numPr>
        <w:rPr>
          <w:lang w:bidi="ru-RU"/>
        </w:rPr>
      </w:pPr>
      <w:r w:rsidRPr="008F2B46">
        <w:rPr>
          <w:b/>
          <w:bCs/>
          <w:lang w:bidi="ru-RU"/>
        </w:rPr>
        <w:t>Обещанный платёж</w:t>
      </w:r>
      <w:r>
        <w:rPr>
          <w:lang w:bidi="ru-RU"/>
        </w:rPr>
        <w:t xml:space="preserve"> – Временно начисляет абоненту сумму на счёт, необходимую для продолжения работы.</w:t>
      </w:r>
    </w:p>
    <w:p w14:paraId="3E5668B4" w14:textId="0D734E57" w:rsidR="008F2B46" w:rsidRDefault="008F2B46" w:rsidP="007040B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>Обычная услуга</w:t>
      </w:r>
      <w:r>
        <w:rPr>
          <w:lang w:bidi="ru-RU"/>
        </w:rPr>
        <w:t xml:space="preserve"> – услуга, логика которой полностью настраивается администратором. Здесь можно выполнять скрипты, менять </w:t>
      </w:r>
      <w:r>
        <w:rPr>
          <w:lang w:val="en-US" w:bidi="ru-RU"/>
        </w:rPr>
        <w:t>IP</w:t>
      </w:r>
      <w:r w:rsidRPr="008F2B46">
        <w:rPr>
          <w:lang w:bidi="ru-RU"/>
        </w:rPr>
        <w:t xml:space="preserve"> </w:t>
      </w:r>
      <w:r>
        <w:rPr>
          <w:lang w:bidi="ru-RU"/>
        </w:rPr>
        <w:t>адреса и производить другие действия. Более подробно об этом будет ниже.</w:t>
      </w:r>
    </w:p>
    <w:p w14:paraId="2720039B" w14:textId="18383F8F" w:rsidR="008F2B46" w:rsidRDefault="00F63B87" w:rsidP="007040B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>Добровольная блокировка</w:t>
      </w:r>
      <w:r>
        <w:rPr>
          <w:lang w:bidi="ru-RU"/>
        </w:rPr>
        <w:t xml:space="preserve"> – позволяет абоненту приостановить списание оплаты и действие услуг на определённый период.</w:t>
      </w:r>
    </w:p>
    <w:p w14:paraId="146BABE2" w14:textId="055600F4" w:rsidR="00F63B87" w:rsidRPr="00C553C1" w:rsidRDefault="00F63B87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 w:rsidRPr="00F63B87">
        <w:rPr>
          <w:b/>
          <w:bCs/>
          <w:lang w:val="en-US" w:bidi="ru-RU"/>
        </w:rPr>
        <w:t>SMS</w:t>
      </w:r>
      <w:r w:rsidRPr="00F63B87">
        <w:rPr>
          <w:b/>
          <w:bCs/>
          <w:lang w:bidi="ru-RU"/>
        </w:rPr>
        <w:t>-информирование</w:t>
      </w:r>
      <w:r>
        <w:rPr>
          <w:b/>
          <w:bCs/>
          <w:lang w:bidi="ru-RU"/>
        </w:rPr>
        <w:t xml:space="preserve"> – </w:t>
      </w:r>
      <w:r>
        <w:rPr>
          <w:lang w:bidi="ru-RU"/>
        </w:rPr>
        <w:t xml:space="preserve">если услуга подключена, абонент будет получать информационные рассылки через </w:t>
      </w:r>
      <w:r>
        <w:rPr>
          <w:lang w:val="en-US" w:bidi="ru-RU"/>
        </w:rPr>
        <w:t>SMS</w:t>
      </w:r>
      <w:r w:rsidRPr="00F63B87">
        <w:rPr>
          <w:lang w:bidi="ru-RU"/>
        </w:rPr>
        <w:t xml:space="preserve"> </w:t>
      </w:r>
      <w:r>
        <w:rPr>
          <w:lang w:bidi="ru-RU"/>
        </w:rPr>
        <w:t>или мессенджеры о необходимости пополнить счёт, о активации услуг и другие.</w:t>
      </w:r>
    </w:p>
    <w:p w14:paraId="6B1721C9" w14:textId="49BD2E75" w:rsidR="00C553C1" w:rsidRPr="00C553C1" w:rsidRDefault="00C553C1" w:rsidP="00C553C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val="en-US" w:bidi="ru-RU"/>
        </w:rPr>
        <w:t>Email</w:t>
      </w:r>
      <w:r w:rsidRPr="00F63B87">
        <w:rPr>
          <w:b/>
          <w:bCs/>
          <w:lang w:bidi="ru-RU"/>
        </w:rPr>
        <w:t>-информирование</w:t>
      </w:r>
      <w:r>
        <w:rPr>
          <w:b/>
          <w:bCs/>
          <w:lang w:bidi="ru-RU"/>
        </w:rPr>
        <w:t xml:space="preserve"> – </w:t>
      </w:r>
      <w:r>
        <w:rPr>
          <w:lang w:bidi="ru-RU"/>
        </w:rPr>
        <w:t xml:space="preserve">если услуга подключена, абонент будет получать информационные рассылки на </w:t>
      </w:r>
      <w:r>
        <w:rPr>
          <w:lang w:val="en-US" w:bidi="ru-RU"/>
        </w:rPr>
        <w:t>email</w:t>
      </w:r>
      <w:r w:rsidRPr="00F63B87">
        <w:rPr>
          <w:lang w:bidi="ru-RU"/>
        </w:rPr>
        <w:t xml:space="preserve"> </w:t>
      </w:r>
      <w:r>
        <w:rPr>
          <w:lang w:bidi="ru-RU"/>
        </w:rPr>
        <w:t>о необходимости пополнить счёт, о активации услуг и другие.</w:t>
      </w:r>
    </w:p>
    <w:p w14:paraId="37F55BE4" w14:textId="412A2F53" w:rsidR="00C553C1" w:rsidRPr="00B85BF4" w:rsidRDefault="00B85BF4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bidi="ru-RU"/>
        </w:rPr>
        <w:t>Фильтрация рекламы</w:t>
      </w:r>
      <w:r>
        <w:rPr>
          <w:lang w:bidi="ru-RU"/>
        </w:rPr>
        <w:t xml:space="preserve"> – активирует блокировку рекламы для абонента по </w:t>
      </w:r>
      <w:r>
        <w:rPr>
          <w:lang w:val="en-US" w:bidi="ru-RU"/>
        </w:rPr>
        <w:t>IP</w:t>
      </w:r>
      <w:r w:rsidRPr="00B85BF4">
        <w:rPr>
          <w:lang w:bidi="ru-RU"/>
        </w:rPr>
        <w:t xml:space="preserve"> </w:t>
      </w:r>
      <w:r>
        <w:rPr>
          <w:lang w:bidi="ru-RU"/>
        </w:rPr>
        <w:t xml:space="preserve">адресам или через </w:t>
      </w:r>
      <w:r>
        <w:rPr>
          <w:lang w:val="en-US" w:bidi="ru-RU"/>
        </w:rPr>
        <w:t>DNS</w:t>
      </w:r>
      <w:r w:rsidRPr="00B85BF4">
        <w:rPr>
          <w:lang w:bidi="ru-RU"/>
        </w:rPr>
        <w:t>.</w:t>
      </w:r>
    </w:p>
    <w:p w14:paraId="13E7CF80" w14:textId="3683F9BB" w:rsidR="00B85BF4" w:rsidRPr="00B85BF4" w:rsidRDefault="00B85BF4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bidi="ru-RU"/>
        </w:rPr>
        <w:t>Временный доступ</w:t>
      </w:r>
      <w:r>
        <w:rPr>
          <w:lang w:bidi="ru-RU"/>
        </w:rPr>
        <w:t xml:space="preserve"> – Позволяет абоненту на короткое время получить доступ в интернет, например, для пополнения баланса.</w:t>
      </w:r>
    </w:p>
    <w:p w14:paraId="0E5D186C" w14:textId="77777777" w:rsidR="00B85BF4" w:rsidRDefault="00B85BF4" w:rsidP="00B85BF4">
      <w:pPr>
        <w:pStyle w:val="a5"/>
        <w:ind w:left="1440" w:firstLine="0"/>
        <w:rPr>
          <w:b/>
          <w:bCs/>
          <w:lang w:bidi="ru-RU"/>
        </w:rPr>
      </w:pPr>
    </w:p>
    <w:p w14:paraId="2D2B1980" w14:textId="4181C43D" w:rsidR="00822D59" w:rsidRDefault="002743AA" w:rsidP="00B85BF4">
      <w:pPr>
        <w:pStyle w:val="a5"/>
        <w:ind w:left="1440" w:firstLine="0"/>
        <w:rPr>
          <w:lang w:bidi="ru-RU"/>
        </w:rPr>
      </w:pPr>
      <w:r>
        <w:rPr>
          <w:lang w:bidi="ru-RU"/>
        </w:rPr>
        <w:t>Ниже рассмотрим каждый тип услуг по отдельности.</w:t>
      </w:r>
    </w:p>
    <w:p w14:paraId="2BF676F6" w14:textId="77777777" w:rsidR="00D87B65" w:rsidRDefault="00D87B65" w:rsidP="00B85BF4">
      <w:pPr>
        <w:pStyle w:val="a5"/>
        <w:ind w:left="1440" w:firstLine="0"/>
        <w:rPr>
          <w:lang w:bidi="ru-RU"/>
        </w:rPr>
      </w:pPr>
    </w:p>
    <w:p w14:paraId="330CD68E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3EA0DF9C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28310F46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5FCEB95A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3C188FE8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63F78CA0" w14:textId="18A9907B" w:rsidR="006964CE" w:rsidRDefault="006964CE" w:rsidP="00B85BF4">
      <w:pPr>
        <w:pStyle w:val="a5"/>
        <w:ind w:left="1440" w:firstLine="0"/>
        <w:rPr>
          <w:b/>
          <w:bCs/>
          <w:lang w:bidi="ru-RU"/>
        </w:rPr>
      </w:pPr>
      <w:r w:rsidRPr="006964CE">
        <w:rPr>
          <w:b/>
          <w:bCs/>
          <w:lang w:bidi="ru-RU"/>
        </w:rPr>
        <w:lastRenderedPageBreak/>
        <w:t>Турбо-кнопка</w:t>
      </w:r>
    </w:p>
    <w:p w14:paraId="0E17AAA9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5CB5CD01" w14:textId="13007E00" w:rsidR="00122AC9" w:rsidRDefault="00122AC9" w:rsidP="00122AC9">
      <w:pPr>
        <w:pStyle w:val="a5"/>
        <w:ind w:left="1440" w:firstLine="0"/>
        <w:rPr>
          <w:lang w:bidi="ru-RU"/>
        </w:rPr>
      </w:pPr>
      <w:r>
        <w:rPr>
          <w:lang w:bidi="ru-RU"/>
        </w:rPr>
        <w:t>Услуга предоставляет временное ускорение доступа абонента в Интернет.</w:t>
      </w:r>
    </w:p>
    <w:p w14:paraId="2A96227D" w14:textId="77777777" w:rsidR="00122AC9" w:rsidRDefault="00122AC9" w:rsidP="00B85BF4">
      <w:pPr>
        <w:pStyle w:val="a5"/>
        <w:ind w:left="1440" w:firstLine="0"/>
        <w:rPr>
          <w:b/>
          <w:bCs/>
          <w:lang w:bidi="ru-RU"/>
        </w:rPr>
      </w:pPr>
    </w:p>
    <w:p w14:paraId="7CED91B9" w14:textId="77777777" w:rsidR="00122AC9" w:rsidRPr="006964CE" w:rsidRDefault="00122AC9" w:rsidP="00B85BF4">
      <w:pPr>
        <w:pStyle w:val="a5"/>
        <w:ind w:left="1440" w:firstLine="0"/>
        <w:rPr>
          <w:b/>
          <w:bCs/>
          <w:lang w:bidi="ru-RU"/>
        </w:rPr>
      </w:pPr>
    </w:p>
    <w:p w14:paraId="5EF21AD1" w14:textId="3DC7365D" w:rsidR="00D87B65" w:rsidRPr="002743AA" w:rsidRDefault="00D87B65" w:rsidP="00B85BF4">
      <w:pPr>
        <w:pStyle w:val="a5"/>
        <w:ind w:left="1440" w:firstLine="0"/>
        <w:rPr>
          <w:lang w:bidi="ru-RU"/>
        </w:rPr>
      </w:pPr>
      <w:r w:rsidRPr="00D87B65">
        <w:rPr>
          <w:noProof/>
          <w:lang w:bidi="ru-RU"/>
        </w:rPr>
        <w:drawing>
          <wp:inline distT="0" distB="0" distL="0" distR="0" wp14:anchorId="1E7D708B" wp14:editId="4D534768">
            <wp:extent cx="4476750" cy="3829050"/>
            <wp:effectExtent l="0" t="0" r="0" b="0"/>
            <wp:docPr id="974793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9300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0B32" w14:textId="77777777" w:rsidR="00D87B65" w:rsidRDefault="00D87B65" w:rsidP="00D87B65">
      <w:pPr>
        <w:pStyle w:val="a5"/>
        <w:ind w:left="1440" w:firstLine="0"/>
        <w:rPr>
          <w:b/>
          <w:bCs/>
          <w:lang w:bidi="ru-RU"/>
        </w:rPr>
      </w:pPr>
    </w:p>
    <w:p w14:paraId="5A9B3D60" w14:textId="38B586DA" w:rsidR="002743AA" w:rsidRDefault="00D87B65" w:rsidP="00D87B65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доступны параметры:</w:t>
      </w:r>
    </w:p>
    <w:p w14:paraId="3D659900" w14:textId="77777777" w:rsidR="00D87B65" w:rsidRDefault="00D87B65" w:rsidP="00D87B65">
      <w:pPr>
        <w:pStyle w:val="a5"/>
        <w:ind w:left="1440" w:firstLine="0"/>
        <w:rPr>
          <w:lang w:bidi="ru-RU"/>
        </w:rPr>
      </w:pPr>
    </w:p>
    <w:p w14:paraId="1C99D0DC" w14:textId="77777777" w:rsidR="00D87B65" w:rsidRDefault="00D87B65" w:rsidP="00D87B6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4CEC42C1" w14:textId="4BECCC1E" w:rsidR="00CA457A" w:rsidRDefault="00D87B65" w:rsidP="004E10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>» - эту строку увидит абонент в личном кабинете</w:t>
      </w:r>
      <w:r w:rsidR="00CA457A">
        <w:rPr>
          <w:lang w:bidi="ru-RU"/>
        </w:rPr>
        <w:t>. Д</w:t>
      </w:r>
      <w:r>
        <w:rPr>
          <w:lang w:bidi="ru-RU"/>
        </w:rPr>
        <w:t>опускается выбор отдельного названия для каждой локализации.</w:t>
      </w:r>
      <w:r w:rsidR="00CA457A">
        <w:rPr>
          <w:lang w:bidi="ru-RU"/>
        </w:rPr>
        <w:t xml:space="preserve"> Для этого предназначена кнопка </w:t>
      </w:r>
      <w:r w:rsidR="00CA457A" w:rsidRPr="00CA457A">
        <w:rPr>
          <w:noProof/>
          <w:lang w:bidi="ru-RU"/>
        </w:rPr>
        <w:drawing>
          <wp:inline distT="0" distB="0" distL="0" distR="0" wp14:anchorId="7B5009D2" wp14:editId="4895B373">
            <wp:extent cx="438150" cy="238125"/>
            <wp:effectExtent l="0" t="0" r="0" b="9525"/>
            <wp:docPr id="79024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57A">
        <w:rPr>
          <w:lang w:bidi="ru-RU"/>
        </w:rPr>
        <w:t>. После нажатия откроется меню:</w:t>
      </w:r>
    </w:p>
    <w:p w14:paraId="1EC9BE15" w14:textId="77777777" w:rsidR="00CA457A" w:rsidRDefault="00CA457A" w:rsidP="00CA457A">
      <w:pPr>
        <w:pStyle w:val="a5"/>
        <w:ind w:left="1440" w:firstLine="0"/>
        <w:rPr>
          <w:lang w:bidi="ru-RU"/>
        </w:rPr>
      </w:pPr>
    </w:p>
    <w:p w14:paraId="3C8DE88C" w14:textId="77777777" w:rsidR="00CA457A" w:rsidRDefault="00CA457A" w:rsidP="00CA457A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3E3A4336" wp14:editId="5C315558">
            <wp:extent cx="2581275" cy="1800225"/>
            <wp:effectExtent l="0" t="0" r="9525" b="9525"/>
            <wp:docPr id="1953191771" name="Рисунок 195319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B1F1030" w14:textId="084CD28D" w:rsidR="00CA457A" w:rsidRPr="00122AC9" w:rsidRDefault="00CA457A" w:rsidP="00CA457A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</w:t>
      </w:r>
      <w:r w:rsidR="00C77F9F">
        <w:rPr>
          <w:lang w:bidi="ru-RU"/>
        </w:rPr>
        <w:t xml:space="preserve"> название</w:t>
      </w:r>
      <w:r>
        <w:rPr>
          <w:lang w:bidi="ru-RU"/>
        </w:rPr>
        <w:t>.</w:t>
      </w:r>
    </w:p>
    <w:p w14:paraId="72976DF6" w14:textId="77777777" w:rsidR="008A3F83" w:rsidRPr="00122AC9" w:rsidRDefault="008A3F83" w:rsidP="00CA457A">
      <w:pPr>
        <w:pStyle w:val="a5"/>
        <w:ind w:left="1440" w:firstLine="0"/>
        <w:rPr>
          <w:lang w:bidi="ru-RU"/>
        </w:rPr>
      </w:pPr>
    </w:p>
    <w:p w14:paraId="0F9E1E0B" w14:textId="468DB717" w:rsidR="008A3F83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68D2E467" w14:textId="13B111A5" w:rsidR="008A3F83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Действует</w:t>
      </w:r>
      <w:r>
        <w:rPr>
          <w:lang w:bidi="ru-RU"/>
        </w:rPr>
        <w:t>» - продолжительность действия ускорения в минутах.</w:t>
      </w:r>
    </w:p>
    <w:p w14:paraId="650965F2" w14:textId="311D8BF8" w:rsidR="008A3F83" w:rsidRPr="001A2EA9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Добавляет Вх.</w:t>
      </w:r>
      <w:r>
        <w:rPr>
          <w:lang w:bidi="ru-RU"/>
        </w:rPr>
        <w:t xml:space="preserve">» - указывает величину прибавки </w:t>
      </w:r>
      <w:r w:rsidR="001A2EA9">
        <w:rPr>
          <w:lang w:bidi="ru-RU"/>
        </w:rPr>
        <w:t xml:space="preserve">входящей </w:t>
      </w:r>
      <w:r>
        <w:rPr>
          <w:lang w:bidi="ru-RU"/>
        </w:rPr>
        <w:t>скорости. Прибавка может указываться как в процентах от номинальной скорости, так и в Мбит</w:t>
      </w:r>
      <w:r w:rsidRPr="008A3F83">
        <w:rPr>
          <w:lang w:bidi="ru-RU"/>
        </w:rPr>
        <w:t>/</w:t>
      </w:r>
      <w:r>
        <w:rPr>
          <w:lang w:val="en-US" w:bidi="ru-RU"/>
        </w:rPr>
        <w:t>c</w:t>
      </w:r>
      <w:r w:rsidRPr="008A3F83">
        <w:rPr>
          <w:lang w:bidi="ru-RU"/>
        </w:rPr>
        <w:t>.</w:t>
      </w:r>
    </w:p>
    <w:p w14:paraId="6405E7DB" w14:textId="16FFAA38" w:rsidR="001A2EA9" w:rsidRPr="001A2EA9" w:rsidRDefault="001A2EA9" w:rsidP="001A2EA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Добавляет Исх.</w:t>
      </w:r>
      <w:r>
        <w:rPr>
          <w:lang w:bidi="ru-RU"/>
        </w:rPr>
        <w:t>» - указывает величину прибавки исходящей скорости. Прибавка может указываться как в процентах от номинальной скорости, так и в Мбит</w:t>
      </w:r>
      <w:r w:rsidRPr="008A3F83">
        <w:rPr>
          <w:lang w:bidi="ru-RU"/>
        </w:rPr>
        <w:t>/</w:t>
      </w:r>
      <w:r>
        <w:rPr>
          <w:lang w:val="en-US" w:bidi="ru-RU"/>
        </w:rPr>
        <w:t>c</w:t>
      </w:r>
      <w:r w:rsidRPr="008A3F83">
        <w:rPr>
          <w:lang w:bidi="ru-RU"/>
        </w:rPr>
        <w:t>.</w:t>
      </w:r>
    </w:p>
    <w:p w14:paraId="579B8E44" w14:textId="7B624FC6" w:rsidR="001A2EA9" w:rsidRDefault="004E74DD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</w:t>
      </w:r>
      <w:r>
        <w:rPr>
          <w:lang w:bidi="ru-RU"/>
        </w:rPr>
        <w:t>» - минимальный интервал времени, по прошествии которого абонент сможет снова активировать услугу ускорения.</w:t>
      </w:r>
    </w:p>
    <w:p w14:paraId="3F106FAC" w14:textId="2A12AFA4" w:rsidR="00D128A3" w:rsidRDefault="00D128A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Стоимость</w:t>
      </w:r>
      <w:r>
        <w:rPr>
          <w:lang w:bidi="ru-RU"/>
        </w:rPr>
        <w:t>» - Цена подключения услуги.</w:t>
      </w:r>
    </w:p>
    <w:p w14:paraId="588D9F51" w14:textId="5E5D0D6B" w:rsidR="00D128A3" w:rsidRDefault="00D128A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</w:t>
      </w:r>
      <w:r w:rsidR="00AB49B7">
        <w:rPr>
          <w:lang w:bidi="ru-RU"/>
        </w:rPr>
        <w:t>ты. Доступны варианты:</w:t>
      </w:r>
    </w:p>
    <w:p w14:paraId="3D4FEA78" w14:textId="2B130E18" w:rsidR="00AB49B7" w:rsidRDefault="00AB49B7" w:rsidP="00AB49B7">
      <w:pPr>
        <w:pStyle w:val="a5"/>
        <w:numPr>
          <w:ilvl w:val="0"/>
          <w:numId w:val="37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5A80CE20" w14:textId="3BD66220" w:rsidR="00350E9F" w:rsidRDefault="00AB49B7" w:rsidP="00350E9F">
      <w:pPr>
        <w:pStyle w:val="a5"/>
        <w:numPr>
          <w:ilvl w:val="0"/>
          <w:numId w:val="37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 w:rsidR="00350E9F">
        <w:rPr>
          <w:lang w:bidi="ru-RU"/>
        </w:rPr>
        <w:t xml:space="preserve"> </w:t>
      </w:r>
    </w:p>
    <w:p w14:paraId="207EC34E" w14:textId="3E6542FB" w:rsidR="00350E9F" w:rsidRDefault="00350E9F" w:rsidP="00350E9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6E6D12">
        <w:rPr>
          <w:b/>
          <w:bCs/>
          <w:lang w:bidi="ru-RU"/>
        </w:rPr>
        <w:t>Выполнять скрип</w:t>
      </w:r>
      <w:r w:rsidR="00B87EA1">
        <w:rPr>
          <w:b/>
          <w:bCs/>
          <w:lang w:bidi="ru-RU"/>
        </w:rPr>
        <w:t>т</w:t>
      </w:r>
      <w:r>
        <w:rPr>
          <w:lang w:bidi="ru-RU"/>
        </w:rPr>
        <w:t xml:space="preserve">» - </w:t>
      </w:r>
      <w:r w:rsidR="006E6D12">
        <w:rPr>
          <w:lang w:bidi="ru-RU"/>
        </w:rPr>
        <w:t>Здесь вы можете выбрать скрипты, которые активируются в момент активации и деактивации услуги</w:t>
      </w:r>
      <w:r>
        <w:rPr>
          <w:lang w:bidi="ru-RU"/>
        </w:rPr>
        <w:t>.</w:t>
      </w:r>
    </w:p>
    <w:p w14:paraId="42738CE5" w14:textId="77777777" w:rsidR="006E6D12" w:rsidRDefault="006E6D12" w:rsidP="006E6D12">
      <w:pPr>
        <w:pStyle w:val="a5"/>
        <w:ind w:left="1440" w:firstLine="0"/>
        <w:rPr>
          <w:lang w:bidi="ru-RU"/>
        </w:rPr>
      </w:pPr>
    </w:p>
    <w:p w14:paraId="05386B7B" w14:textId="4B818260" w:rsidR="006E6D12" w:rsidRDefault="006E6D12" w:rsidP="006E6D12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46AD25E0" wp14:editId="7B92D850">
            <wp:extent cx="4457700" cy="1438275"/>
            <wp:effectExtent l="0" t="0" r="0" b="9525"/>
            <wp:docPr id="1664918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4D31" w14:textId="77777777" w:rsidR="006E6D12" w:rsidRDefault="006E6D12" w:rsidP="006E6D12">
      <w:pPr>
        <w:pStyle w:val="a5"/>
        <w:ind w:left="1440" w:firstLine="0"/>
        <w:rPr>
          <w:lang w:bidi="ru-RU"/>
        </w:rPr>
      </w:pPr>
    </w:p>
    <w:p w14:paraId="3A173C63" w14:textId="5E53C494" w:rsidR="00350E9F" w:rsidRDefault="00350E9F" w:rsidP="00350E9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6E6D12">
        <w:rPr>
          <w:b/>
          <w:bCs/>
          <w:lang w:bidi="ru-RU"/>
        </w:rPr>
        <w:t xml:space="preserve">Управлять оборудованием </w:t>
      </w:r>
      <w:r w:rsidR="006E6D12">
        <w:rPr>
          <w:b/>
          <w:bCs/>
          <w:lang w:val="en-US" w:bidi="ru-RU"/>
        </w:rPr>
        <w:t>Telnet</w:t>
      </w:r>
      <w:r w:rsidR="006E6D12" w:rsidRPr="006E6D12">
        <w:rPr>
          <w:b/>
          <w:bCs/>
          <w:lang w:bidi="ru-RU"/>
        </w:rPr>
        <w:t xml:space="preserve"> / </w:t>
      </w:r>
      <w:r w:rsidR="006E6D12">
        <w:rPr>
          <w:b/>
          <w:bCs/>
          <w:lang w:val="en-US" w:bidi="ru-RU"/>
        </w:rPr>
        <w:t>SSH</w:t>
      </w:r>
      <w:r>
        <w:rPr>
          <w:lang w:bidi="ru-RU"/>
        </w:rPr>
        <w:t xml:space="preserve">» - </w:t>
      </w:r>
      <w:r w:rsidR="006E6D12">
        <w:rPr>
          <w:lang w:bidi="ru-RU"/>
        </w:rPr>
        <w:t>Здесь вы можете выбрать подключение и вписать собственные команды, которые необходимо отправить на оборудование при подключении и отключении услуги</w:t>
      </w:r>
      <w:r>
        <w:rPr>
          <w:lang w:bidi="ru-RU"/>
        </w:rPr>
        <w:t>.</w:t>
      </w:r>
    </w:p>
    <w:p w14:paraId="442D84EC" w14:textId="77777777" w:rsidR="006C192F" w:rsidRDefault="006C192F" w:rsidP="006C192F">
      <w:pPr>
        <w:pStyle w:val="a5"/>
        <w:ind w:left="1440" w:firstLine="0"/>
        <w:rPr>
          <w:lang w:bidi="ru-RU"/>
        </w:rPr>
      </w:pPr>
    </w:p>
    <w:p w14:paraId="77E77F46" w14:textId="50F640F2" w:rsidR="00350E9F" w:rsidRDefault="006C192F" w:rsidP="00B61193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12265C7C" wp14:editId="64B6A8FB">
            <wp:extent cx="4477375" cy="2562583"/>
            <wp:effectExtent l="0" t="0" r="0" b="9525"/>
            <wp:docPr id="1423329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4AC2" w14:textId="61BCC64B" w:rsidR="00D87B65" w:rsidRDefault="00D87B65" w:rsidP="00C77F9F">
      <w:pPr>
        <w:pStyle w:val="a5"/>
        <w:ind w:left="1440" w:firstLine="0"/>
        <w:rPr>
          <w:lang w:bidi="ru-RU"/>
        </w:rPr>
      </w:pPr>
    </w:p>
    <w:p w14:paraId="18EC6FA2" w14:textId="77777777" w:rsidR="00122AC9" w:rsidRDefault="00122AC9" w:rsidP="00C77F9F">
      <w:pPr>
        <w:pStyle w:val="a5"/>
        <w:ind w:left="1440" w:firstLine="0"/>
        <w:rPr>
          <w:lang w:bidi="ru-RU"/>
        </w:rPr>
      </w:pPr>
    </w:p>
    <w:p w14:paraId="658DBD6F" w14:textId="77777777" w:rsidR="00122AC9" w:rsidRDefault="00122AC9" w:rsidP="00C77F9F">
      <w:pPr>
        <w:pStyle w:val="a5"/>
        <w:ind w:left="1440" w:firstLine="0"/>
        <w:rPr>
          <w:lang w:bidi="ru-RU"/>
        </w:rPr>
      </w:pPr>
    </w:p>
    <w:p w14:paraId="64E96D16" w14:textId="36CA1DDD" w:rsidR="004F4F40" w:rsidRDefault="000C2E99" w:rsidP="004F4F40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Обещанный платёж</w:t>
      </w:r>
    </w:p>
    <w:p w14:paraId="46CEC267" w14:textId="77777777" w:rsidR="00122AC9" w:rsidRDefault="00122AC9" w:rsidP="004F4F40">
      <w:pPr>
        <w:pStyle w:val="a5"/>
        <w:ind w:left="1440" w:firstLine="0"/>
        <w:rPr>
          <w:b/>
          <w:bCs/>
          <w:lang w:bidi="ru-RU"/>
        </w:rPr>
      </w:pPr>
    </w:p>
    <w:p w14:paraId="72508EB9" w14:textId="4448E683" w:rsidR="00122AC9" w:rsidRDefault="00122AC9" w:rsidP="00122AC9">
      <w:pPr>
        <w:pStyle w:val="a5"/>
        <w:ind w:left="1440" w:firstLine="0"/>
        <w:rPr>
          <w:lang w:bidi="ru-RU"/>
        </w:rPr>
      </w:pPr>
      <w:r>
        <w:rPr>
          <w:lang w:bidi="ru-RU"/>
        </w:rPr>
        <w:t>Услуга временно начисляет абоненту сумму на счёт, необходимую для продолжения работы.</w:t>
      </w:r>
    </w:p>
    <w:p w14:paraId="223F5299" w14:textId="77777777" w:rsidR="00122AC9" w:rsidRPr="006964CE" w:rsidRDefault="00122AC9" w:rsidP="004F4F40">
      <w:pPr>
        <w:pStyle w:val="a5"/>
        <w:ind w:left="1440" w:firstLine="0"/>
        <w:rPr>
          <w:b/>
          <w:bCs/>
          <w:lang w:bidi="ru-RU"/>
        </w:rPr>
      </w:pPr>
    </w:p>
    <w:p w14:paraId="3B41C32D" w14:textId="77777777" w:rsidR="004F4F40" w:rsidRDefault="004F4F40" w:rsidP="00C77F9F">
      <w:pPr>
        <w:pStyle w:val="a5"/>
        <w:ind w:left="1440" w:firstLine="0"/>
        <w:rPr>
          <w:lang w:bidi="ru-RU"/>
        </w:rPr>
      </w:pPr>
    </w:p>
    <w:p w14:paraId="2CE517D7" w14:textId="2025EF22" w:rsidR="000C2E99" w:rsidRDefault="00EA0C0E" w:rsidP="00C77F9F">
      <w:pPr>
        <w:pStyle w:val="a5"/>
        <w:ind w:left="1440" w:firstLine="0"/>
        <w:rPr>
          <w:lang w:bidi="ru-RU"/>
        </w:rPr>
      </w:pPr>
      <w:r w:rsidRPr="00EA0C0E">
        <w:rPr>
          <w:noProof/>
          <w:lang w:bidi="ru-RU"/>
        </w:rPr>
        <w:drawing>
          <wp:inline distT="0" distB="0" distL="0" distR="0" wp14:anchorId="6A53BF32" wp14:editId="517BC634">
            <wp:extent cx="4476750" cy="5572125"/>
            <wp:effectExtent l="0" t="0" r="0" b="9525"/>
            <wp:docPr id="810799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985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4D56" w14:textId="77777777" w:rsidR="00EA0C0E" w:rsidRDefault="00EA0C0E" w:rsidP="00C77F9F">
      <w:pPr>
        <w:pStyle w:val="a5"/>
        <w:ind w:left="1440" w:firstLine="0"/>
        <w:rPr>
          <w:lang w:bidi="ru-RU"/>
        </w:rPr>
      </w:pPr>
    </w:p>
    <w:p w14:paraId="71DD8C10" w14:textId="77777777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5B5337C0" w14:textId="0CF5C7F1" w:rsidR="00EA0C0E" w:rsidRDefault="00EA0C0E" w:rsidP="00C531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6B5D6B49" wp14:editId="79E9C993">
            <wp:extent cx="438150" cy="238125"/>
            <wp:effectExtent l="0" t="0" r="0" b="9525"/>
            <wp:docPr id="1422644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28E96FF" w14:textId="77777777" w:rsidR="00EA0C0E" w:rsidRDefault="00EA0C0E" w:rsidP="00EA0C0E">
      <w:pPr>
        <w:pStyle w:val="a5"/>
        <w:ind w:left="1440" w:firstLine="0"/>
        <w:rPr>
          <w:lang w:bidi="ru-RU"/>
        </w:rPr>
      </w:pPr>
    </w:p>
    <w:p w14:paraId="53436ABC" w14:textId="77777777" w:rsidR="00EA0C0E" w:rsidRDefault="00EA0C0E" w:rsidP="00EA0C0E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18E70890" wp14:editId="72402F09">
            <wp:extent cx="2581275" cy="1800225"/>
            <wp:effectExtent l="0" t="0" r="9525" b="9525"/>
            <wp:docPr id="263792577" name="Рисунок 26379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5C628DAE" w14:textId="77777777" w:rsidR="00EA0C0E" w:rsidRPr="00EA0C0E" w:rsidRDefault="00EA0C0E" w:rsidP="00EA0C0E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4BE22ED1" w14:textId="77777777" w:rsidR="00EA0C0E" w:rsidRPr="00EA0C0E" w:rsidRDefault="00EA0C0E" w:rsidP="00EA0C0E">
      <w:pPr>
        <w:pStyle w:val="a5"/>
        <w:ind w:left="1440" w:firstLine="0"/>
        <w:rPr>
          <w:lang w:bidi="ru-RU"/>
        </w:rPr>
      </w:pPr>
    </w:p>
    <w:p w14:paraId="3F2AE344" w14:textId="77777777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38781192" w14:textId="63AB9583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Активен до следующей абонентской платы</w:t>
      </w:r>
      <w:r>
        <w:rPr>
          <w:lang w:bidi="ru-RU"/>
        </w:rPr>
        <w:t>» - позволяет пропустить выбор длительности обещанного платежа. Длительность будет индивидуально назначаться для каждого абонента, в зависимости от количества оставшихся дней до абонентской платы.</w:t>
      </w:r>
    </w:p>
    <w:p w14:paraId="62AB50B5" w14:textId="00AD5317" w:rsidR="00EA0C0E" w:rsidRDefault="0042151F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Действует</w:t>
      </w:r>
      <w:r>
        <w:rPr>
          <w:lang w:bidi="ru-RU"/>
        </w:rPr>
        <w:t>» - Длительность действия обещанного платежа в днях.</w:t>
      </w:r>
    </w:p>
    <w:p w14:paraId="3CA9A9BB" w14:textId="77777777" w:rsidR="00DC66BD" w:rsidRDefault="00DC66BD" w:rsidP="00DC66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Стоимость</w:t>
      </w:r>
      <w:r>
        <w:rPr>
          <w:lang w:bidi="ru-RU"/>
        </w:rPr>
        <w:t>» - Цена подключения услуги.</w:t>
      </w:r>
    </w:p>
    <w:p w14:paraId="0ED5D71A" w14:textId="67094122" w:rsidR="00DC66BD" w:rsidRDefault="006B716C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Возвращён за Х дней – нет оплаты</w:t>
      </w:r>
      <w:r>
        <w:rPr>
          <w:lang w:bidi="ru-RU"/>
        </w:rPr>
        <w:t>» - если абонент пополнил баланс на сумму равную размеру выданного обещанного платежа, или большую, то не брать плату за активацию услуги.</w:t>
      </w:r>
    </w:p>
    <w:p w14:paraId="665D44B5" w14:textId="1A7864ED" w:rsidR="00A41B03" w:rsidRDefault="00A41B03" w:rsidP="00A41B0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Автоматическая сумма</w:t>
      </w:r>
      <w:r>
        <w:rPr>
          <w:lang w:bidi="ru-RU"/>
        </w:rPr>
        <w:t>» - сумма, начисляемая абоненту, будет рассчитываться исходя из задолженности, стоимости подключенных услуги и выбранного срока действия обещанного платежа. Дополнительные опции при активации автоматической суммы:</w:t>
      </w:r>
    </w:p>
    <w:p w14:paraId="54983AFF" w14:textId="77777777" w:rsidR="00A41B03" w:rsidRDefault="00A41B03" w:rsidP="00A41B03">
      <w:pPr>
        <w:pStyle w:val="a5"/>
        <w:ind w:left="1440" w:firstLine="0"/>
        <w:rPr>
          <w:lang w:bidi="ru-RU"/>
        </w:rPr>
      </w:pPr>
    </w:p>
    <w:p w14:paraId="2654E921" w14:textId="42E24AA1" w:rsidR="00A41B03" w:rsidRDefault="00A41B03" w:rsidP="00A41B03">
      <w:pPr>
        <w:pStyle w:val="a5"/>
        <w:ind w:left="1440" w:firstLine="0"/>
        <w:rPr>
          <w:lang w:bidi="ru-RU"/>
        </w:rPr>
      </w:pPr>
      <w:r w:rsidRPr="00A41B03">
        <w:rPr>
          <w:noProof/>
          <w:lang w:bidi="ru-RU"/>
        </w:rPr>
        <w:drawing>
          <wp:inline distT="0" distB="0" distL="0" distR="0" wp14:anchorId="7E55CBC4" wp14:editId="3C7710C5">
            <wp:extent cx="4467225" cy="1200150"/>
            <wp:effectExtent l="0" t="0" r="9525" b="0"/>
            <wp:docPr id="12940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326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CC4E" w14:textId="20DA49A1" w:rsidR="00A41B03" w:rsidRDefault="00A41B03" w:rsidP="00A41B03">
      <w:pPr>
        <w:pStyle w:val="a5"/>
        <w:ind w:left="1440" w:firstLine="0"/>
        <w:rPr>
          <w:lang w:bidi="ru-RU"/>
        </w:rPr>
      </w:pPr>
    </w:p>
    <w:p w14:paraId="78C32CA5" w14:textId="60CC5B67" w:rsid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«Учитывать кредитный лимит»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автоматическая сумма будет начислять минимальное значение, с учётом кредита, доступного абоненту.</w:t>
      </w:r>
    </w:p>
    <w:p w14:paraId="6CFDC053" w14:textId="206FEF8C" w:rsid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«Ограничить стоимостью тарифа и услуг»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максимальная сумма, начисляемая обещанным платежом, будет ограничена однократной стоимостью тарифа и всех подключенных услуг.</w:t>
      </w:r>
    </w:p>
    <w:p w14:paraId="6EE93543" w14:textId="35036494" w:rsidR="00A41B03" w:rsidRP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«Мин. баланс» - </w:t>
      </w:r>
      <w:r>
        <w:rPr>
          <w:lang w:bidi="ru-RU"/>
        </w:rPr>
        <w:t>минимальный баланс абонента, при котором ему доступно подключение обещанного платежа.</w:t>
      </w:r>
    </w:p>
    <w:p w14:paraId="4FD72745" w14:textId="77777777" w:rsidR="00A41B03" w:rsidRDefault="00A41B03" w:rsidP="00A41B03">
      <w:pPr>
        <w:pStyle w:val="a5"/>
        <w:ind w:left="1440" w:firstLine="0"/>
        <w:rPr>
          <w:lang w:bidi="ru-RU"/>
        </w:rPr>
      </w:pPr>
    </w:p>
    <w:p w14:paraId="55B4BDF1" w14:textId="77777777" w:rsidR="0099145E" w:rsidRDefault="00112129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lastRenderedPageBreak/>
        <w:t xml:space="preserve">«Только раз в текущем месяце»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абонент сможет активировать обещанный платеж только один раз в интервале между абонентскими платами.</w:t>
      </w:r>
    </w:p>
    <w:p w14:paraId="6F608F10" w14:textId="48390168" w:rsidR="00A41B03" w:rsidRDefault="0099145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«Если оплатил больше размера ОП»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абонент сможет активировать обещанный платёж, если после предыдущей его активации положил на счёт сумму большую, или равную размеру предыдущего обещанного платежа.</w:t>
      </w:r>
    </w:p>
    <w:p w14:paraId="377A3589" w14:textId="06268162" w:rsidR="0099145E" w:rsidRDefault="004F26B2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«Автоматически завершать при пополнении»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обещанный платёж будет автоматически завершён, если абонент</w:t>
      </w:r>
      <w:r w:rsidRPr="004F26B2">
        <w:rPr>
          <w:lang w:bidi="ru-RU"/>
        </w:rPr>
        <w:t xml:space="preserve"> </w:t>
      </w:r>
      <w:r>
        <w:rPr>
          <w:lang w:bidi="ru-RU"/>
        </w:rPr>
        <w:t>положил на счёт сумму большую, или равную размеру предыдущего обещанного платежа.</w:t>
      </w:r>
    </w:p>
    <w:p w14:paraId="04EE39CC" w14:textId="23CEF38F" w:rsidR="006166EE" w:rsidRDefault="00637625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«Автоматически завершать при остановке»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обещанный платеж будет автоматически завершён, при блокировке абонента.</w:t>
      </w:r>
    </w:p>
    <w:p w14:paraId="422BF677" w14:textId="4DC76170" w:rsidR="006166EE" w:rsidRDefault="006166EE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</w:t>
      </w:r>
      <w:r w:rsidR="00B87EA1">
        <w:rPr>
          <w:b/>
          <w:bCs/>
          <w:lang w:bidi="ru-RU"/>
        </w:rPr>
        <w:t>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2B9B0547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75264AA8" w14:textId="77777777" w:rsidR="006166EE" w:rsidRDefault="006166EE" w:rsidP="006166EE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0DCE2F25" wp14:editId="39F36540">
            <wp:extent cx="4457700" cy="1438275"/>
            <wp:effectExtent l="0" t="0" r="0" b="9525"/>
            <wp:docPr id="1781262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1560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193FF7F1" w14:textId="77777777" w:rsidR="006166EE" w:rsidRDefault="006166EE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461799E3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1277824B" w14:textId="77777777" w:rsidR="006166EE" w:rsidRDefault="006166EE" w:rsidP="006166EE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498014AD" wp14:editId="51A6152D">
            <wp:extent cx="4477375" cy="2562583"/>
            <wp:effectExtent l="0" t="0" r="0" b="9525"/>
            <wp:docPr id="1989199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4AED" w14:textId="77777777" w:rsidR="006166EE" w:rsidRDefault="006166EE" w:rsidP="00A24C84">
      <w:pPr>
        <w:pStyle w:val="a5"/>
        <w:ind w:left="1440" w:firstLine="0"/>
        <w:rPr>
          <w:lang w:bidi="ru-RU"/>
        </w:rPr>
      </w:pPr>
    </w:p>
    <w:p w14:paraId="2A1296DB" w14:textId="77777777" w:rsidR="00EA0C0E" w:rsidRDefault="00EA0C0E" w:rsidP="00C77F9F">
      <w:pPr>
        <w:pStyle w:val="a5"/>
        <w:ind w:left="1440" w:firstLine="0"/>
        <w:rPr>
          <w:lang w:bidi="ru-RU"/>
        </w:rPr>
      </w:pPr>
    </w:p>
    <w:p w14:paraId="5CC96BEC" w14:textId="77777777" w:rsidR="002D3E33" w:rsidRDefault="002D3E33" w:rsidP="00C77F9F">
      <w:pPr>
        <w:pStyle w:val="a5"/>
        <w:ind w:left="1440" w:firstLine="0"/>
        <w:rPr>
          <w:lang w:bidi="ru-RU"/>
        </w:rPr>
      </w:pPr>
    </w:p>
    <w:p w14:paraId="0BC31FBA" w14:textId="69C59B41" w:rsidR="002D3E33" w:rsidRDefault="002D3E33" w:rsidP="00C77F9F">
      <w:pPr>
        <w:pStyle w:val="a5"/>
        <w:ind w:left="1440" w:firstLine="0"/>
        <w:rPr>
          <w:lang w:bidi="ru-RU"/>
        </w:rPr>
      </w:pPr>
    </w:p>
    <w:p w14:paraId="7F45FEA9" w14:textId="7BE43327" w:rsidR="004F4F40" w:rsidRDefault="002D3E33" w:rsidP="00C77F9F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lastRenderedPageBreak/>
        <w:t>Обычная услуга</w:t>
      </w:r>
    </w:p>
    <w:p w14:paraId="0AE7A50D" w14:textId="77777777" w:rsidR="002D3E33" w:rsidRDefault="002D3E33" w:rsidP="00C77F9F">
      <w:pPr>
        <w:pStyle w:val="a5"/>
        <w:ind w:left="1440" w:firstLine="0"/>
        <w:rPr>
          <w:b/>
          <w:bCs/>
          <w:lang w:bidi="ru-RU"/>
        </w:rPr>
      </w:pPr>
    </w:p>
    <w:p w14:paraId="4E7799ED" w14:textId="6F01B3E2" w:rsidR="00122AC9" w:rsidRPr="00122AC9" w:rsidRDefault="00122AC9" w:rsidP="00122AC9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 xml:space="preserve">Услуга, логика которой полностью настраивается администратором. </w:t>
      </w:r>
    </w:p>
    <w:p w14:paraId="4C96C75F" w14:textId="4A667E8E" w:rsidR="002D3E33" w:rsidRDefault="002D3E33" w:rsidP="00C77F9F">
      <w:pPr>
        <w:pStyle w:val="a5"/>
        <w:ind w:left="1440" w:firstLine="0"/>
        <w:rPr>
          <w:lang w:bidi="ru-RU"/>
        </w:rPr>
      </w:pPr>
      <w:r w:rsidRPr="002D3E33">
        <w:rPr>
          <w:noProof/>
          <w:lang w:bidi="ru-RU"/>
        </w:rPr>
        <w:drawing>
          <wp:inline distT="0" distB="0" distL="0" distR="0" wp14:anchorId="5911EFD1" wp14:editId="51C53F6C">
            <wp:extent cx="3947795" cy="8181975"/>
            <wp:effectExtent l="0" t="0" r="0" b="9525"/>
            <wp:docPr id="74388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8848" name=""/>
                    <pic:cNvPicPr/>
                  </pic:nvPicPr>
                  <pic:blipFill rotWithShape="1">
                    <a:blip r:embed="rId191"/>
                    <a:srcRect t="3656" b="4032"/>
                    <a:stretch/>
                  </pic:blipFill>
                  <pic:spPr bwMode="auto">
                    <a:xfrm>
                      <a:off x="0" y="0"/>
                      <a:ext cx="3947795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5B3B" w14:textId="77777777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69F7BCE6" w14:textId="77777777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5AF5E821" wp14:editId="26D7279C">
            <wp:extent cx="438150" cy="238125"/>
            <wp:effectExtent l="0" t="0" r="0" b="9525"/>
            <wp:docPr id="2059091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6016B4EB" w14:textId="77777777" w:rsidR="00282BEB" w:rsidRDefault="00282BEB" w:rsidP="00282BEB">
      <w:pPr>
        <w:pStyle w:val="a5"/>
        <w:ind w:left="1440" w:firstLine="0"/>
        <w:rPr>
          <w:lang w:bidi="ru-RU"/>
        </w:rPr>
      </w:pPr>
    </w:p>
    <w:p w14:paraId="622794C1" w14:textId="77777777" w:rsidR="00282BEB" w:rsidRDefault="00282BEB" w:rsidP="00282BEB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27175B8C" wp14:editId="461FD576">
            <wp:extent cx="2581275" cy="1800225"/>
            <wp:effectExtent l="0" t="0" r="9525" b="9525"/>
            <wp:docPr id="1919556927" name="Рисунок 191955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38293D8" w14:textId="77777777" w:rsidR="00282BEB" w:rsidRPr="00EA0C0E" w:rsidRDefault="00282BEB" w:rsidP="00282BEB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636E963D" w14:textId="77777777" w:rsidR="00282BEB" w:rsidRPr="00EA0C0E" w:rsidRDefault="00282BEB" w:rsidP="00282BEB">
      <w:pPr>
        <w:pStyle w:val="a5"/>
        <w:ind w:left="1440" w:firstLine="0"/>
        <w:rPr>
          <w:lang w:bidi="ru-RU"/>
        </w:rPr>
      </w:pPr>
    </w:p>
    <w:p w14:paraId="24869B06" w14:textId="3062EA0D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</w:t>
      </w:r>
      <w:r w:rsidR="00AA7D25">
        <w:rPr>
          <w:b/>
          <w:lang w:bidi="ru-RU"/>
        </w:rPr>
        <w:t xml:space="preserve">и откл. </w:t>
      </w:r>
      <w:r>
        <w:rPr>
          <w:b/>
          <w:lang w:bidi="ru-RU"/>
        </w:rPr>
        <w:t>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3E94539C" w14:textId="77777777" w:rsidR="009B2861" w:rsidRDefault="009B2861" w:rsidP="009B286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70CD0EF0" w14:textId="4BB4BEBD" w:rsidR="002E065E" w:rsidRDefault="002E065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Подключение</w:t>
      </w:r>
      <w:r>
        <w:rPr>
          <w:lang w:bidi="ru-RU"/>
        </w:rPr>
        <w:t>» - стоимость активации услуги.</w:t>
      </w:r>
    </w:p>
    <w:p w14:paraId="183B6B06" w14:textId="206FD90C" w:rsidR="002E065E" w:rsidRDefault="002E065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Абон. плата</w:t>
      </w:r>
      <w:r>
        <w:rPr>
          <w:lang w:bidi="ru-RU"/>
        </w:rPr>
        <w:t>» - размер периодического списания за пользование услугой.</w:t>
      </w:r>
    </w:p>
    <w:p w14:paraId="14760593" w14:textId="77777777" w:rsidR="002E065E" w:rsidRDefault="002E065E" w:rsidP="002E06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0EC08404" w14:textId="77777777" w:rsidR="002E065E" w:rsidRDefault="002E065E" w:rsidP="00F85ECB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0A9535FE" w14:textId="77777777" w:rsidR="002E065E" w:rsidRDefault="002E065E" w:rsidP="00F85ECB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651ADD18" w14:textId="1D1637CB" w:rsidR="008940EC" w:rsidRDefault="008940EC" w:rsidP="00C5458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C54581"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52A0C599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7CC95D4A" w14:textId="162F1861" w:rsidR="008940EC" w:rsidRDefault="00C54581" w:rsidP="008940EC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27C6FF5B" wp14:editId="183F0FCA">
            <wp:extent cx="3162300" cy="1095375"/>
            <wp:effectExtent l="0" t="0" r="0" b="9525"/>
            <wp:docPr id="221399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D080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AA798A4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5A9792C2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03E60BC0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2B5D6E1D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3A560C34" w14:textId="77777777" w:rsidR="008940EC" w:rsidRDefault="008940EC" w:rsidP="008940EC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lastRenderedPageBreak/>
        <w:drawing>
          <wp:inline distT="0" distB="0" distL="0" distR="0" wp14:anchorId="458F0F2A" wp14:editId="1C45A8A9">
            <wp:extent cx="1695450" cy="285750"/>
            <wp:effectExtent l="0" t="0" r="0" b="0"/>
            <wp:docPr id="1334320567" name="Рисунок 133432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ED2D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77D995C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3871393C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6AAD9254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1FD3910F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1270BF8C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A712233" w14:textId="77777777" w:rsidR="008940EC" w:rsidRDefault="008940EC" w:rsidP="008940EC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37640C2C" wp14:editId="1433D758">
            <wp:extent cx="1609725" cy="542925"/>
            <wp:effectExtent l="0" t="0" r="0" b="0"/>
            <wp:docPr id="1795353564" name="Рисунок 179535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A4D1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B74B8CD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17E23FE8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5DBA59EE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5118F792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5DE7C66" w14:textId="3D8805F0" w:rsidR="008940EC" w:rsidRDefault="00AB753E" w:rsidP="008940EC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2658AD7E" wp14:editId="3304846E">
            <wp:extent cx="3867150" cy="1000125"/>
            <wp:effectExtent l="0" t="0" r="0" b="9525"/>
            <wp:docPr id="1560452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1F2A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0533406" w14:textId="7F4371D3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Таким образом, например, можно создать </w:t>
      </w:r>
      <w:r w:rsidR="00AB753E">
        <w:rPr>
          <w:lang w:bidi="ru-RU"/>
        </w:rPr>
        <w:t>услуги</w:t>
      </w:r>
      <w:r>
        <w:rPr>
          <w:lang w:bidi="ru-RU"/>
        </w:rPr>
        <w:t>, оплата в которых списывается раз в неделю, раз в полгода</w:t>
      </w:r>
      <w:r w:rsidR="00AB753E">
        <w:rPr>
          <w:lang w:bidi="ru-RU"/>
        </w:rPr>
        <w:t>, или даже раз в час</w:t>
      </w:r>
      <w:r>
        <w:rPr>
          <w:lang w:bidi="ru-RU"/>
        </w:rPr>
        <w:t>.</w:t>
      </w:r>
    </w:p>
    <w:p w14:paraId="02562965" w14:textId="77777777" w:rsidR="00BD68AC" w:rsidRDefault="00BD68AC" w:rsidP="008940EC">
      <w:pPr>
        <w:pStyle w:val="a5"/>
        <w:ind w:left="1440" w:firstLine="0"/>
        <w:rPr>
          <w:lang w:bidi="ru-RU"/>
        </w:rPr>
      </w:pPr>
    </w:p>
    <w:p w14:paraId="1D69831C" w14:textId="2422163F" w:rsidR="00BD68AC" w:rsidRDefault="00BD68A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32C1AFCA" w14:textId="77777777" w:rsidR="00E11EB3" w:rsidRDefault="00E11EB3" w:rsidP="008940EC">
      <w:pPr>
        <w:pStyle w:val="a5"/>
        <w:ind w:left="1440" w:firstLine="0"/>
        <w:rPr>
          <w:lang w:bidi="ru-RU"/>
        </w:rPr>
      </w:pPr>
    </w:p>
    <w:p w14:paraId="7654B30E" w14:textId="3F55E3AA" w:rsidR="00E11EB3" w:rsidRDefault="00E11EB3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7. «</w:t>
      </w:r>
      <w:r>
        <w:rPr>
          <w:b/>
          <w:lang w:bidi="ru-RU"/>
        </w:rPr>
        <w:t>Один раз</w:t>
      </w:r>
      <w:r>
        <w:rPr>
          <w:lang w:bidi="ru-RU"/>
        </w:rPr>
        <w:t>» - Оплата будет списана 1 раз в выбранную дату и время, после чего услуга будет автоматически отключена.</w:t>
      </w:r>
    </w:p>
    <w:p w14:paraId="267C975F" w14:textId="36186C97" w:rsidR="00E11EB3" w:rsidRDefault="00611C49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Доступен выбор из следующих вариантов:</w:t>
      </w:r>
    </w:p>
    <w:p w14:paraId="4D50AC3E" w14:textId="77777777" w:rsidR="00611C49" w:rsidRDefault="00611C49" w:rsidP="008940EC">
      <w:pPr>
        <w:pStyle w:val="a5"/>
        <w:ind w:left="1440" w:firstLine="0"/>
        <w:rPr>
          <w:lang w:bidi="ru-RU"/>
        </w:rPr>
      </w:pPr>
    </w:p>
    <w:p w14:paraId="4BD3ED17" w14:textId="520170AA" w:rsidR="00611C49" w:rsidRDefault="00611C49" w:rsidP="008940EC">
      <w:pPr>
        <w:pStyle w:val="a5"/>
        <w:ind w:left="1440" w:firstLine="0"/>
        <w:rPr>
          <w:lang w:bidi="ru-RU"/>
        </w:rPr>
      </w:pPr>
      <w:r w:rsidRPr="00611C49">
        <w:rPr>
          <w:noProof/>
          <w:lang w:bidi="ru-RU"/>
        </w:rPr>
        <w:drawing>
          <wp:inline distT="0" distB="0" distL="0" distR="0" wp14:anchorId="1C4BFA3C" wp14:editId="29CB866C">
            <wp:extent cx="3152775" cy="485775"/>
            <wp:effectExtent l="0" t="0" r="9525" b="9525"/>
            <wp:docPr id="191890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0207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811B" w14:textId="77777777" w:rsidR="00E11EB3" w:rsidRDefault="00E11EB3" w:rsidP="008940EC">
      <w:pPr>
        <w:pStyle w:val="a5"/>
        <w:ind w:left="1440" w:firstLine="0"/>
        <w:rPr>
          <w:lang w:bidi="ru-RU"/>
        </w:rPr>
      </w:pPr>
    </w:p>
    <w:p w14:paraId="5371DA37" w14:textId="1B96A0A4" w:rsidR="00611C49" w:rsidRDefault="007D65B1" w:rsidP="007D65B1">
      <w:pPr>
        <w:pStyle w:val="a5"/>
        <w:ind w:left="1800" w:firstLine="0"/>
        <w:rPr>
          <w:lang w:bidi="ru-RU"/>
        </w:rPr>
      </w:pPr>
      <w:r>
        <w:rPr>
          <w:lang w:bidi="ru-RU"/>
        </w:rPr>
        <w:t xml:space="preserve">а) </w:t>
      </w:r>
      <w:r w:rsidR="00611C49">
        <w:rPr>
          <w:lang w:bidi="ru-RU"/>
        </w:rPr>
        <w:t>«</w:t>
      </w:r>
      <w:r w:rsidR="00611C49">
        <w:rPr>
          <w:b/>
          <w:lang w:bidi="ru-RU"/>
        </w:rPr>
        <w:t xml:space="preserve">Через </w:t>
      </w:r>
      <w:r w:rsidR="00611C49">
        <w:rPr>
          <w:b/>
          <w:lang w:val="en-US" w:bidi="ru-RU"/>
        </w:rPr>
        <w:t>N</w:t>
      </w:r>
      <w:r w:rsidR="00611C49" w:rsidRPr="00611C49">
        <w:rPr>
          <w:b/>
          <w:lang w:bidi="ru-RU"/>
        </w:rPr>
        <w:t xml:space="preserve"> </w:t>
      </w:r>
      <w:r w:rsidR="00611C49">
        <w:rPr>
          <w:b/>
          <w:lang w:bidi="ru-RU"/>
        </w:rPr>
        <w:t>дней</w:t>
      </w:r>
      <w:r w:rsidR="00611C49">
        <w:rPr>
          <w:lang w:bidi="ru-RU"/>
        </w:rPr>
        <w:t>» - Оплата будет списана через выбранное число дней после подключения услуги (допускаются дробные значения).</w:t>
      </w:r>
    </w:p>
    <w:p w14:paraId="39BA29C6" w14:textId="7FF2972F" w:rsidR="007D65B1" w:rsidRDefault="007D65B1" w:rsidP="007D65B1">
      <w:pPr>
        <w:pStyle w:val="a5"/>
        <w:ind w:left="1800" w:firstLine="0"/>
        <w:rPr>
          <w:lang w:bidi="ru-RU"/>
        </w:rPr>
      </w:pPr>
      <w:r>
        <w:rPr>
          <w:lang w:bidi="ru-RU"/>
        </w:rPr>
        <w:lastRenderedPageBreak/>
        <w:t>б) «</w:t>
      </w:r>
      <w:r>
        <w:rPr>
          <w:b/>
          <w:lang w:bidi="ru-RU"/>
        </w:rPr>
        <w:t>В выбранную дату</w:t>
      </w:r>
      <w:r>
        <w:rPr>
          <w:lang w:bidi="ru-RU"/>
        </w:rPr>
        <w:t>» - Позволяет выбрать точную дату и время для списания оплаты.</w:t>
      </w:r>
    </w:p>
    <w:p w14:paraId="2408F720" w14:textId="77777777" w:rsidR="007D65B1" w:rsidRDefault="007D65B1" w:rsidP="007D65B1">
      <w:pPr>
        <w:pStyle w:val="a5"/>
        <w:ind w:left="1800" w:firstLine="0"/>
        <w:rPr>
          <w:lang w:bidi="ru-RU"/>
        </w:rPr>
      </w:pPr>
    </w:p>
    <w:p w14:paraId="4098B058" w14:textId="58BEDFB4" w:rsidR="007D65B1" w:rsidRDefault="00CE6F44" w:rsidP="007D65B1">
      <w:pPr>
        <w:pStyle w:val="a5"/>
        <w:ind w:left="1800" w:firstLine="0"/>
        <w:rPr>
          <w:lang w:bidi="ru-RU"/>
        </w:rPr>
      </w:pPr>
      <w:r w:rsidRPr="00CE6F44">
        <w:rPr>
          <w:noProof/>
          <w:lang w:bidi="ru-RU"/>
        </w:rPr>
        <w:drawing>
          <wp:inline distT="0" distB="0" distL="0" distR="0" wp14:anchorId="2D98D46F" wp14:editId="5B1A6A35">
            <wp:extent cx="4333875" cy="2162175"/>
            <wp:effectExtent l="0" t="0" r="9525" b="9525"/>
            <wp:docPr id="394737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7866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BCF0" w14:textId="77777777" w:rsidR="00611C49" w:rsidRDefault="00611C49" w:rsidP="008940EC">
      <w:pPr>
        <w:pStyle w:val="a5"/>
        <w:ind w:left="1440" w:firstLine="0"/>
        <w:rPr>
          <w:lang w:bidi="ru-RU"/>
        </w:rPr>
      </w:pPr>
    </w:p>
    <w:p w14:paraId="4F1888BB" w14:textId="74449885" w:rsidR="00FE6FAD" w:rsidRDefault="00FE6FAD" w:rsidP="00FE6FA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069C22ED" w14:textId="15635EF6" w:rsidR="00FE6FAD" w:rsidRDefault="00FE6FAD" w:rsidP="00FE6FA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0B0EC7DD" w14:textId="13A9BDFE" w:rsidR="002E065E" w:rsidRDefault="005B3EE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4AD3627B" w14:textId="0AA2D8A4" w:rsidR="005B3EE8" w:rsidRDefault="005B3EE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Отключение с абонентской платой</w:t>
      </w:r>
      <w:r>
        <w:rPr>
          <w:lang w:bidi="ru-RU"/>
        </w:rPr>
        <w:t>» - Клиент сможет отключить услугу не раньше, чем наступит время списание оплаты.</w:t>
      </w:r>
    </w:p>
    <w:p w14:paraId="3C3DA4D6" w14:textId="23DF5CA8" w:rsidR="005B3EE8" w:rsidRDefault="001C6C2F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Льготный период</w:t>
      </w:r>
      <w:r w:rsidR="009571B0">
        <w:rPr>
          <w:b/>
          <w:lang w:bidi="ru-RU"/>
        </w:rPr>
        <w:t xml:space="preserve"> </w:t>
      </w:r>
      <w:r w:rsidR="009571B0">
        <w:rPr>
          <w:b/>
          <w:lang w:val="en-US" w:bidi="ru-RU"/>
        </w:rPr>
        <w:t>N</w:t>
      </w:r>
      <w:r w:rsidR="009571B0" w:rsidRPr="009571B0">
        <w:rPr>
          <w:b/>
          <w:lang w:bidi="ru-RU"/>
        </w:rPr>
        <w:t xml:space="preserve"> </w:t>
      </w:r>
      <w:r w:rsidR="009571B0">
        <w:rPr>
          <w:b/>
          <w:lang w:bidi="ru-RU"/>
        </w:rPr>
        <w:t>списаний</w:t>
      </w:r>
      <w:r>
        <w:rPr>
          <w:lang w:bidi="ru-RU"/>
        </w:rPr>
        <w:t xml:space="preserve">» - </w:t>
      </w:r>
      <w:r w:rsidR="006036EE">
        <w:rPr>
          <w:lang w:bidi="ru-RU"/>
        </w:rPr>
        <w:t>К</w:t>
      </w:r>
      <w:r>
        <w:rPr>
          <w:lang w:bidi="ru-RU"/>
        </w:rPr>
        <w:t>оличество списаний оплаты, которые пропустит абонент после подключения услуги.</w:t>
      </w:r>
    </w:p>
    <w:p w14:paraId="735B358A" w14:textId="51561062" w:rsidR="001C6C2F" w:rsidRDefault="009571B0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отключить услугу через </w:t>
      </w:r>
      <w:r>
        <w:rPr>
          <w:b/>
          <w:lang w:val="en-US" w:bidi="ru-RU"/>
        </w:rPr>
        <w:t>N</w:t>
      </w:r>
      <w:r w:rsidRPr="009571B0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 xml:space="preserve">» - </w:t>
      </w:r>
      <w:r w:rsidR="006036EE">
        <w:rPr>
          <w:lang w:bidi="ru-RU"/>
        </w:rPr>
        <w:t>М</w:t>
      </w:r>
      <w:r>
        <w:rPr>
          <w:lang w:bidi="ru-RU"/>
        </w:rPr>
        <w:t>инимальное число дней после которого абонент сможет отключить услугу.</w:t>
      </w:r>
    </w:p>
    <w:p w14:paraId="0B150DA5" w14:textId="79355151" w:rsidR="006036EE" w:rsidRDefault="006036E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Авто отключение после </w:t>
      </w:r>
      <w:r>
        <w:rPr>
          <w:b/>
          <w:lang w:val="en-US" w:bidi="ru-RU"/>
        </w:rPr>
        <w:t>N</w:t>
      </w:r>
      <w:r w:rsidRPr="006036EE">
        <w:rPr>
          <w:b/>
          <w:lang w:bidi="ru-RU"/>
        </w:rPr>
        <w:t xml:space="preserve"> </w:t>
      </w:r>
      <w:r>
        <w:rPr>
          <w:b/>
          <w:lang w:bidi="ru-RU"/>
        </w:rPr>
        <w:t>списаний</w:t>
      </w:r>
      <w:r>
        <w:rPr>
          <w:lang w:bidi="ru-RU"/>
        </w:rPr>
        <w:t>» - Количество списаний оплаты, после которого абонентская плата будет автоматически отключена.</w:t>
      </w:r>
    </w:p>
    <w:p w14:paraId="2E21E07C" w14:textId="64DE1C21" w:rsidR="00394777" w:rsidRDefault="00394777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5B05B2">
        <w:rPr>
          <w:b/>
          <w:lang w:bidi="ru-RU"/>
        </w:rPr>
        <w:t>Клиент может подключить услугу один раз</w:t>
      </w:r>
      <w:r>
        <w:rPr>
          <w:lang w:bidi="ru-RU"/>
        </w:rPr>
        <w:t>» -</w:t>
      </w:r>
      <w:r w:rsidR="005B05B2">
        <w:rPr>
          <w:lang w:bidi="ru-RU"/>
        </w:rPr>
        <w:t xml:space="preserve"> Для каждого абонента услуга доступна к подключению только 1 раз.</w:t>
      </w:r>
    </w:p>
    <w:p w14:paraId="338A6C5B" w14:textId="568DB5AD" w:rsidR="00AA7D25" w:rsidRDefault="00AA7D25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</w:t>
      </w:r>
      <w:r w:rsidR="00DC7D16">
        <w:rPr>
          <w:b/>
          <w:lang w:bidi="ru-RU"/>
        </w:rPr>
        <w:t xml:space="preserve"> и откл.</w:t>
      </w:r>
      <w:r>
        <w:rPr>
          <w:b/>
          <w:lang w:bidi="ru-RU"/>
        </w:rPr>
        <w:t xml:space="preserve"> услугу</w:t>
      </w:r>
      <w:r>
        <w:rPr>
          <w:lang w:bidi="ru-RU"/>
        </w:rPr>
        <w:t>»</w:t>
      </w:r>
      <w:r w:rsidR="00DC7D16">
        <w:rPr>
          <w:lang w:bidi="ru-RU"/>
        </w:rPr>
        <w:t>. В таком случае абонент сможет отключить, подключенную администратором услугу.</w:t>
      </w:r>
    </w:p>
    <w:p w14:paraId="0B21D1B5" w14:textId="32F97EA5" w:rsidR="00E77E1B" w:rsidRDefault="00E77E1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остановке клиента</w:t>
      </w:r>
      <w:r>
        <w:rPr>
          <w:lang w:bidi="ru-RU"/>
        </w:rPr>
        <w:t>» - При остановке абонента из-за нехватки денег, услуга будет отключена (в противном случае услуга будет временно приостановлена).</w:t>
      </w:r>
    </w:p>
    <w:p w14:paraId="3F9DF8D6" w14:textId="7BEF43DF" w:rsidR="00B66819" w:rsidRDefault="00B66819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68384AE1" w14:textId="6EA9EBF4" w:rsidR="00762F9E" w:rsidRDefault="00462A9F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Блокировать вместе с клиентом</w:t>
      </w:r>
      <w:r>
        <w:rPr>
          <w:lang w:bidi="ru-RU"/>
        </w:rPr>
        <w:t>» - При остановке абонента из-за нехватки денег, услуга тоже будет приостановлена, даже если была проплачена на большее время.</w:t>
      </w:r>
    </w:p>
    <w:p w14:paraId="12F1858B" w14:textId="1D3B2240" w:rsidR="00CC4013" w:rsidRDefault="00CC4013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Ставить </w:t>
      </w:r>
      <w:r>
        <w:rPr>
          <w:b/>
          <w:lang w:val="en-US" w:bidi="ru-RU"/>
        </w:rPr>
        <w:t>IP</w:t>
      </w:r>
      <w:r w:rsidRPr="00CC4013">
        <w:rPr>
          <w:b/>
          <w:lang w:bidi="ru-RU"/>
        </w:rPr>
        <w:t xml:space="preserve"> </w:t>
      </w:r>
      <w:r>
        <w:rPr>
          <w:b/>
          <w:lang w:bidi="ru-RU"/>
        </w:rPr>
        <w:t>абонента на интерфейс роутера</w:t>
      </w:r>
      <w:r>
        <w:rPr>
          <w:lang w:bidi="ru-RU"/>
        </w:rPr>
        <w:t xml:space="preserve">» - В роутерах </w:t>
      </w:r>
      <w:r>
        <w:rPr>
          <w:lang w:val="en-US" w:bidi="ru-RU"/>
        </w:rPr>
        <w:t>MikroTik</w:t>
      </w:r>
      <w:r>
        <w:rPr>
          <w:lang w:bidi="ru-RU"/>
        </w:rPr>
        <w:t xml:space="preserve"> адрес</w:t>
      </w:r>
      <w:r w:rsidRPr="00CC4013">
        <w:rPr>
          <w:lang w:bidi="ru-RU"/>
        </w:rPr>
        <w:t xml:space="preserve"> </w:t>
      </w:r>
      <w:r>
        <w:rPr>
          <w:lang w:val="en-US" w:bidi="ru-RU"/>
        </w:rPr>
        <w:t>IP</w:t>
      </w:r>
      <w:r w:rsidRPr="00CC4013">
        <w:rPr>
          <w:lang w:bidi="ru-RU"/>
        </w:rPr>
        <w:t xml:space="preserve"> </w:t>
      </w:r>
      <w:r>
        <w:rPr>
          <w:lang w:bidi="ru-RU"/>
        </w:rPr>
        <w:t>абонента будет установлен на интерфейс роутера, который в профиле абонента выбран как локальный интерфейс.</w:t>
      </w:r>
    </w:p>
    <w:p w14:paraId="5AC9D4CF" w14:textId="62F30C66" w:rsidR="000E0BFC" w:rsidRDefault="000E0BFC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 отключении запись в фин. статистике</w:t>
      </w:r>
      <w:r>
        <w:rPr>
          <w:lang w:bidi="ru-RU"/>
        </w:rPr>
        <w:t>» - При отключении услуги оставлять запись в логе финансов.</w:t>
      </w:r>
    </w:p>
    <w:p w14:paraId="4CFA01D6" w14:textId="78A36827" w:rsidR="00521A81" w:rsidRDefault="00521A81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Создавать адресный лист в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r>
        <w:rPr>
          <w:lang w:val="en-US" w:bidi="ru-RU"/>
        </w:rPr>
        <w:t>MikroTik</w:t>
      </w:r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r w:rsidRPr="00521A81">
        <w:rPr>
          <w:lang w:bidi="ru-RU"/>
        </w:rPr>
        <w:t>MikroBill_LinkedServices_</w:t>
      </w:r>
      <w:r>
        <w:rPr>
          <w:lang w:bidi="ru-RU"/>
        </w:rPr>
        <w:t>Имя_услуги.</w:t>
      </w:r>
    </w:p>
    <w:p w14:paraId="2AEBAA3E" w14:textId="2B657A25" w:rsidR="00576704" w:rsidRDefault="00576704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576704">
        <w:rPr>
          <w:b/>
          <w:lang w:bidi="ru-RU"/>
        </w:rPr>
        <w:t xml:space="preserve"> </w:t>
      </w:r>
      <w:r>
        <w:rPr>
          <w:b/>
          <w:lang w:bidi="ru-RU"/>
        </w:rPr>
        <w:t>при остановке услуги</w:t>
      </w:r>
      <w:r>
        <w:rPr>
          <w:lang w:bidi="ru-RU"/>
        </w:rPr>
        <w:t xml:space="preserve">» - Отправлять сообщение абоненту по заданному шаблону через мессенджеры или </w:t>
      </w:r>
      <w:r>
        <w:rPr>
          <w:lang w:val="en-US" w:bidi="ru-RU"/>
        </w:rPr>
        <w:t>SMS</w:t>
      </w:r>
      <w:r w:rsidRPr="00576704">
        <w:rPr>
          <w:lang w:bidi="ru-RU"/>
        </w:rPr>
        <w:t xml:space="preserve"> </w:t>
      </w:r>
      <w:r>
        <w:rPr>
          <w:lang w:bidi="ru-RU"/>
        </w:rPr>
        <w:t>при остановке услуги.</w:t>
      </w:r>
    </w:p>
    <w:p w14:paraId="73B6AD71" w14:textId="251016C1" w:rsidR="00B80666" w:rsidRDefault="00A94873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1013BDF9" w14:textId="4E17C3EC" w:rsidR="00A94873" w:rsidRDefault="00174F14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Отключить услуги при запуске</w:t>
      </w:r>
      <w:r>
        <w:rPr>
          <w:lang w:bidi="ru-RU"/>
        </w:rPr>
        <w:t>» - Выбор услуг, которые будут автоматически отключены при подключении данной услуги.</w:t>
      </w:r>
    </w:p>
    <w:p w14:paraId="035052DB" w14:textId="19AAD54A" w:rsidR="00283AF8" w:rsidRDefault="00283AF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283AF8">
        <w:rPr>
          <w:lang w:bidi="ru-RU"/>
        </w:rPr>
        <w:t xml:space="preserve"> </w:t>
      </w:r>
      <w:r>
        <w:rPr>
          <w:lang w:bidi="ru-RU"/>
        </w:rPr>
        <w:t>позволяет автоматически добавлять на выбранные роутеры абонентов, которым подключена данная услуга.</w:t>
      </w:r>
    </w:p>
    <w:p w14:paraId="583EBA2F" w14:textId="2562EEDC" w:rsidR="00E7046B" w:rsidRDefault="00E7046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Корневая услуга</w:t>
      </w:r>
      <w:r>
        <w:rPr>
          <w:lang w:bidi="ru-RU"/>
        </w:rPr>
        <w:t>» - Позволяет выбрать перечень услуг, не подключив предварительно которые, нельзя будет подключить данную услугу.</w:t>
      </w:r>
    </w:p>
    <w:p w14:paraId="14DEAAE2" w14:textId="65A4E4FE" w:rsidR="00751F6D" w:rsidRDefault="00751F6D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Выдавать из пула новый </w:t>
      </w:r>
      <w:r>
        <w:rPr>
          <w:b/>
          <w:lang w:val="en-US" w:bidi="ru-RU"/>
        </w:rPr>
        <w:t>IP</w:t>
      </w:r>
      <w:r>
        <w:rPr>
          <w:lang w:bidi="ru-RU"/>
        </w:rPr>
        <w:t>» -</w:t>
      </w:r>
      <w:r w:rsidR="00155595" w:rsidRPr="00155595">
        <w:rPr>
          <w:lang w:bidi="ru-RU"/>
        </w:rPr>
        <w:t xml:space="preserve"> </w:t>
      </w:r>
      <w:r w:rsidR="00155595">
        <w:rPr>
          <w:lang w:bidi="ru-RU"/>
        </w:rPr>
        <w:t xml:space="preserve">Позволяет при подключении услуги выдавать </w:t>
      </w:r>
      <w:r w:rsidR="00155595">
        <w:rPr>
          <w:lang w:val="en-US" w:bidi="ru-RU"/>
        </w:rPr>
        <w:t>IP</w:t>
      </w:r>
      <w:r w:rsidR="00155595" w:rsidRPr="00155595">
        <w:rPr>
          <w:lang w:bidi="ru-RU"/>
        </w:rPr>
        <w:t xml:space="preserve"> </w:t>
      </w:r>
      <w:r w:rsidR="00155595">
        <w:rPr>
          <w:lang w:bidi="ru-RU"/>
        </w:rPr>
        <w:t>из одного пула, а при отключении из другого.</w:t>
      </w:r>
    </w:p>
    <w:p w14:paraId="466785AF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79586598" w14:textId="09A7560B" w:rsidR="00155595" w:rsidRDefault="00155595" w:rsidP="00155595">
      <w:pPr>
        <w:pStyle w:val="a5"/>
        <w:ind w:left="1440" w:firstLine="0"/>
        <w:rPr>
          <w:lang w:bidi="ru-RU"/>
        </w:rPr>
      </w:pPr>
      <w:r w:rsidRPr="00155595">
        <w:rPr>
          <w:noProof/>
          <w:lang w:bidi="ru-RU"/>
        </w:rPr>
        <w:drawing>
          <wp:inline distT="0" distB="0" distL="0" distR="0" wp14:anchorId="739C9C44" wp14:editId="5A23C65A">
            <wp:extent cx="4333875" cy="1343025"/>
            <wp:effectExtent l="0" t="0" r="9525" b="9525"/>
            <wp:docPr id="1880640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0907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6671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503894DC" w14:textId="68370610" w:rsidR="00F91B04" w:rsidRDefault="00F91B04" w:rsidP="00F91B0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25B3934A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75264FC7" w14:textId="77777777" w:rsidR="00F91B04" w:rsidRDefault="00F91B04" w:rsidP="00F91B04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18AD5332" wp14:editId="4C5D58F0">
            <wp:extent cx="4457700" cy="1438275"/>
            <wp:effectExtent l="0" t="0" r="0" b="9525"/>
            <wp:docPr id="1856235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7396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069229B9" w14:textId="77777777" w:rsidR="00F91B04" w:rsidRDefault="00F91B04" w:rsidP="00F91B0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305744B9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1EF42E9F" w14:textId="77777777" w:rsidR="00F91B04" w:rsidRDefault="00F91B04" w:rsidP="00F91B04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lastRenderedPageBreak/>
        <w:drawing>
          <wp:inline distT="0" distB="0" distL="0" distR="0" wp14:anchorId="3429DCBC" wp14:editId="4505E134">
            <wp:extent cx="4477375" cy="2562583"/>
            <wp:effectExtent l="0" t="0" r="0" b="9525"/>
            <wp:docPr id="1817442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B23A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312E73BC" w14:textId="77777777" w:rsidR="002D3E33" w:rsidRDefault="002D3E33" w:rsidP="00C77F9F">
      <w:pPr>
        <w:pStyle w:val="a5"/>
        <w:ind w:left="1440" w:firstLine="0"/>
        <w:rPr>
          <w:lang w:bidi="ru-RU"/>
        </w:rPr>
      </w:pPr>
    </w:p>
    <w:p w14:paraId="6FDBC885" w14:textId="5BD7F50B" w:rsidR="00B838AC" w:rsidRDefault="00B838AC" w:rsidP="00C77F9F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Добровольная блокировка</w:t>
      </w:r>
    </w:p>
    <w:p w14:paraId="1A685386" w14:textId="77777777" w:rsidR="008B6E9F" w:rsidRDefault="008B6E9F" w:rsidP="00C77F9F">
      <w:pPr>
        <w:pStyle w:val="a5"/>
        <w:ind w:left="1440" w:firstLine="0"/>
        <w:rPr>
          <w:b/>
          <w:bCs/>
          <w:lang w:bidi="ru-RU"/>
        </w:rPr>
      </w:pPr>
    </w:p>
    <w:p w14:paraId="0570A574" w14:textId="3106258E" w:rsidR="008B6E9F" w:rsidRDefault="008B6E9F" w:rsidP="00C77F9F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>Услуга позволяет абоненту приостановить списание оплаты и действие услуг на определённый период.</w:t>
      </w:r>
    </w:p>
    <w:p w14:paraId="03C3216C" w14:textId="77777777" w:rsidR="00B838AC" w:rsidRDefault="00B838AC" w:rsidP="00C77F9F">
      <w:pPr>
        <w:pStyle w:val="a5"/>
        <w:ind w:left="1440" w:firstLine="0"/>
        <w:rPr>
          <w:b/>
          <w:bCs/>
          <w:lang w:bidi="ru-RU"/>
        </w:rPr>
      </w:pPr>
    </w:p>
    <w:p w14:paraId="5F31ACE5" w14:textId="3602BA5F" w:rsidR="00B838AC" w:rsidRDefault="00B838AC" w:rsidP="00C77F9F">
      <w:pPr>
        <w:pStyle w:val="a5"/>
        <w:ind w:left="1440" w:firstLine="0"/>
        <w:rPr>
          <w:lang w:bidi="ru-RU"/>
        </w:rPr>
      </w:pPr>
      <w:r w:rsidRPr="00B838AC">
        <w:rPr>
          <w:noProof/>
          <w:lang w:bidi="ru-RU"/>
        </w:rPr>
        <w:drawing>
          <wp:inline distT="0" distB="0" distL="0" distR="0" wp14:anchorId="21B491E0" wp14:editId="2CD31CE8">
            <wp:extent cx="4429125" cy="4886325"/>
            <wp:effectExtent l="0" t="0" r="9525" b="9525"/>
            <wp:docPr id="236299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99169" name=""/>
                    <pic:cNvPicPr/>
                  </pic:nvPicPr>
                  <pic:blipFill rotWithShape="1">
                    <a:blip r:embed="rId196"/>
                    <a:srcRect b="7401"/>
                    <a:stretch/>
                  </pic:blipFill>
                  <pic:spPr bwMode="auto">
                    <a:xfrm>
                      <a:off x="0" y="0"/>
                      <a:ext cx="442912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D887" w14:textId="77777777" w:rsidR="00B838AC" w:rsidRDefault="00B838AC" w:rsidP="00C77F9F">
      <w:pPr>
        <w:pStyle w:val="a5"/>
        <w:ind w:left="1440" w:firstLine="0"/>
        <w:rPr>
          <w:lang w:bidi="ru-RU"/>
        </w:rPr>
      </w:pPr>
    </w:p>
    <w:p w14:paraId="128730A5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6761D3E6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05944415" wp14:editId="240492F3">
            <wp:extent cx="438150" cy="238125"/>
            <wp:effectExtent l="0" t="0" r="0" b="9525"/>
            <wp:docPr id="923584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F0B13F8" w14:textId="77777777" w:rsidR="005062E1" w:rsidRDefault="005062E1" w:rsidP="005062E1">
      <w:pPr>
        <w:pStyle w:val="a5"/>
        <w:ind w:left="1440" w:firstLine="0"/>
        <w:rPr>
          <w:lang w:bidi="ru-RU"/>
        </w:rPr>
      </w:pPr>
    </w:p>
    <w:p w14:paraId="5709DCC5" w14:textId="77777777" w:rsidR="005062E1" w:rsidRDefault="005062E1" w:rsidP="005062E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5E864C64" wp14:editId="612D898B">
            <wp:extent cx="2581275" cy="1800225"/>
            <wp:effectExtent l="0" t="0" r="9525" b="9525"/>
            <wp:docPr id="253452189" name="Рисунок 25345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30675CF1" w14:textId="77777777" w:rsidR="005062E1" w:rsidRPr="00EA0C0E" w:rsidRDefault="005062E1" w:rsidP="005062E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08654832" w14:textId="77777777" w:rsidR="005062E1" w:rsidRPr="00EA0C0E" w:rsidRDefault="005062E1" w:rsidP="005062E1">
      <w:pPr>
        <w:pStyle w:val="a5"/>
        <w:ind w:left="1440" w:firstLine="0"/>
        <w:rPr>
          <w:lang w:bidi="ru-RU"/>
        </w:rPr>
      </w:pPr>
    </w:p>
    <w:p w14:paraId="308F53F2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1AB2FD86" w14:textId="1689F0DA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4EABB2D0" w14:textId="13DD5779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2C938065" w14:textId="55B781FC" w:rsidR="00B838AC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 действия. Максимум</w:t>
      </w:r>
      <w:r>
        <w:rPr>
          <w:lang w:bidi="ru-RU"/>
        </w:rPr>
        <w:t>» - Максимальный срок действия, после которого услуга будет автоматически отключена.</w:t>
      </w:r>
    </w:p>
    <w:p w14:paraId="12872336" w14:textId="79ACFB94" w:rsidR="005062E1" w:rsidRPr="002D3E33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 действия. Минимум</w:t>
      </w:r>
      <w:r>
        <w:rPr>
          <w:lang w:bidi="ru-RU"/>
        </w:rPr>
        <w:t>» - Минимальный срок действия, раньше которого абонент не сможет отключить услугу.</w:t>
      </w:r>
    </w:p>
    <w:p w14:paraId="416E50BC" w14:textId="6E77C801" w:rsidR="00211FE5" w:rsidRPr="002D3E33" w:rsidRDefault="00211FE5" w:rsidP="00211F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Услуга запускается сразу</w:t>
      </w:r>
      <w:r>
        <w:rPr>
          <w:lang w:bidi="ru-RU"/>
        </w:rPr>
        <w:t>» - Услуга активируется сразу, после запуска её абонентом.</w:t>
      </w:r>
    </w:p>
    <w:p w14:paraId="3AFA92D2" w14:textId="1C107551" w:rsidR="00407AA1" w:rsidRPr="002D3E33" w:rsidRDefault="00407AA1" w:rsidP="00407A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Клиент может выбрать дату начала</w:t>
      </w:r>
      <w:r>
        <w:rPr>
          <w:lang w:bidi="ru-RU"/>
        </w:rPr>
        <w:t>» - Абоненту будет предложено выбрать дату начала добровольной блокировки.</w:t>
      </w:r>
    </w:p>
    <w:p w14:paraId="3E7166BD" w14:textId="1D3A41A3" w:rsidR="00407AA1" w:rsidRPr="002D3E33" w:rsidRDefault="00407AA1" w:rsidP="00407A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Старт с окончанием расчётного периода</w:t>
      </w:r>
      <w:r>
        <w:rPr>
          <w:lang w:bidi="ru-RU"/>
        </w:rPr>
        <w:t>» - Услуга запустится в момент следующей абонентской платы по тарифу.</w:t>
      </w:r>
    </w:p>
    <w:p w14:paraId="5D64FF6A" w14:textId="0D2A01DC" w:rsidR="006006A0" w:rsidRPr="002D3E33" w:rsidRDefault="006006A0" w:rsidP="006006A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Лимит запусков в год</w:t>
      </w:r>
      <w:r>
        <w:rPr>
          <w:lang w:bidi="ru-RU"/>
        </w:rPr>
        <w:t>» - Ограничивает количество запусков добровольной блокировки абонентом за последние 365 дней.</w:t>
      </w:r>
    </w:p>
    <w:p w14:paraId="6B756A97" w14:textId="7EECB28D" w:rsidR="005062E1" w:rsidRDefault="00976DE3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Можно включить, если клиент заблокирован</w:t>
      </w:r>
      <w:r>
        <w:rPr>
          <w:lang w:bidi="ru-RU"/>
        </w:rPr>
        <w:t>» - Абонент может активировать услугу, если он уже остановлен из-за нехватки средств.</w:t>
      </w:r>
    </w:p>
    <w:p w14:paraId="04EB9B65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Выдавать из пула новый </w:t>
      </w:r>
      <w:r>
        <w:rPr>
          <w:b/>
          <w:lang w:val="en-US" w:bidi="ru-RU"/>
        </w:rPr>
        <w:t>IP</w:t>
      </w:r>
      <w:r>
        <w:rPr>
          <w:lang w:bidi="ru-RU"/>
        </w:rPr>
        <w:t>» -</w:t>
      </w:r>
      <w:r w:rsidRPr="00155595">
        <w:rPr>
          <w:lang w:bidi="ru-RU"/>
        </w:rPr>
        <w:t xml:space="preserve"> </w:t>
      </w:r>
      <w:r>
        <w:rPr>
          <w:lang w:bidi="ru-RU"/>
        </w:rPr>
        <w:t xml:space="preserve">Позволяет при подключении услуги выдавать </w:t>
      </w:r>
      <w:r>
        <w:rPr>
          <w:lang w:val="en-US" w:bidi="ru-RU"/>
        </w:rPr>
        <w:t>IP</w:t>
      </w:r>
      <w:r w:rsidRPr="00155595">
        <w:rPr>
          <w:lang w:bidi="ru-RU"/>
        </w:rPr>
        <w:t xml:space="preserve"> </w:t>
      </w:r>
      <w:r>
        <w:rPr>
          <w:lang w:bidi="ru-RU"/>
        </w:rPr>
        <w:t>из одного пула, а при отключении из другого.</w:t>
      </w:r>
    </w:p>
    <w:p w14:paraId="5DB52444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093D35D9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155595">
        <w:rPr>
          <w:noProof/>
          <w:lang w:bidi="ru-RU"/>
        </w:rPr>
        <w:lastRenderedPageBreak/>
        <w:drawing>
          <wp:inline distT="0" distB="0" distL="0" distR="0" wp14:anchorId="46E52D57" wp14:editId="610940F0">
            <wp:extent cx="4333875" cy="1343025"/>
            <wp:effectExtent l="0" t="0" r="9525" b="9525"/>
            <wp:docPr id="1757584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0907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83F3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2E9DCB02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7681DB5F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EC9CEEF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3B0D2B54" wp14:editId="0343FDD3">
            <wp:extent cx="4457700" cy="1438275"/>
            <wp:effectExtent l="0" t="0" r="0" b="9525"/>
            <wp:docPr id="101904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97BE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40E23AC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0D7B5A8C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504D7743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626D45FE" wp14:editId="1522FFEA">
            <wp:extent cx="4477375" cy="2562583"/>
            <wp:effectExtent l="0" t="0" r="0" b="9525"/>
            <wp:docPr id="794618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5948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0008248" w14:textId="77777777" w:rsidR="00122AC9" w:rsidRDefault="00122AC9" w:rsidP="00976DE3">
      <w:pPr>
        <w:pStyle w:val="a5"/>
        <w:ind w:left="1440" w:firstLine="0"/>
        <w:rPr>
          <w:lang w:bidi="ru-RU"/>
        </w:rPr>
      </w:pPr>
    </w:p>
    <w:p w14:paraId="0DD53576" w14:textId="569E1CEA" w:rsidR="00122AC9" w:rsidRPr="00D063CB" w:rsidRDefault="00D063CB" w:rsidP="00122AC9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val="en-US" w:bidi="ru-RU"/>
        </w:rPr>
        <w:t>SMS</w:t>
      </w:r>
      <w:r w:rsidRPr="00D063CB">
        <w:rPr>
          <w:b/>
          <w:bCs/>
          <w:lang w:bidi="ru-RU"/>
        </w:rPr>
        <w:t>-</w:t>
      </w:r>
      <w:r>
        <w:rPr>
          <w:b/>
          <w:bCs/>
          <w:lang w:bidi="ru-RU"/>
        </w:rPr>
        <w:t>информирование</w:t>
      </w:r>
    </w:p>
    <w:p w14:paraId="36664E43" w14:textId="77777777" w:rsidR="00122AC9" w:rsidRDefault="00122AC9" w:rsidP="00976DE3">
      <w:pPr>
        <w:pStyle w:val="a5"/>
        <w:ind w:left="1440" w:firstLine="0"/>
        <w:rPr>
          <w:lang w:bidi="ru-RU"/>
        </w:rPr>
      </w:pPr>
    </w:p>
    <w:p w14:paraId="426010F1" w14:textId="39C52D22" w:rsidR="00976DE3" w:rsidRDefault="00D063CB" w:rsidP="00976DE3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Если услуга подключена, абонент будет получать информационные рассылки через </w:t>
      </w:r>
      <w:r>
        <w:rPr>
          <w:lang w:val="en-US" w:bidi="ru-RU"/>
        </w:rPr>
        <w:t>SMS</w:t>
      </w:r>
      <w:r w:rsidRPr="00F63B87">
        <w:rPr>
          <w:lang w:bidi="ru-RU"/>
        </w:rPr>
        <w:t xml:space="preserve"> </w:t>
      </w:r>
      <w:r>
        <w:rPr>
          <w:lang w:bidi="ru-RU"/>
        </w:rPr>
        <w:t>или мессенджеры о необходимости пополнить счёт, о активации услуг и другие.</w:t>
      </w:r>
    </w:p>
    <w:p w14:paraId="1AC81166" w14:textId="77777777" w:rsidR="00D063CB" w:rsidRDefault="00D063CB" w:rsidP="00976DE3">
      <w:pPr>
        <w:pStyle w:val="a5"/>
        <w:ind w:left="1440" w:firstLine="0"/>
        <w:rPr>
          <w:lang w:bidi="ru-RU"/>
        </w:rPr>
      </w:pPr>
    </w:p>
    <w:p w14:paraId="08A35D92" w14:textId="3CCC7EE1" w:rsidR="00D063CB" w:rsidRDefault="00D063CB" w:rsidP="00976DE3">
      <w:pPr>
        <w:pStyle w:val="a5"/>
        <w:ind w:left="1440" w:firstLine="0"/>
        <w:rPr>
          <w:lang w:bidi="ru-RU"/>
        </w:rPr>
      </w:pPr>
      <w:r w:rsidRPr="00D063CB">
        <w:rPr>
          <w:noProof/>
          <w:lang w:bidi="ru-RU"/>
        </w:rPr>
        <w:lastRenderedPageBreak/>
        <w:drawing>
          <wp:inline distT="0" distB="0" distL="0" distR="0" wp14:anchorId="0C2C5C87" wp14:editId="1CE651E8">
            <wp:extent cx="4457700" cy="5638800"/>
            <wp:effectExtent l="0" t="0" r="0" b="0"/>
            <wp:docPr id="1039158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58542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4996" w14:textId="77777777" w:rsidR="00ED62F5" w:rsidRDefault="00ED62F5" w:rsidP="00976DE3">
      <w:pPr>
        <w:pStyle w:val="a5"/>
        <w:ind w:left="1440" w:firstLine="0"/>
        <w:rPr>
          <w:lang w:bidi="ru-RU"/>
        </w:rPr>
      </w:pPr>
    </w:p>
    <w:p w14:paraId="16D3398C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40535FBD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FCA9716" wp14:editId="3A12F8BD">
            <wp:extent cx="438150" cy="238125"/>
            <wp:effectExtent l="0" t="0" r="0" b="9525"/>
            <wp:docPr id="213673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598CB21F" w14:textId="77777777" w:rsidR="00ED62F5" w:rsidRDefault="00ED62F5" w:rsidP="00ED62F5">
      <w:pPr>
        <w:pStyle w:val="a5"/>
        <w:ind w:left="1440" w:firstLine="0"/>
        <w:rPr>
          <w:lang w:bidi="ru-RU"/>
        </w:rPr>
      </w:pPr>
    </w:p>
    <w:p w14:paraId="059A2EA6" w14:textId="77777777" w:rsidR="00ED62F5" w:rsidRDefault="00ED62F5" w:rsidP="00ED62F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04DD4B06" wp14:editId="3893C8EC">
            <wp:extent cx="2581275" cy="1800225"/>
            <wp:effectExtent l="0" t="0" r="9525" b="9525"/>
            <wp:docPr id="155648929" name="Рисунок 1556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06FC528D" w14:textId="77777777" w:rsidR="00ED62F5" w:rsidRPr="00EA0C0E" w:rsidRDefault="00ED62F5" w:rsidP="00ED62F5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После выбора языка, можно вписать название.</w:t>
      </w:r>
    </w:p>
    <w:p w14:paraId="18F7A033" w14:textId="77777777" w:rsidR="00ED62F5" w:rsidRPr="00EA0C0E" w:rsidRDefault="00ED62F5" w:rsidP="00ED62F5">
      <w:pPr>
        <w:pStyle w:val="a5"/>
        <w:ind w:left="1440" w:firstLine="0"/>
        <w:rPr>
          <w:lang w:bidi="ru-RU"/>
        </w:rPr>
      </w:pPr>
    </w:p>
    <w:p w14:paraId="6EC9881C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4BDF665B" w14:textId="77777777" w:rsidR="00FD038C" w:rsidRDefault="00FD038C" w:rsidP="00FD03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4477943B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6072D3BD" w14:textId="26F8BBFB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3A7E713A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7F890F6A" w14:textId="6DACF46E" w:rsidR="00B81B62" w:rsidRDefault="00B81B62" w:rsidP="00B81B6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Мессенджеры</w:t>
      </w:r>
      <w:r>
        <w:rPr>
          <w:lang w:bidi="ru-RU"/>
        </w:rPr>
        <w:t xml:space="preserve">» - Абонентская плата, если абонент подключил рассылку в мессенджеры вместо классических </w:t>
      </w:r>
      <w:r>
        <w:rPr>
          <w:lang w:val="en-US" w:bidi="ru-RU"/>
        </w:rPr>
        <w:t>SMS</w:t>
      </w:r>
      <w:r>
        <w:rPr>
          <w:lang w:bidi="ru-RU"/>
        </w:rPr>
        <w:t>.</w:t>
      </w:r>
    </w:p>
    <w:p w14:paraId="2CA1B29D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524DF751" w14:textId="77777777" w:rsidR="005A1F9E" w:rsidRDefault="005A1F9E" w:rsidP="005A1F9E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1415C6CE" w14:textId="77777777" w:rsidR="005A1F9E" w:rsidRDefault="005A1F9E" w:rsidP="005A1F9E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2278814A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0404AD0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26FBC44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1164290E" wp14:editId="4A87C544">
            <wp:extent cx="3162300" cy="1095375"/>
            <wp:effectExtent l="0" t="0" r="0" b="9525"/>
            <wp:docPr id="712464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4FCC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8802FCF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78B6E4D9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1B76521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25372C1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50A461D9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55A7B0F8" wp14:editId="1D3D102F">
            <wp:extent cx="1695450" cy="285750"/>
            <wp:effectExtent l="0" t="0" r="0" b="0"/>
            <wp:docPr id="2103228299" name="Рисунок 210322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B1B3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590012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40885EC7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4AA8C193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716F09B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 xml:space="preserve">» - Оплата будет сниматься раз в месяц того же числа, в которое было предыдущее списание. При </w:t>
      </w:r>
      <w:r>
        <w:rPr>
          <w:lang w:bidi="ru-RU"/>
        </w:rPr>
        <w:lastRenderedPageBreak/>
        <w:t>выборе этого и предыдущего пунктов появляется дополнительный выпадающий список, выбирающий длину периода.</w:t>
      </w:r>
    </w:p>
    <w:p w14:paraId="561939BB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20C8A974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4AA298BD" wp14:editId="5ACA774E">
            <wp:extent cx="1609725" cy="542925"/>
            <wp:effectExtent l="0" t="0" r="0" b="0"/>
            <wp:docPr id="30187939" name="Рисунок 3018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9DE8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6ACBB428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23CB4B6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919A030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77233A7C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1D879A37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244FD3B7" wp14:editId="2579C7EF">
            <wp:extent cx="3867150" cy="1000125"/>
            <wp:effectExtent l="0" t="0" r="0" b="9525"/>
            <wp:docPr id="1841757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EA7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0B80505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6EA56675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5A5887F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2224F99F" w14:textId="77777777" w:rsidR="00B81B62" w:rsidRDefault="00B81B62" w:rsidP="005A1F9E">
      <w:pPr>
        <w:pStyle w:val="a5"/>
        <w:ind w:left="1440" w:firstLine="0"/>
        <w:rPr>
          <w:lang w:bidi="ru-RU"/>
        </w:rPr>
      </w:pPr>
    </w:p>
    <w:p w14:paraId="5F173F96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19EF577A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0DFBB213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1076771D" w14:textId="77777777" w:rsidR="00506A8D" w:rsidRDefault="00506A8D" w:rsidP="00506A8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2A12F5F5" w14:textId="77777777" w:rsidR="006F1766" w:rsidRDefault="006F1766" w:rsidP="006F176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3BCC7995" w14:textId="77777777" w:rsidR="006F1766" w:rsidRDefault="006F1766" w:rsidP="006F176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Создавать адресный лист в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r>
        <w:rPr>
          <w:lang w:val="en-US" w:bidi="ru-RU"/>
        </w:rPr>
        <w:t>MikroTik</w:t>
      </w:r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r w:rsidRPr="00521A81">
        <w:rPr>
          <w:lang w:bidi="ru-RU"/>
        </w:rPr>
        <w:t>MikroBill_LinkedServices_</w:t>
      </w:r>
      <w:r>
        <w:rPr>
          <w:lang w:bidi="ru-RU"/>
        </w:rPr>
        <w:t>Имя_услуги.</w:t>
      </w:r>
    </w:p>
    <w:p w14:paraId="026F3524" w14:textId="77777777" w:rsidR="00D236BD" w:rsidRDefault="00D236BD" w:rsidP="00D236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6C807346" w14:textId="77777777" w:rsidR="00ED62F5" w:rsidRPr="0003405E" w:rsidRDefault="00ED62F5" w:rsidP="00976DE3">
      <w:pPr>
        <w:pStyle w:val="a5"/>
        <w:ind w:left="1440" w:firstLine="0"/>
        <w:rPr>
          <w:lang w:bidi="ru-RU"/>
        </w:rPr>
      </w:pPr>
    </w:p>
    <w:p w14:paraId="6F89FDB1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0A69D1AB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13C62634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2A213E72" w14:textId="54C0A209" w:rsidR="005A7181" w:rsidRPr="0003405E" w:rsidRDefault="005A7181" w:rsidP="00976DE3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val="en-US" w:bidi="ru-RU"/>
        </w:rPr>
        <w:t>Email</w:t>
      </w:r>
      <w:r w:rsidRPr="00D063CB">
        <w:rPr>
          <w:b/>
          <w:bCs/>
          <w:lang w:bidi="ru-RU"/>
        </w:rPr>
        <w:t>-</w:t>
      </w:r>
      <w:r>
        <w:rPr>
          <w:b/>
          <w:bCs/>
          <w:lang w:bidi="ru-RU"/>
        </w:rPr>
        <w:t>информирование</w:t>
      </w:r>
    </w:p>
    <w:p w14:paraId="648AC99A" w14:textId="77777777" w:rsidR="005A7181" w:rsidRPr="0003405E" w:rsidRDefault="005A7181" w:rsidP="00976DE3">
      <w:pPr>
        <w:pStyle w:val="a5"/>
        <w:ind w:left="1440" w:firstLine="0"/>
        <w:rPr>
          <w:b/>
          <w:bCs/>
          <w:lang w:bidi="ru-RU"/>
        </w:rPr>
      </w:pPr>
    </w:p>
    <w:p w14:paraId="2D9A19F9" w14:textId="0F2DED33" w:rsidR="005A7181" w:rsidRDefault="00A95102" w:rsidP="00976DE3">
      <w:pPr>
        <w:pStyle w:val="a5"/>
        <w:ind w:left="1440" w:firstLine="0"/>
        <w:rPr>
          <w:lang w:bidi="ru-RU"/>
        </w:rPr>
      </w:pPr>
      <w:r>
        <w:rPr>
          <w:lang w:bidi="ru-RU"/>
        </w:rPr>
        <w:t>Если</w:t>
      </w:r>
      <w:r w:rsidR="00C952F4">
        <w:rPr>
          <w:lang w:bidi="ru-RU"/>
        </w:rPr>
        <w:t xml:space="preserve"> </w:t>
      </w:r>
      <w:r w:rsidR="005A7181">
        <w:rPr>
          <w:lang w:bidi="ru-RU"/>
        </w:rPr>
        <w:t xml:space="preserve">услуга подключена, абонент будет получать информационные рассылки на </w:t>
      </w:r>
      <w:r w:rsidR="005A7181">
        <w:rPr>
          <w:lang w:val="en-US" w:bidi="ru-RU"/>
        </w:rPr>
        <w:t>email</w:t>
      </w:r>
      <w:r w:rsidR="005A7181" w:rsidRPr="00F63B87">
        <w:rPr>
          <w:lang w:bidi="ru-RU"/>
        </w:rPr>
        <w:t xml:space="preserve"> </w:t>
      </w:r>
      <w:r w:rsidR="005A7181">
        <w:rPr>
          <w:lang w:bidi="ru-RU"/>
        </w:rPr>
        <w:t>о необходимости пополнить счёт, о активации услуг и другие</w:t>
      </w:r>
      <w:r w:rsidR="0031663D">
        <w:rPr>
          <w:lang w:bidi="ru-RU"/>
        </w:rPr>
        <w:t>.</w:t>
      </w:r>
    </w:p>
    <w:p w14:paraId="1F016896" w14:textId="77777777" w:rsidR="0031663D" w:rsidRDefault="0031663D" w:rsidP="00976DE3">
      <w:pPr>
        <w:pStyle w:val="a5"/>
        <w:ind w:left="1440" w:firstLine="0"/>
        <w:rPr>
          <w:lang w:bidi="ru-RU"/>
        </w:rPr>
      </w:pPr>
    </w:p>
    <w:p w14:paraId="2B9AE4F9" w14:textId="513E9E88" w:rsidR="0031663D" w:rsidRDefault="00236B6C" w:rsidP="00976DE3">
      <w:pPr>
        <w:pStyle w:val="a5"/>
        <w:ind w:left="1440" w:firstLine="0"/>
        <w:rPr>
          <w:lang w:bidi="ru-RU"/>
        </w:rPr>
      </w:pPr>
      <w:r w:rsidRPr="00236B6C">
        <w:rPr>
          <w:noProof/>
          <w:lang w:bidi="ru-RU"/>
        </w:rPr>
        <w:drawing>
          <wp:inline distT="0" distB="0" distL="0" distR="0" wp14:anchorId="6A54969A" wp14:editId="4471ED7E">
            <wp:extent cx="4410075" cy="5314950"/>
            <wp:effectExtent l="0" t="0" r="9525" b="0"/>
            <wp:docPr id="84378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3269" name=""/>
                    <pic:cNvPicPr/>
                  </pic:nvPicPr>
                  <pic:blipFill rotWithShape="1">
                    <a:blip r:embed="rId198"/>
                    <a:srcRect t="535" r="1068"/>
                    <a:stretch/>
                  </pic:blipFill>
                  <pic:spPr bwMode="auto">
                    <a:xfrm>
                      <a:off x="0" y="0"/>
                      <a:ext cx="44100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0CEE" w14:textId="77777777" w:rsidR="00236B6C" w:rsidRDefault="00236B6C" w:rsidP="00976DE3">
      <w:pPr>
        <w:pStyle w:val="a5"/>
        <w:ind w:left="1440" w:firstLine="0"/>
        <w:rPr>
          <w:lang w:bidi="ru-RU"/>
        </w:rPr>
      </w:pPr>
    </w:p>
    <w:p w14:paraId="2FDC74A3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37735D58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6D207B17" wp14:editId="121F1007">
            <wp:extent cx="438150" cy="238125"/>
            <wp:effectExtent l="0" t="0" r="0" b="9525"/>
            <wp:docPr id="1510935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5FD0C16C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66993EDF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4CB69AF5" wp14:editId="14638E9C">
            <wp:extent cx="2581275" cy="1800225"/>
            <wp:effectExtent l="0" t="0" r="9525" b="9525"/>
            <wp:docPr id="916886026" name="Рисунок 91688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00DEDC5" w14:textId="77777777" w:rsidR="00236B6C" w:rsidRPr="00EA0C0E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5167629A" w14:textId="77777777" w:rsidR="00236B6C" w:rsidRPr="00EA0C0E" w:rsidRDefault="00236B6C" w:rsidP="00236B6C">
      <w:pPr>
        <w:pStyle w:val="a5"/>
        <w:ind w:left="1440" w:firstLine="0"/>
        <w:rPr>
          <w:lang w:bidi="ru-RU"/>
        </w:rPr>
      </w:pPr>
    </w:p>
    <w:p w14:paraId="063E8517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1D0339E9" w14:textId="2658B458" w:rsidR="00FD038C" w:rsidRDefault="00FD038C" w:rsidP="00FD03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27848059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213CAAA1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2F6AA33A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3633DD75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7EC3954F" w14:textId="77777777" w:rsidR="00236B6C" w:rsidRDefault="00236B6C" w:rsidP="00236B6C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304406AA" w14:textId="77777777" w:rsidR="00236B6C" w:rsidRDefault="00236B6C" w:rsidP="00236B6C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3CC0711D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3DC038B5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124C430F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4A62B5D6" wp14:editId="47E6B14D">
            <wp:extent cx="3162300" cy="1095375"/>
            <wp:effectExtent l="0" t="0" r="0" b="9525"/>
            <wp:docPr id="436218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EFC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5309966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31DCCC3C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7E93DE34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09C06AE1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35D0E220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782CB9A6" wp14:editId="66DB1DF9">
            <wp:extent cx="1695450" cy="285750"/>
            <wp:effectExtent l="0" t="0" r="0" b="0"/>
            <wp:docPr id="735786553" name="Рисунок 73578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BBCB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2454303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4CCB77AA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lastRenderedPageBreak/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34BA96FD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753F46C4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178ACBC3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42B7A360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7F19BF48" wp14:editId="19CC2797">
            <wp:extent cx="1609725" cy="542925"/>
            <wp:effectExtent l="0" t="0" r="0" b="0"/>
            <wp:docPr id="658990045" name="Рисунок 65899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61CF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0ECC0411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43C4A6B0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6A3B95B6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0AEB56EA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017202CA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48179E34" wp14:editId="4D1CFC45">
            <wp:extent cx="3867150" cy="1000125"/>
            <wp:effectExtent l="0" t="0" r="0" b="9525"/>
            <wp:docPr id="1147490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A034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23CBB3CD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58BD7455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7724D38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5AD4DBAE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32FC8E09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1DE1B15C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765DD1D6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08480086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4D48B8DF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79E91295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Создавать адресный лист в </w:t>
      </w:r>
      <w:r>
        <w:rPr>
          <w:b/>
          <w:lang w:val="en-US" w:bidi="ru-RU"/>
        </w:rPr>
        <w:t>MikroTik</w:t>
      </w:r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r>
        <w:rPr>
          <w:lang w:val="en-US" w:bidi="ru-RU"/>
        </w:rPr>
        <w:t>MikroTik</w:t>
      </w:r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r w:rsidRPr="00521A81">
        <w:rPr>
          <w:lang w:bidi="ru-RU"/>
        </w:rPr>
        <w:t>MikroBill_LinkedServices_</w:t>
      </w:r>
      <w:r>
        <w:rPr>
          <w:lang w:bidi="ru-RU"/>
        </w:rPr>
        <w:t>Имя_услуги.</w:t>
      </w:r>
    </w:p>
    <w:p w14:paraId="57FD33CD" w14:textId="46D46F5C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Настройка </w:t>
      </w:r>
      <w:r>
        <w:rPr>
          <w:b/>
          <w:lang w:val="en-US" w:bidi="ru-RU"/>
        </w:rPr>
        <w:t>Email</w:t>
      </w:r>
      <w:r>
        <w:rPr>
          <w:lang w:bidi="ru-RU"/>
        </w:rPr>
        <w:t>» - Открывает окно, где можно ввести реквизиты подключения к почтовому серверу.</w:t>
      </w:r>
    </w:p>
    <w:p w14:paraId="7D7ADA95" w14:textId="412F9732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10814368" w14:textId="77777777" w:rsidR="00236B6C" w:rsidRDefault="00236B6C" w:rsidP="00976DE3">
      <w:pPr>
        <w:pStyle w:val="a5"/>
        <w:ind w:left="1440" w:firstLine="0"/>
        <w:rPr>
          <w:lang w:bidi="ru-RU"/>
        </w:rPr>
      </w:pPr>
    </w:p>
    <w:p w14:paraId="3793CF54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714072B2" w14:textId="73D04B17" w:rsidR="00063235" w:rsidRDefault="00063235" w:rsidP="00063235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Фильтрация рекламы</w:t>
      </w:r>
    </w:p>
    <w:p w14:paraId="0B731264" w14:textId="77777777" w:rsidR="00063235" w:rsidRDefault="00063235" w:rsidP="00063235">
      <w:pPr>
        <w:pStyle w:val="a5"/>
        <w:ind w:left="1440" w:firstLine="0"/>
        <w:rPr>
          <w:b/>
          <w:bCs/>
          <w:lang w:bidi="ru-RU"/>
        </w:rPr>
      </w:pPr>
    </w:p>
    <w:p w14:paraId="6F3F0C5C" w14:textId="27931EC1" w:rsidR="00063235" w:rsidRPr="00063235" w:rsidRDefault="00063235" w:rsidP="00063235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 xml:space="preserve">Услуга активирует блокировку рекламы для абонента по </w:t>
      </w:r>
      <w:r>
        <w:rPr>
          <w:lang w:val="en-US" w:bidi="ru-RU"/>
        </w:rPr>
        <w:t>IP</w:t>
      </w:r>
      <w:r w:rsidRPr="00B85BF4">
        <w:rPr>
          <w:lang w:bidi="ru-RU"/>
        </w:rPr>
        <w:t xml:space="preserve"> </w:t>
      </w:r>
      <w:r>
        <w:rPr>
          <w:lang w:bidi="ru-RU"/>
        </w:rPr>
        <w:t xml:space="preserve">адресам или через </w:t>
      </w:r>
      <w:r>
        <w:rPr>
          <w:lang w:val="en-US" w:bidi="ru-RU"/>
        </w:rPr>
        <w:t>DNS</w:t>
      </w:r>
      <w:r w:rsidRPr="00B85BF4">
        <w:rPr>
          <w:lang w:bidi="ru-RU"/>
        </w:rPr>
        <w:t>.</w:t>
      </w:r>
    </w:p>
    <w:p w14:paraId="6D65B0E7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3C7E55BF" w14:textId="08F86199" w:rsidR="00063235" w:rsidRDefault="00063235" w:rsidP="00976DE3">
      <w:pPr>
        <w:pStyle w:val="a5"/>
        <w:ind w:left="1440" w:firstLine="0"/>
        <w:rPr>
          <w:lang w:bidi="ru-RU"/>
        </w:rPr>
      </w:pPr>
      <w:r w:rsidRPr="00063235">
        <w:rPr>
          <w:noProof/>
          <w:lang w:bidi="ru-RU"/>
        </w:rPr>
        <w:drawing>
          <wp:inline distT="0" distB="0" distL="0" distR="0" wp14:anchorId="3BC4CF26" wp14:editId="084BB0DC">
            <wp:extent cx="4438650" cy="5629275"/>
            <wp:effectExtent l="0" t="0" r="0" b="9525"/>
            <wp:docPr id="1564965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5733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F18A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25FB5708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364698E9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F821413" wp14:editId="5C48D94B">
            <wp:extent cx="438150" cy="238125"/>
            <wp:effectExtent l="0" t="0" r="0" b="9525"/>
            <wp:docPr id="1553398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4D64F5AA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35315E7D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71C4FB85" wp14:editId="2CF1FF06">
            <wp:extent cx="2581275" cy="1800225"/>
            <wp:effectExtent l="0" t="0" r="9525" b="9525"/>
            <wp:docPr id="1908801351" name="Рисунок 19088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4202B22F" w14:textId="77777777" w:rsidR="00063235" w:rsidRPr="00EA0C0E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7C7A8791" w14:textId="77777777" w:rsidR="00063235" w:rsidRPr="00EA0C0E" w:rsidRDefault="00063235" w:rsidP="00063235">
      <w:pPr>
        <w:pStyle w:val="a5"/>
        <w:ind w:left="1440" w:firstLine="0"/>
        <w:rPr>
          <w:lang w:bidi="ru-RU"/>
        </w:rPr>
      </w:pPr>
    </w:p>
    <w:p w14:paraId="03AFC55C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0932FB52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03E0224E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4890AF93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71AC7ECE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01898DF7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1517EA37" w14:textId="77777777" w:rsidR="00063235" w:rsidRDefault="00063235" w:rsidP="00063235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5180FD46" w14:textId="77777777" w:rsidR="00063235" w:rsidRDefault="00063235" w:rsidP="00063235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Постоплата</w:t>
      </w:r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5C813BBC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64DD809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209B5D9A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5AD15D9F" wp14:editId="2D0191CD">
            <wp:extent cx="3162300" cy="1095375"/>
            <wp:effectExtent l="0" t="0" r="0" b="9525"/>
            <wp:docPr id="1060488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A5A1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7A78CC4E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0742BCBB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264F1718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4335C04C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01EEF84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304334AC" wp14:editId="1D48841A">
            <wp:extent cx="1695450" cy="285750"/>
            <wp:effectExtent l="0" t="0" r="0" b="0"/>
            <wp:docPr id="309129422" name="Рисунок 30912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4E81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7EB8382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7120CF84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12C5EB20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4DD9DAF4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39B1A28D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6EB5C1E1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02009637" wp14:editId="6B8F7B5E">
            <wp:extent cx="1609725" cy="542925"/>
            <wp:effectExtent l="0" t="0" r="0" b="0"/>
            <wp:docPr id="1680384327" name="Рисунок 16803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B997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16BC295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1E1470C0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11362615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655FB8AC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243C9A28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7A7CB89D" wp14:editId="1DC34C5C">
            <wp:extent cx="3867150" cy="1000125"/>
            <wp:effectExtent l="0" t="0" r="0" b="9525"/>
            <wp:docPr id="988918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AF7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50427E9C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220015B8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784DEEA9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60C9B9C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35E93F8B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50378412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7CD298CD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363CF0C0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>» - Чекбокс действует при отключенной опцией «</w:t>
      </w:r>
      <w:r>
        <w:rPr>
          <w:b/>
          <w:lang w:bidi="ru-RU"/>
        </w:rPr>
        <w:t>Клиент может подключить и откл.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5AECCE64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07F30131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576704">
        <w:rPr>
          <w:b/>
          <w:lang w:bidi="ru-RU"/>
        </w:rPr>
        <w:t xml:space="preserve"> </w:t>
      </w:r>
      <w:r>
        <w:rPr>
          <w:b/>
          <w:lang w:bidi="ru-RU"/>
        </w:rPr>
        <w:t>при остановке услуги</w:t>
      </w:r>
      <w:r>
        <w:rPr>
          <w:lang w:bidi="ru-RU"/>
        </w:rPr>
        <w:t xml:space="preserve">» - Отправлять сообщение абоненту по заданному шаблону через мессенджеры или </w:t>
      </w:r>
      <w:r>
        <w:rPr>
          <w:lang w:val="en-US" w:bidi="ru-RU"/>
        </w:rPr>
        <w:t>SMS</w:t>
      </w:r>
      <w:r w:rsidRPr="00576704">
        <w:rPr>
          <w:lang w:bidi="ru-RU"/>
        </w:rPr>
        <w:t xml:space="preserve"> </w:t>
      </w:r>
      <w:r>
        <w:rPr>
          <w:lang w:bidi="ru-RU"/>
        </w:rPr>
        <w:t>при остановке услуги.</w:t>
      </w:r>
    </w:p>
    <w:p w14:paraId="7742A430" w14:textId="77777777" w:rsidR="00155DF9" w:rsidRDefault="00155DF9" w:rsidP="00155DF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0C141A92" w14:textId="52DAA53E" w:rsidR="00155DF9" w:rsidRDefault="00155DF9" w:rsidP="00155DF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Глобальные настройки блокировки рекламы</w:t>
      </w:r>
      <w:r>
        <w:rPr>
          <w:lang w:bidi="ru-RU"/>
        </w:rPr>
        <w:t xml:space="preserve">» - Открывает окно настроек </w:t>
      </w:r>
      <w:hyperlink w:anchor="Блокировка_рекламы" w:history="1">
        <w:r w:rsidRPr="00155DF9">
          <w:rPr>
            <w:rStyle w:val="a7"/>
            <w:lang w:bidi="ru-RU"/>
          </w:rPr>
          <w:t>блокировки рекламы</w:t>
        </w:r>
      </w:hyperlink>
      <w:r>
        <w:rPr>
          <w:lang w:bidi="ru-RU"/>
        </w:rPr>
        <w:t>.</w:t>
      </w:r>
    </w:p>
    <w:p w14:paraId="3B648A83" w14:textId="5F98E76C" w:rsidR="00063235" w:rsidRDefault="00063235" w:rsidP="00063235">
      <w:pPr>
        <w:pStyle w:val="a5"/>
        <w:ind w:left="1440" w:firstLine="0"/>
        <w:rPr>
          <w:lang w:bidi="ru-RU"/>
        </w:rPr>
      </w:pPr>
    </w:p>
    <w:p w14:paraId="321A2CAA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25A10FCC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4E5BD59E" w14:textId="6F10F68D" w:rsidR="003F3BA1" w:rsidRDefault="00A85A3D" w:rsidP="003F3BA1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Временный доступ</w:t>
      </w:r>
    </w:p>
    <w:p w14:paraId="10134572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31DA71D0" w14:textId="244D127A" w:rsidR="00A85A3D" w:rsidRDefault="00A85A3D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Позволяет абоненту на короткое время получить доступ в интернет, например, для пополнения баланса.</w:t>
      </w:r>
    </w:p>
    <w:p w14:paraId="690D74A2" w14:textId="77777777" w:rsidR="00A85A3D" w:rsidRDefault="00A85A3D" w:rsidP="00063235">
      <w:pPr>
        <w:pStyle w:val="a5"/>
        <w:ind w:left="1440" w:firstLine="0"/>
        <w:rPr>
          <w:lang w:bidi="ru-RU"/>
        </w:rPr>
      </w:pPr>
    </w:p>
    <w:p w14:paraId="233E6120" w14:textId="0A3571C8" w:rsidR="003F3BA1" w:rsidRDefault="003F3BA1" w:rsidP="00063235">
      <w:pPr>
        <w:pStyle w:val="a5"/>
        <w:ind w:left="1440" w:firstLine="0"/>
        <w:rPr>
          <w:lang w:bidi="ru-RU"/>
        </w:rPr>
      </w:pPr>
      <w:r w:rsidRPr="003F3BA1">
        <w:rPr>
          <w:noProof/>
          <w:lang w:bidi="ru-RU"/>
        </w:rPr>
        <w:drawing>
          <wp:inline distT="0" distB="0" distL="0" distR="0" wp14:anchorId="3F5AADE5" wp14:editId="14CDF26D">
            <wp:extent cx="4419600" cy="3895725"/>
            <wp:effectExtent l="0" t="0" r="0" b="9525"/>
            <wp:docPr id="1700547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47386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3F92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4B8F4E2D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53B6E9EA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</w:t>
      </w:r>
      <w:r>
        <w:rPr>
          <w:lang w:bidi="ru-RU"/>
        </w:rPr>
        <w:lastRenderedPageBreak/>
        <w:t xml:space="preserve">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1888235" wp14:editId="3CF7E699">
            <wp:extent cx="438150" cy="238125"/>
            <wp:effectExtent l="0" t="0" r="0" b="9525"/>
            <wp:docPr id="1180393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B38A07C" w14:textId="77777777" w:rsidR="003F3BA1" w:rsidRDefault="003F3BA1" w:rsidP="003F3BA1">
      <w:pPr>
        <w:pStyle w:val="a5"/>
        <w:ind w:left="1440" w:firstLine="0"/>
        <w:rPr>
          <w:lang w:bidi="ru-RU"/>
        </w:rPr>
      </w:pPr>
    </w:p>
    <w:p w14:paraId="36716CCB" w14:textId="77777777" w:rsidR="003F3BA1" w:rsidRDefault="003F3BA1" w:rsidP="003F3BA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0D565008" wp14:editId="4348EB38">
            <wp:extent cx="2581275" cy="1800225"/>
            <wp:effectExtent l="0" t="0" r="9525" b="9525"/>
            <wp:docPr id="1844983460" name="Рисунок 184498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386786FB" w14:textId="77777777" w:rsidR="003F3BA1" w:rsidRDefault="003F3BA1" w:rsidP="003F3BA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55928E95" w14:textId="77777777" w:rsidR="00FE479B" w:rsidRPr="00EA0C0E" w:rsidRDefault="00FE479B" w:rsidP="003F3BA1">
      <w:pPr>
        <w:pStyle w:val="a5"/>
        <w:ind w:left="1440" w:firstLine="0"/>
        <w:rPr>
          <w:lang w:bidi="ru-RU"/>
        </w:rPr>
      </w:pPr>
    </w:p>
    <w:p w14:paraId="34432887" w14:textId="77777777" w:rsidR="00FE479B" w:rsidRDefault="00FE479B" w:rsidP="00FE479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2A7CD1C7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>» - если чекбокс отмечен, абонент может самостоятельно активировать услугу, иначе это сможет сделать только администратор.</w:t>
      </w:r>
    </w:p>
    <w:p w14:paraId="422C5D44" w14:textId="4FC4D6A2" w:rsidR="008B75FE" w:rsidRDefault="008B75FE" w:rsidP="008B75F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Действует</w:t>
      </w:r>
      <w:r>
        <w:rPr>
          <w:lang w:bidi="ru-RU"/>
        </w:rPr>
        <w:t xml:space="preserve">» - Длительность </w:t>
      </w:r>
      <w:r w:rsidR="00E52C20">
        <w:rPr>
          <w:lang w:bidi="ru-RU"/>
        </w:rPr>
        <w:t xml:space="preserve">временного доступа в </w:t>
      </w:r>
      <w:r>
        <w:rPr>
          <w:lang w:bidi="ru-RU"/>
        </w:rPr>
        <w:t>днях.</w:t>
      </w:r>
      <w:r w:rsidR="00A85A3D">
        <w:rPr>
          <w:lang w:bidi="ru-RU"/>
        </w:rPr>
        <w:t xml:space="preserve"> Так же, здесь можно выбрать максимальное количество запусков услуги в рамках одного расчётного периода.</w:t>
      </w:r>
    </w:p>
    <w:p w14:paraId="28BB6329" w14:textId="66988801" w:rsidR="00FE479B" w:rsidRDefault="00AB6AB6" w:rsidP="008B75F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</w:t>
      </w:r>
      <w:r>
        <w:rPr>
          <w:lang w:bidi="ru-RU"/>
        </w:rPr>
        <w:t xml:space="preserve">» - Устанавливает, какой должна быть скорость абонента в период действия услуги временного доступа. Доступны следующие опции: </w:t>
      </w:r>
    </w:p>
    <w:p w14:paraId="516284D9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04520C26" w14:textId="56863D9C" w:rsidR="00AB6AB6" w:rsidRDefault="00AB6AB6" w:rsidP="00063235">
      <w:pPr>
        <w:pStyle w:val="a5"/>
        <w:ind w:left="1440" w:firstLine="0"/>
        <w:rPr>
          <w:lang w:bidi="ru-RU"/>
        </w:rPr>
      </w:pPr>
      <w:r w:rsidRPr="00AB6AB6">
        <w:rPr>
          <w:noProof/>
          <w:lang w:bidi="ru-RU"/>
        </w:rPr>
        <w:drawing>
          <wp:inline distT="0" distB="0" distL="0" distR="0" wp14:anchorId="76F680BB" wp14:editId="69B577D3">
            <wp:extent cx="2514600" cy="476250"/>
            <wp:effectExtent l="0" t="0" r="0" b="0"/>
            <wp:docPr id="297078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8624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F02C" w14:textId="77777777" w:rsidR="008D3B77" w:rsidRDefault="008D3B77" w:rsidP="00063235">
      <w:pPr>
        <w:pStyle w:val="a5"/>
        <w:ind w:left="1440" w:firstLine="0"/>
        <w:rPr>
          <w:lang w:bidi="ru-RU"/>
        </w:rPr>
      </w:pPr>
    </w:p>
    <w:p w14:paraId="69209A84" w14:textId="00DEB766" w:rsidR="008D3B77" w:rsidRDefault="009D6D40" w:rsidP="000340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Доступ</w:t>
      </w:r>
      <w:r>
        <w:rPr>
          <w:lang w:bidi="ru-RU"/>
        </w:rPr>
        <w:t xml:space="preserve">» - Позволяет выбрать доступ либо </w:t>
      </w:r>
      <w:r w:rsidR="00796B17">
        <w:rPr>
          <w:lang w:bidi="ru-RU"/>
        </w:rPr>
        <w:t>ко всему</w:t>
      </w:r>
      <w:r>
        <w:rPr>
          <w:lang w:bidi="ru-RU"/>
        </w:rPr>
        <w:t xml:space="preserve"> Интернет</w:t>
      </w:r>
      <w:r w:rsidR="00796B17">
        <w:rPr>
          <w:lang w:bidi="ru-RU"/>
        </w:rPr>
        <w:t>у</w:t>
      </w:r>
      <w:r>
        <w:rPr>
          <w:lang w:bidi="ru-RU"/>
        </w:rPr>
        <w:t xml:space="preserve">, либо </w:t>
      </w:r>
      <w:r w:rsidR="00796B17">
        <w:rPr>
          <w:lang w:bidi="ru-RU"/>
        </w:rPr>
        <w:t>к</w:t>
      </w:r>
      <w:r>
        <w:rPr>
          <w:lang w:bidi="ru-RU"/>
        </w:rPr>
        <w:t xml:space="preserve"> определённ</w:t>
      </w:r>
      <w:r w:rsidR="00796B17">
        <w:rPr>
          <w:lang w:bidi="ru-RU"/>
        </w:rPr>
        <w:t>ому</w:t>
      </w:r>
      <w:r>
        <w:rPr>
          <w:lang w:bidi="ru-RU"/>
        </w:rPr>
        <w:t xml:space="preserve"> </w:t>
      </w:r>
      <w:hyperlink w:anchor="Списки_сетей" w:history="1">
        <w:r w:rsidRPr="00796B17">
          <w:rPr>
            <w:rStyle w:val="a7"/>
            <w:lang w:bidi="ru-RU"/>
          </w:rPr>
          <w:t>спис</w:t>
        </w:r>
        <w:r w:rsidR="00796B17" w:rsidRPr="00796B17">
          <w:rPr>
            <w:rStyle w:val="a7"/>
            <w:lang w:bidi="ru-RU"/>
          </w:rPr>
          <w:t xml:space="preserve">ку </w:t>
        </w:r>
        <w:r w:rsidRPr="00796B17">
          <w:rPr>
            <w:rStyle w:val="a7"/>
            <w:lang w:bidi="ru-RU"/>
          </w:rPr>
          <w:t>сетей</w:t>
        </w:r>
      </w:hyperlink>
      <w:r>
        <w:rPr>
          <w:lang w:bidi="ru-RU"/>
        </w:rPr>
        <w:t>.</w:t>
      </w:r>
    </w:p>
    <w:p w14:paraId="76E83188" w14:textId="212F4600" w:rsidR="0003405E" w:rsidRDefault="0003405E" w:rsidP="000340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Информер на главной при доступности</w:t>
      </w:r>
      <w:r>
        <w:rPr>
          <w:lang w:bidi="ru-RU"/>
        </w:rPr>
        <w:t xml:space="preserve">» - </w:t>
      </w:r>
      <w:r>
        <w:rPr>
          <w:lang w:bidi="ru-RU"/>
        </w:rPr>
        <w:t xml:space="preserve">Включает отображение плашки-информера вверху главной страницы абонентского </w:t>
      </w:r>
      <w:r>
        <w:rPr>
          <w:lang w:val="en-US" w:bidi="ru-RU"/>
        </w:rPr>
        <w:t>WEB</w:t>
      </w:r>
      <w:r>
        <w:rPr>
          <w:lang w:bidi="ru-RU"/>
        </w:rPr>
        <w:t xml:space="preserve"> кабинета</w:t>
      </w:r>
      <w:r w:rsidRPr="0003405E">
        <w:rPr>
          <w:lang w:bidi="ru-RU"/>
        </w:rPr>
        <w:t xml:space="preserve">, </w:t>
      </w:r>
      <w:r>
        <w:rPr>
          <w:lang w:bidi="ru-RU"/>
        </w:rPr>
        <w:t>когда услуга доступна для подключения</w:t>
      </w:r>
      <w:r w:rsidRPr="0003405E">
        <w:rPr>
          <w:lang w:bidi="ru-RU"/>
        </w:rPr>
        <w:t>.</w:t>
      </w:r>
    </w:p>
    <w:p w14:paraId="144B8A8D" w14:textId="5FEDFDA8" w:rsidR="002C7129" w:rsidRDefault="0003405E" w:rsidP="0003405E">
      <w:pPr>
        <w:pStyle w:val="a5"/>
        <w:ind w:left="1440" w:firstLine="0"/>
        <w:rPr>
          <w:lang w:bidi="ru-RU"/>
        </w:rPr>
      </w:pPr>
      <w:r w:rsidRPr="0003405E">
        <w:rPr>
          <w:lang w:bidi="ru-RU"/>
        </w:rPr>
        <w:drawing>
          <wp:inline distT="0" distB="0" distL="0" distR="0" wp14:anchorId="6EC0AAE1" wp14:editId="2C4EA3C8">
            <wp:extent cx="5124450" cy="1762125"/>
            <wp:effectExtent l="0" t="0" r="0" b="9525"/>
            <wp:docPr id="581351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51442" name=""/>
                    <pic:cNvPicPr/>
                  </pic:nvPicPr>
                  <pic:blipFill rotWithShape="1">
                    <a:blip r:embed="rId202"/>
                    <a:srcRect t="1" r="10591" b="44841"/>
                    <a:stretch/>
                  </pic:blipFill>
                  <pic:spPr bwMode="auto">
                    <a:xfrm>
                      <a:off x="0" y="0"/>
                      <a:ext cx="51244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129">
        <w:rPr>
          <w:lang w:bidi="ru-RU"/>
        </w:rPr>
        <w:br w:type="page"/>
      </w:r>
    </w:p>
    <w:p w14:paraId="64645016" w14:textId="77777777" w:rsidR="00D037D4" w:rsidRPr="00970A4D" w:rsidRDefault="00CC120A" w:rsidP="002C7129">
      <w:pPr>
        <w:pStyle w:val="1"/>
        <w:numPr>
          <w:ilvl w:val="0"/>
          <w:numId w:val="34"/>
        </w:numPr>
        <w:rPr>
          <w:lang w:bidi="ru-RU"/>
        </w:rPr>
      </w:pPr>
      <w:bookmarkStart w:id="32" w:name="_Управление_абонентами"/>
      <w:bookmarkEnd w:id="32"/>
      <w:r w:rsidRPr="00970A4D">
        <w:rPr>
          <w:lang w:bidi="ru-RU"/>
        </w:rPr>
        <w:lastRenderedPageBreak/>
        <w:t>Управление абонентами</w:t>
      </w:r>
    </w:p>
    <w:p w14:paraId="77615260" w14:textId="77777777" w:rsidR="00CC120A" w:rsidRPr="00970A4D" w:rsidRDefault="00CC120A" w:rsidP="00281D1A">
      <w:pPr>
        <w:ind w:left="1080"/>
        <w:rPr>
          <w:lang w:bidi="ru-RU"/>
        </w:rPr>
      </w:pPr>
    </w:p>
    <w:p w14:paraId="6BA22CC6" w14:textId="77777777" w:rsidR="00AD0072" w:rsidRPr="00970A4D" w:rsidRDefault="00CC120A" w:rsidP="00281D1A">
      <w:pPr>
        <w:ind w:left="1080"/>
        <w:rPr>
          <w:lang w:bidi="ru-RU"/>
        </w:rPr>
      </w:pPr>
      <w:r w:rsidRPr="00970A4D">
        <w:rPr>
          <w:lang w:bidi="ru-RU"/>
        </w:rPr>
        <w:t>Кликнув по любому абоненту, вы откроете контекстное меню.</w:t>
      </w:r>
    </w:p>
    <w:p w14:paraId="479CAA88" w14:textId="77777777" w:rsidR="00CC120A" w:rsidRPr="00970A4D" w:rsidRDefault="00CC120A" w:rsidP="00281D1A">
      <w:pPr>
        <w:ind w:left="1080"/>
        <w:rPr>
          <w:lang w:eastAsia="ru-RU"/>
        </w:rPr>
      </w:pPr>
      <w:r w:rsidRPr="00970A4D">
        <w:rPr>
          <w:noProof/>
          <w:lang w:eastAsia="ru-RU"/>
        </w:rPr>
        <w:drawing>
          <wp:inline distT="0" distB="0" distL="0" distR="0" wp14:anchorId="790A7C4F" wp14:editId="224FD1D2">
            <wp:extent cx="1984076" cy="2119354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19416" cy="21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eastAsia="ru-RU"/>
        </w:rPr>
        <w:t xml:space="preserve"> </w:t>
      </w:r>
      <w:r w:rsidRPr="00970A4D">
        <w:rPr>
          <w:noProof/>
          <w:lang w:eastAsia="ru-RU"/>
        </w:rPr>
        <w:drawing>
          <wp:inline distT="0" distB="0" distL="0" distR="0" wp14:anchorId="6B312726" wp14:editId="57B7D00B">
            <wp:extent cx="2613804" cy="6159261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642582" cy="62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EDF5" w14:textId="77777777" w:rsidR="00F741B6" w:rsidRPr="00970A4D" w:rsidRDefault="00F741B6" w:rsidP="00281D1A">
      <w:pPr>
        <w:ind w:left="1080"/>
        <w:rPr>
          <w:lang w:eastAsia="ru-RU"/>
        </w:rPr>
      </w:pPr>
      <w:r w:rsidRPr="00970A4D">
        <w:rPr>
          <w:lang w:eastAsia="ru-RU"/>
        </w:rPr>
        <w:t>Разберём доступные пункты подробно.</w:t>
      </w:r>
    </w:p>
    <w:p w14:paraId="1C23C5F2" w14:textId="77777777" w:rsidR="00F741B6" w:rsidRDefault="00F741B6" w:rsidP="00D07F8F">
      <w:pPr>
        <w:pStyle w:val="a5"/>
        <w:numPr>
          <w:ilvl w:val="0"/>
          <w:numId w:val="9"/>
        </w:numPr>
        <w:rPr>
          <w:lang w:bidi="ru-RU"/>
        </w:rPr>
      </w:pPr>
      <w:r w:rsidRPr="00970A4D">
        <w:rPr>
          <w:lang w:bidi="ru-RU"/>
        </w:rPr>
        <w:t>«</w:t>
      </w:r>
      <w:r w:rsidRPr="00970A4D">
        <w:rPr>
          <w:b/>
          <w:lang w:bidi="ru-RU"/>
        </w:rPr>
        <w:t>Пополнить баланс</w:t>
      </w:r>
      <w:r w:rsidRPr="00970A4D">
        <w:rPr>
          <w:lang w:bidi="ru-RU"/>
        </w:rPr>
        <w:t>»</w:t>
      </w:r>
      <w:r w:rsidR="00D07F8F" w:rsidRPr="00970A4D">
        <w:rPr>
          <w:lang w:bidi="ru-RU"/>
        </w:rPr>
        <w:t xml:space="preserve"> - Тут вы можете пополнить баланс абонента как деньгами, так и днями, </w:t>
      </w:r>
      <w:r w:rsidR="00970A4D" w:rsidRPr="00970A4D">
        <w:rPr>
          <w:lang w:bidi="ru-RU"/>
        </w:rPr>
        <w:t>отправить</w:t>
      </w:r>
      <w:r w:rsidR="00D07F8F" w:rsidRPr="00970A4D">
        <w:rPr>
          <w:lang w:bidi="ru-RU"/>
        </w:rPr>
        <w:t xml:space="preserve"> сообщение о пополнении по SMS или в мессенджер, а </w:t>
      </w:r>
      <w:r w:rsidR="00F80711" w:rsidRPr="00970A4D">
        <w:rPr>
          <w:lang w:bidi="ru-RU"/>
        </w:rPr>
        <w:t>также</w:t>
      </w:r>
      <w:r w:rsidR="00D07F8F" w:rsidRPr="00970A4D">
        <w:rPr>
          <w:lang w:bidi="ru-RU"/>
        </w:rPr>
        <w:t xml:space="preserve"> распечатать квитанцию об оплате (Для печати квитанции о пополнении необходимо сделать копию файла шаблона </w:t>
      </w:r>
      <w:r w:rsidR="00D07F8F" w:rsidRPr="00970A4D">
        <w:rPr>
          <w:lang w:bidi="ru-RU"/>
        </w:rPr>
        <w:lastRenderedPageBreak/>
        <w:t>files\receipt_template.htm в файл files\receipt.htm и изменить его под свои нужды).</w:t>
      </w:r>
    </w:p>
    <w:p w14:paraId="236D84A5" w14:textId="77777777" w:rsidR="00CC31FC" w:rsidRDefault="00CC31FC" w:rsidP="00CC31FC">
      <w:pPr>
        <w:pStyle w:val="a5"/>
        <w:ind w:left="1440" w:firstLine="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Обнулить баланс и пополнить</w:t>
      </w:r>
      <w:r>
        <w:rPr>
          <w:lang w:bidi="ru-RU"/>
        </w:rPr>
        <w:t>», сбрасывает баланс абонента в 0 перед начислением суммы.</w:t>
      </w:r>
    </w:p>
    <w:p w14:paraId="3B867C78" w14:textId="77777777" w:rsidR="00CC31FC" w:rsidRPr="00CC7110" w:rsidRDefault="00CC31FC" w:rsidP="00CC7110">
      <w:pPr>
        <w:pStyle w:val="a5"/>
        <w:ind w:left="1440" w:firstLine="0"/>
        <w:rPr>
          <w:lang w:bidi="ru-RU"/>
        </w:rPr>
      </w:pPr>
      <w:r>
        <w:rPr>
          <w:lang w:bidi="ru-RU"/>
        </w:rPr>
        <w:t>Чекбокс «</w:t>
      </w:r>
      <w:r w:rsidRPr="00CC7110">
        <w:rPr>
          <w:b/>
          <w:lang w:bidi="ru-RU"/>
        </w:rPr>
        <w:t>Запустить абонента с 1 числа</w:t>
      </w:r>
      <w:r>
        <w:rPr>
          <w:lang w:bidi="ru-RU"/>
        </w:rPr>
        <w:t>»</w:t>
      </w:r>
      <w:r w:rsidR="00CC7110">
        <w:rPr>
          <w:lang w:bidi="ru-RU"/>
        </w:rPr>
        <w:t xml:space="preserve"> смещает дату запуска абонента на начало следующего расчётного периода</w:t>
      </w:r>
      <w:r w:rsidR="00DC201B">
        <w:rPr>
          <w:lang w:bidi="ru-RU"/>
        </w:rPr>
        <w:t xml:space="preserve"> (опция доступна только если абонент в настоящий момент </w:t>
      </w:r>
      <w:r w:rsidR="00F77E3D">
        <w:rPr>
          <w:lang w:bidi="ru-RU"/>
        </w:rPr>
        <w:t>отключен</w:t>
      </w:r>
      <w:r w:rsidR="00DC201B">
        <w:rPr>
          <w:lang w:bidi="ru-RU"/>
        </w:rPr>
        <w:t>)</w:t>
      </w:r>
      <w:r w:rsidR="00CC7110">
        <w:rPr>
          <w:lang w:bidi="ru-RU"/>
        </w:rPr>
        <w:t>.</w:t>
      </w:r>
    </w:p>
    <w:p w14:paraId="3161C8DC" w14:textId="77777777" w:rsidR="00D07F8F" w:rsidRPr="00970A4D" w:rsidRDefault="00D07F8F" w:rsidP="00D07F8F">
      <w:pPr>
        <w:pStyle w:val="a5"/>
        <w:ind w:left="1440" w:firstLine="0"/>
        <w:rPr>
          <w:lang w:bidi="ru-RU"/>
        </w:rPr>
      </w:pPr>
    </w:p>
    <w:p w14:paraId="0F635B6B" w14:textId="77777777" w:rsidR="00D07F8F" w:rsidRPr="00970A4D" w:rsidRDefault="00D07F8F" w:rsidP="00D07F8F">
      <w:pPr>
        <w:pStyle w:val="a5"/>
        <w:ind w:left="426" w:right="-472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41B51DEC" wp14:editId="5C49BE19">
            <wp:extent cx="2846717" cy="299275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r="880"/>
                    <a:stretch/>
                  </pic:blipFill>
                  <pic:spPr bwMode="auto">
                    <a:xfrm>
                      <a:off x="0" y="0"/>
                      <a:ext cx="2888127" cy="303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0A4D">
        <w:rPr>
          <w:noProof/>
          <w:lang w:eastAsia="ru-RU"/>
        </w:rPr>
        <w:drawing>
          <wp:inline distT="0" distB="0" distL="0" distR="0" wp14:anchorId="140EBD58" wp14:editId="1482A0E7">
            <wp:extent cx="2854960" cy="2983716"/>
            <wp:effectExtent l="0" t="0" r="2540" b="762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6"/>
                    <a:srcRect t="575" r="1174"/>
                    <a:stretch/>
                  </pic:blipFill>
                  <pic:spPr bwMode="auto">
                    <a:xfrm>
                      <a:off x="0" y="0"/>
                      <a:ext cx="2925015" cy="30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6D3E3" w14:textId="77777777" w:rsidR="00F741B6" w:rsidRPr="00970A4D" w:rsidRDefault="00F741B6" w:rsidP="00F741B6">
      <w:pPr>
        <w:pStyle w:val="a5"/>
        <w:ind w:left="1440" w:firstLine="0"/>
        <w:rPr>
          <w:lang w:bidi="ru-RU"/>
        </w:rPr>
      </w:pPr>
    </w:p>
    <w:p w14:paraId="0DEB9844" w14:textId="77777777" w:rsidR="00D07F8F" w:rsidRPr="00970A4D" w:rsidRDefault="006D125D" w:rsidP="006D125D">
      <w:pPr>
        <w:pStyle w:val="a5"/>
        <w:numPr>
          <w:ilvl w:val="0"/>
          <w:numId w:val="9"/>
        </w:numPr>
        <w:rPr>
          <w:lang w:bidi="ru-RU"/>
        </w:rPr>
      </w:pPr>
      <w:r w:rsidRPr="00970A4D">
        <w:rPr>
          <w:lang w:bidi="ru-RU"/>
        </w:rPr>
        <w:t>«</w:t>
      </w:r>
      <w:r w:rsidRPr="00970A4D">
        <w:rPr>
          <w:b/>
          <w:lang w:bidi="ru-RU"/>
        </w:rPr>
        <w:t>Редактировать</w:t>
      </w:r>
      <w:r w:rsidRPr="00970A4D">
        <w:rPr>
          <w:lang w:bidi="ru-RU"/>
        </w:rPr>
        <w:t>» и «</w:t>
      </w:r>
      <w:r w:rsidRPr="00970A4D">
        <w:rPr>
          <w:b/>
          <w:lang w:bidi="ru-RU"/>
        </w:rPr>
        <w:t>Создать абонента</w:t>
      </w:r>
      <w:r w:rsidRPr="00970A4D">
        <w:rPr>
          <w:lang w:bidi="ru-RU"/>
        </w:rPr>
        <w:t>»</w:t>
      </w:r>
    </w:p>
    <w:p w14:paraId="223D124A" w14:textId="77777777" w:rsidR="006D125D" w:rsidRPr="00970A4D" w:rsidRDefault="006D125D" w:rsidP="006D125D">
      <w:pPr>
        <w:pStyle w:val="a5"/>
        <w:ind w:left="1440" w:firstLine="0"/>
        <w:rPr>
          <w:lang w:bidi="ru-RU"/>
        </w:rPr>
      </w:pPr>
    </w:p>
    <w:p w14:paraId="1BF37375" w14:textId="77777777" w:rsidR="006D125D" w:rsidRPr="00970A4D" w:rsidRDefault="006D125D" w:rsidP="006D125D">
      <w:pPr>
        <w:pStyle w:val="a5"/>
        <w:ind w:left="1440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72637FC7" wp14:editId="6E29E888">
            <wp:extent cx="5426364" cy="3709358"/>
            <wp:effectExtent l="0" t="0" r="3175" b="571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455708" cy="37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096C" w14:textId="77777777" w:rsidR="00E766E7" w:rsidRPr="00970A4D" w:rsidRDefault="00E766E7" w:rsidP="006D125D">
      <w:pPr>
        <w:pStyle w:val="a5"/>
        <w:ind w:left="1440" w:firstLine="0"/>
        <w:rPr>
          <w:lang w:bidi="ru-RU"/>
        </w:rPr>
      </w:pPr>
    </w:p>
    <w:p w14:paraId="6DF35DBB" w14:textId="77777777" w:rsidR="00FA2DE7" w:rsidRDefault="00FA2DE7" w:rsidP="00FA2DE7">
      <w:pPr>
        <w:ind w:left="1080"/>
        <w:rPr>
          <w:lang w:bidi="ru-RU"/>
        </w:rPr>
      </w:pPr>
      <w:r>
        <w:rPr>
          <w:lang w:bidi="ru-RU"/>
        </w:rPr>
        <w:t xml:space="preserve">Попасть в окно редактирования вы можете из контекстного меню абонента, либо нажав клавишу </w:t>
      </w:r>
      <w:r w:rsidRPr="006927DA">
        <w:rPr>
          <w:b/>
          <w:lang w:bidi="ru-RU"/>
        </w:rPr>
        <w:t>ПРОБЕЛ</w:t>
      </w:r>
      <w:r>
        <w:rPr>
          <w:lang w:bidi="ru-RU"/>
        </w:rPr>
        <w:t xml:space="preserve">. </w:t>
      </w:r>
      <w:r w:rsidR="003808B6">
        <w:rPr>
          <w:lang w:bidi="ru-RU"/>
        </w:rPr>
        <w:t>В</w:t>
      </w:r>
      <w:r>
        <w:rPr>
          <w:lang w:bidi="ru-RU"/>
        </w:rPr>
        <w:t xml:space="preserve"> окно создания абонента также можно попасть из контекстного меню, либо нажав клавишу </w:t>
      </w:r>
      <w:r w:rsidRPr="006927DA">
        <w:rPr>
          <w:b/>
          <w:lang w:bidi="ru-RU"/>
        </w:rPr>
        <w:t>INSERT</w:t>
      </w:r>
      <w:r w:rsidRPr="00FA2DE7">
        <w:rPr>
          <w:lang w:bidi="ru-RU"/>
        </w:rPr>
        <w:t xml:space="preserve">. </w:t>
      </w:r>
      <w:r>
        <w:rPr>
          <w:lang w:bidi="ru-RU"/>
        </w:rPr>
        <w:t xml:space="preserve">Если в момент </w:t>
      </w:r>
      <w:r w:rsidR="003808B6">
        <w:rPr>
          <w:lang w:bidi="ru-RU"/>
        </w:rPr>
        <w:t>перехода в окно</w:t>
      </w:r>
      <w:r>
        <w:rPr>
          <w:lang w:bidi="ru-RU"/>
        </w:rPr>
        <w:t xml:space="preserve"> создания абонента в списке выделен другой абонент, то сразу будет предложено создать абонента на этом же </w:t>
      </w:r>
      <w:hyperlink w:anchor="_Тарифы" w:history="1">
        <w:r w:rsidRPr="008F2DB1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этой же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>
        <w:rPr>
          <w:lang w:bidi="ru-RU"/>
        </w:rPr>
        <w:t>.</w:t>
      </w:r>
    </w:p>
    <w:p w14:paraId="2C5FC58C" w14:textId="77777777" w:rsidR="00E766E7" w:rsidRPr="00970A4D" w:rsidRDefault="00E766E7" w:rsidP="00FA2DE7">
      <w:pPr>
        <w:ind w:left="1080"/>
        <w:rPr>
          <w:lang w:bidi="ru-RU"/>
        </w:rPr>
      </w:pPr>
      <w:r w:rsidRPr="00970A4D">
        <w:rPr>
          <w:lang w:bidi="ru-RU"/>
        </w:rPr>
        <w:t>На форме редактирования абонента можно указать данные абонента. Кнопки с пиктограммой</w:t>
      </w:r>
      <w:r w:rsidR="001F5A36">
        <w:rPr>
          <w:lang w:bidi="ru-RU"/>
        </w:rPr>
        <w:t xml:space="preserve"> </w:t>
      </w:r>
      <w:r w:rsidRPr="00970A4D">
        <w:rPr>
          <w:lang w:bidi="ru-RU"/>
        </w:rPr>
        <w:t xml:space="preserve"> </w:t>
      </w:r>
      <w:r w:rsidRPr="00970A4D">
        <w:rPr>
          <w:noProof/>
          <w:lang w:eastAsia="ru-RU"/>
        </w:rPr>
        <w:drawing>
          <wp:inline distT="0" distB="0" distL="0" distR="0" wp14:anchorId="58CA9155" wp14:editId="6E364151">
            <wp:extent cx="238125" cy="209550"/>
            <wp:effectExtent l="0" t="0" r="952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970A4D">
        <w:rPr>
          <w:lang w:bidi="ru-RU"/>
        </w:rPr>
        <w:t>обновляют данные в п</w:t>
      </w:r>
      <w:r w:rsidR="00970A4D">
        <w:rPr>
          <w:lang w:bidi="ru-RU"/>
        </w:rPr>
        <w:t>о</w:t>
      </w:r>
      <w:r w:rsidRPr="00970A4D">
        <w:rPr>
          <w:lang w:bidi="ru-RU"/>
        </w:rPr>
        <w:t>ле, напротив которого они стоят</w:t>
      </w:r>
      <w:r w:rsidR="009D242C">
        <w:rPr>
          <w:lang w:bidi="ru-RU"/>
        </w:rPr>
        <w:t xml:space="preserve">, кнопки с пиктограммой  </w:t>
      </w:r>
      <w:r w:rsidR="009D242C" w:rsidRPr="00FF50A7">
        <w:rPr>
          <w:noProof/>
          <w:lang w:eastAsia="ru-RU"/>
        </w:rPr>
        <w:drawing>
          <wp:inline distT="0" distB="0" distL="0" distR="0" wp14:anchorId="3274BFA8" wp14:editId="43E953FE">
            <wp:extent cx="238125" cy="20955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2C">
        <w:rPr>
          <w:lang w:bidi="ru-RU"/>
        </w:rPr>
        <w:t xml:space="preserve"> </w:t>
      </w:r>
      <w:r w:rsidR="00656CC2">
        <w:rPr>
          <w:lang w:bidi="ru-RU"/>
        </w:rPr>
        <w:t xml:space="preserve"> </w:t>
      </w:r>
      <w:r w:rsidR="009D242C">
        <w:rPr>
          <w:lang w:bidi="ru-RU"/>
        </w:rPr>
        <w:t>открывают дополнительное окно настроек</w:t>
      </w:r>
      <w:r w:rsidRPr="00970A4D">
        <w:rPr>
          <w:lang w:bidi="ru-RU"/>
        </w:rPr>
        <w:t>.</w:t>
      </w:r>
      <w:r w:rsidR="009D242C">
        <w:rPr>
          <w:lang w:bidi="ru-RU"/>
        </w:rPr>
        <w:t xml:space="preserve"> Об каждой кнопе более подробно будет ниже.</w:t>
      </w:r>
      <w:r w:rsidRPr="00970A4D">
        <w:rPr>
          <w:lang w:bidi="ru-RU"/>
        </w:rPr>
        <w:t xml:space="preserve"> </w:t>
      </w:r>
    </w:p>
    <w:p w14:paraId="712A5403" w14:textId="77777777" w:rsidR="00E766E7" w:rsidRPr="00AE0055" w:rsidRDefault="00E766E7" w:rsidP="006D125D">
      <w:pPr>
        <w:pStyle w:val="a5"/>
        <w:ind w:left="1440" w:firstLine="0"/>
        <w:rPr>
          <w:noProof/>
          <w:lang w:bidi="ru-RU"/>
        </w:rPr>
      </w:pPr>
    </w:p>
    <w:p w14:paraId="7FE5F437" w14:textId="77777777" w:rsidR="00847758" w:rsidRPr="00847758" w:rsidRDefault="00847758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847758">
        <w:rPr>
          <w:lang w:bidi="ru-RU"/>
        </w:rPr>
        <w:t>Галочка</w:t>
      </w:r>
      <w:r>
        <w:rPr>
          <w:b/>
          <w:lang w:bidi="ru-RU"/>
        </w:rPr>
        <w:t xml:space="preserve"> </w:t>
      </w:r>
      <w:r w:rsidRPr="00847758">
        <w:rPr>
          <w:lang w:bidi="ru-RU"/>
        </w:rPr>
        <w:t>«</w:t>
      </w:r>
      <w:r>
        <w:rPr>
          <w:b/>
          <w:lang w:bidi="ru-RU"/>
        </w:rPr>
        <w:t xml:space="preserve">Это внешний </w:t>
      </w:r>
      <w:r>
        <w:rPr>
          <w:b/>
          <w:lang w:val="en-US" w:bidi="ru-RU"/>
        </w:rPr>
        <w:t>IP</w:t>
      </w:r>
      <w:r w:rsidRPr="00847758">
        <w:rPr>
          <w:lang w:bidi="ru-RU"/>
        </w:rPr>
        <w:t>»</w:t>
      </w:r>
      <w:r w:rsidR="009445CC">
        <w:rPr>
          <w:lang w:bidi="ru-RU"/>
        </w:rPr>
        <w:t xml:space="preserve"> отключает общие </w:t>
      </w:r>
      <w:r w:rsidR="009445CC">
        <w:rPr>
          <w:lang w:val="en-US" w:bidi="ru-RU"/>
        </w:rPr>
        <w:t>NAT</w:t>
      </w:r>
      <w:r w:rsidR="009445CC" w:rsidRPr="00635CE6">
        <w:rPr>
          <w:lang w:bidi="ru-RU"/>
        </w:rPr>
        <w:t xml:space="preserve"> </w:t>
      </w:r>
      <w:r w:rsidR="009445CC">
        <w:rPr>
          <w:lang w:bidi="ru-RU"/>
        </w:rPr>
        <w:t>правила для этого абонента.</w:t>
      </w:r>
    </w:p>
    <w:p w14:paraId="33D6EF5F" w14:textId="77777777" w:rsidR="00E766E7" w:rsidRPr="005964CC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9480772" wp14:editId="0B5287E5">
            <wp:extent cx="238125" cy="209550"/>
            <wp:effectExtent l="0" t="0" r="952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IP выдаст абоненту новый адрес и пула, который выбран в свойствах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5964CC">
        <w:rPr>
          <w:lang w:bidi="ru-RU"/>
        </w:rPr>
        <w:t xml:space="preserve"> или </w:t>
      </w:r>
      <w:hyperlink w:anchor="_Группы" w:history="1">
        <w:r w:rsidRPr="00B57E49">
          <w:rPr>
            <w:rStyle w:val="a7"/>
            <w:lang w:bidi="ru-RU"/>
          </w:rPr>
          <w:t>группы</w:t>
        </w:r>
      </w:hyperlink>
      <w:r w:rsidRPr="005964CC">
        <w:rPr>
          <w:lang w:bidi="ru-RU"/>
        </w:rPr>
        <w:t xml:space="preserve">. </w:t>
      </w:r>
    </w:p>
    <w:p w14:paraId="57A9E00F" w14:textId="77777777" w:rsidR="00E766E7" w:rsidRPr="005964CC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783409BF" wp14:editId="7F66CF02">
            <wp:extent cx="238125" cy="20955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>напротив поля MAC попытается получить новый MAC-адрес для выбранного IP.</w:t>
      </w:r>
    </w:p>
    <w:p w14:paraId="2B058368" w14:textId="77777777" w:rsidR="00E766E7" w:rsidRPr="00E766E7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Кнопка</w:t>
      </w:r>
      <w:r w:rsidR="001F5A36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E766E7">
        <w:rPr>
          <w:noProof/>
          <w:lang w:eastAsia="ru-RU"/>
        </w:rPr>
        <w:drawing>
          <wp:inline distT="0" distB="0" distL="0" distR="0" wp14:anchorId="26206BDA" wp14:editId="44D641DE">
            <wp:extent cx="238125" cy="209550"/>
            <wp:effectExtent l="0" t="0" r="952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>
        <w:rPr>
          <w:lang w:bidi="ru-RU"/>
        </w:rPr>
        <w:t xml:space="preserve">откроет сетку адресов. Вы увидите занятые и свободные адреса, </w:t>
      </w:r>
      <w:r w:rsidR="005964CC">
        <w:rPr>
          <w:lang w:bidi="ru-RU"/>
        </w:rPr>
        <w:t>сможете</w:t>
      </w:r>
      <w:r>
        <w:rPr>
          <w:lang w:bidi="ru-RU"/>
        </w:rPr>
        <w:t xml:space="preserve"> выбрать </w:t>
      </w:r>
      <w:r w:rsidR="005964CC">
        <w:rPr>
          <w:lang w:bidi="ru-RU"/>
        </w:rPr>
        <w:t>подходящий</w:t>
      </w:r>
      <w:r>
        <w:rPr>
          <w:lang w:bidi="ru-RU"/>
        </w:rPr>
        <w:t xml:space="preserve"> </w:t>
      </w:r>
      <w:r w:rsidR="005964CC">
        <w:rPr>
          <w:lang w:bidi="ru-RU"/>
        </w:rPr>
        <w:t>адрес</w:t>
      </w:r>
      <w:r>
        <w:rPr>
          <w:lang w:bidi="ru-RU"/>
        </w:rPr>
        <w:t xml:space="preserve"> для абонента.</w:t>
      </w:r>
    </w:p>
    <w:p w14:paraId="0D8EEC19" w14:textId="77777777" w:rsidR="00E766E7" w:rsidRDefault="00E766E7" w:rsidP="00F34E1C">
      <w:pPr>
        <w:pStyle w:val="a5"/>
        <w:ind w:left="1440" w:firstLine="0"/>
        <w:rPr>
          <w:b/>
          <w:noProof/>
          <w:lang w:bidi="ru-RU"/>
        </w:rPr>
      </w:pPr>
    </w:p>
    <w:p w14:paraId="3F044137" w14:textId="77777777" w:rsidR="00F34E1C" w:rsidRDefault="00F34E1C" w:rsidP="00F34E1C">
      <w:pPr>
        <w:pStyle w:val="a5"/>
        <w:ind w:left="1440" w:firstLine="0"/>
        <w:rPr>
          <w:b/>
          <w:noProof/>
          <w:lang w:bidi="ru-RU"/>
        </w:rPr>
      </w:pPr>
      <w:r w:rsidRPr="00F34E1C">
        <w:rPr>
          <w:b/>
          <w:noProof/>
          <w:lang w:eastAsia="ru-RU"/>
        </w:rPr>
        <w:drawing>
          <wp:inline distT="0" distB="0" distL="0" distR="0" wp14:anchorId="6AA9B9E9" wp14:editId="0C4E1ECD">
            <wp:extent cx="5020574" cy="3968151"/>
            <wp:effectExtent l="0" t="0" r="889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087826" cy="40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B56C" w14:textId="77777777" w:rsidR="007E7629" w:rsidRDefault="007E7629" w:rsidP="00F34E1C">
      <w:pPr>
        <w:pStyle w:val="a5"/>
        <w:ind w:left="1440" w:firstLine="0"/>
        <w:rPr>
          <w:b/>
          <w:noProof/>
          <w:lang w:bidi="ru-RU"/>
        </w:rPr>
      </w:pPr>
    </w:p>
    <w:p w14:paraId="30AAACED" w14:textId="77777777" w:rsidR="00AA1FE1" w:rsidRPr="00C209AC" w:rsidRDefault="00AA1FE1" w:rsidP="007E7629">
      <w:pPr>
        <w:pStyle w:val="a5"/>
        <w:numPr>
          <w:ilvl w:val="0"/>
          <w:numId w:val="9"/>
        </w:numPr>
        <w:rPr>
          <w:b/>
          <w:noProof/>
          <w:lang w:bidi="ru-RU"/>
        </w:rPr>
      </w:pPr>
      <w:r w:rsidRPr="00AA1FE1">
        <w:rPr>
          <w:noProof/>
          <w:lang w:bidi="ru-RU"/>
        </w:rPr>
        <w:t>«</w:t>
      </w:r>
      <w:r>
        <w:rPr>
          <w:b/>
          <w:noProof/>
          <w:lang w:val="en-US" w:bidi="ru-RU"/>
        </w:rPr>
        <w:t>Caller</w:t>
      </w:r>
      <w:r w:rsidRPr="00635CE6">
        <w:rPr>
          <w:b/>
          <w:noProof/>
          <w:lang w:bidi="ru-RU"/>
        </w:rPr>
        <w:t xml:space="preserve"> </w:t>
      </w:r>
      <w:r>
        <w:rPr>
          <w:b/>
          <w:noProof/>
          <w:lang w:val="en-US" w:bidi="ru-RU"/>
        </w:rPr>
        <w:t>ID</w:t>
      </w:r>
      <w:r w:rsidRPr="00AA1FE1">
        <w:rPr>
          <w:noProof/>
          <w:lang w:bidi="ru-RU"/>
        </w:rPr>
        <w:t>»</w:t>
      </w:r>
      <w:r w:rsidRPr="00635CE6">
        <w:rPr>
          <w:noProof/>
          <w:lang w:bidi="ru-RU"/>
        </w:rPr>
        <w:t xml:space="preserve"> - </w:t>
      </w:r>
      <w:r>
        <w:rPr>
          <w:noProof/>
          <w:lang w:bidi="ru-RU"/>
        </w:rPr>
        <w:t xml:space="preserve">идентификатор вызывающего абонента. Если указанный </w:t>
      </w:r>
      <w:r>
        <w:rPr>
          <w:noProof/>
          <w:lang w:val="en-US" w:bidi="ru-RU"/>
        </w:rPr>
        <w:t>CallerID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не совпадает фактическим у абонента, он не сможет поднять соединение. Для </w:t>
      </w:r>
      <w:r>
        <w:rPr>
          <w:noProof/>
          <w:lang w:val="en-US" w:bidi="ru-RU"/>
        </w:rPr>
        <w:t>PPPoE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в качестве </w:t>
      </w:r>
      <w:r>
        <w:rPr>
          <w:noProof/>
          <w:lang w:val="en-US" w:bidi="ru-RU"/>
        </w:rPr>
        <w:t>CallerID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выступает </w:t>
      </w:r>
      <w:r>
        <w:rPr>
          <w:noProof/>
          <w:lang w:val="en-US" w:bidi="ru-RU"/>
        </w:rPr>
        <w:t>MAC</w:t>
      </w:r>
      <w:r w:rsidRPr="00635CE6">
        <w:rPr>
          <w:noProof/>
          <w:lang w:bidi="ru-RU"/>
        </w:rPr>
        <w:t>-</w:t>
      </w:r>
      <w:r>
        <w:rPr>
          <w:noProof/>
          <w:lang w:bidi="ru-RU"/>
        </w:rPr>
        <w:t xml:space="preserve">адрес, для </w:t>
      </w:r>
      <w:r>
        <w:rPr>
          <w:noProof/>
          <w:lang w:val="en-US" w:bidi="ru-RU"/>
        </w:rPr>
        <w:t>PPTP</w:t>
      </w:r>
      <w:r w:rsidRPr="00635CE6">
        <w:rPr>
          <w:noProof/>
          <w:lang w:bidi="ru-RU"/>
        </w:rPr>
        <w:t xml:space="preserve"> – </w:t>
      </w:r>
      <w:r>
        <w:rPr>
          <w:noProof/>
          <w:lang w:val="en-US" w:bidi="ru-RU"/>
        </w:rPr>
        <w:t>IP</w:t>
      </w:r>
      <w:r w:rsidRPr="00635CE6">
        <w:rPr>
          <w:noProof/>
          <w:lang w:bidi="ru-RU"/>
        </w:rPr>
        <w:t>-</w:t>
      </w:r>
      <w:r>
        <w:rPr>
          <w:noProof/>
          <w:lang w:bidi="ru-RU"/>
        </w:rPr>
        <w:t>адрес.</w:t>
      </w:r>
    </w:p>
    <w:p w14:paraId="1EB8DEE2" w14:textId="77777777" w:rsidR="00C209AC" w:rsidRPr="00AA1FE1" w:rsidRDefault="00C209AC" w:rsidP="00C209AC">
      <w:pPr>
        <w:pStyle w:val="a5"/>
        <w:numPr>
          <w:ilvl w:val="0"/>
          <w:numId w:val="9"/>
        </w:numPr>
        <w:rPr>
          <w:b/>
          <w:noProof/>
          <w:lang w:bidi="ru-RU"/>
        </w:rPr>
      </w:pPr>
      <w:r>
        <w:rPr>
          <w:noProof/>
          <w:lang w:bidi="ru-RU"/>
        </w:rPr>
        <w:t>Выпадающий список</w:t>
      </w:r>
      <w:r w:rsidRPr="007E7629">
        <w:rPr>
          <w:noProof/>
          <w:lang w:bidi="ru-RU"/>
        </w:rPr>
        <w:t xml:space="preserve"> «</w:t>
      </w:r>
      <w:r>
        <w:rPr>
          <w:b/>
          <w:noProof/>
          <w:lang w:bidi="ru-RU"/>
        </w:rPr>
        <w:t>Авторизация</w:t>
      </w:r>
      <w:r w:rsidRPr="007E7629">
        <w:rPr>
          <w:noProof/>
          <w:lang w:bidi="ru-RU"/>
        </w:rPr>
        <w:t>»</w:t>
      </w:r>
      <w:r>
        <w:rPr>
          <w:noProof/>
          <w:lang w:bidi="ru-RU"/>
        </w:rPr>
        <w:t xml:space="preserve"> позволяет выбрать тип авторизации из следующих доступных: </w:t>
      </w:r>
      <w:r w:rsidRPr="00C209AC">
        <w:rPr>
          <w:noProof/>
          <w:lang w:bidi="ru-RU"/>
        </w:rPr>
        <w:t>IP + MAC, HotSpot, PPP Any, Async, L2TP, OVPN, PPPoE, PPTP, SSTP</w:t>
      </w:r>
      <w:r>
        <w:rPr>
          <w:noProof/>
          <w:lang w:bidi="ru-RU"/>
        </w:rPr>
        <w:t>.</w:t>
      </w:r>
    </w:p>
    <w:p w14:paraId="354B5553" w14:textId="77777777" w:rsidR="007E7629" w:rsidRPr="009D242C" w:rsidRDefault="00AA1FE1" w:rsidP="007E7629">
      <w:pPr>
        <w:pStyle w:val="a5"/>
        <w:numPr>
          <w:ilvl w:val="0"/>
          <w:numId w:val="9"/>
        </w:numPr>
        <w:rPr>
          <w:b/>
          <w:noProof/>
          <w:lang w:bidi="ru-RU"/>
        </w:rPr>
      </w:pPr>
      <w:r>
        <w:rPr>
          <w:noProof/>
          <w:lang w:bidi="ru-RU"/>
        </w:rPr>
        <w:t>Выпадающий список</w:t>
      </w:r>
      <w:r w:rsidR="007E7629" w:rsidRPr="007E7629">
        <w:rPr>
          <w:noProof/>
          <w:lang w:bidi="ru-RU"/>
        </w:rPr>
        <w:t xml:space="preserve"> «</w:t>
      </w:r>
      <w:r w:rsidR="007E7629">
        <w:rPr>
          <w:b/>
          <w:noProof/>
          <w:lang w:bidi="ru-RU"/>
        </w:rPr>
        <w:t>Приоритет</w:t>
      </w:r>
      <w:r w:rsidR="007E7629" w:rsidRPr="007E7629">
        <w:rPr>
          <w:noProof/>
          <w:lang w:bidi="ru-RU"/>
        </w:rPr>
        <w:t>»</w:t>
      </w:r>
      <w:r w:rsidR="007E7629">
        <w:rPr>
          <w:noProof/>
          <w:lang w:bidi="ru-RU"/>
        </w:rPr>
        <w:t xml:space="preserve"> устанавливает приоритет трафика абонента. 8 – минимальный, 1 – максимальный.</w:t>
      </w:r>
    </w:p>
    <w:p w14:paraId="26152719" w14:textId="77777777" w:rsidR="009D242C" w:rsidRPr="009D242C" w:rsidRDefault="009D242C" w:rsidP="009D242C">
      <w:pPr>
        <w:pStyle w:val="a5"/>
        <w:numPr>
          <w:ilvl w:val="0"/>
          <w:numId w:val="9"/>
        </w:numPr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2C005B51" wp14:editId="24BBF8C9">
            <wp:extent cx="238125" cy="209550"/>
            <wp:effectExtent l="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 «</w:t>
      </w:r>
      <w:r>
        <w:rPr>
          <w:b/>
          <w:lang w:bidi="ru-RU"/>
        </w:rPr>
        <w:t>Имя</w:t>
      </w:r>
      <w:r>
        <w:rPr>
          <w:lang w:bidi="ru-RU"/>
        </w:rPr>
        <w:t>», «</w:t>
      </w:r>
      <w:r>
        <w:rPr>
          <w:b/>
          <w:lang w:bidi="ru-RU"/>
        </w:rPr>
        <w:t>Логин</w:t>
      </w:r>
      <w:r>
        <w:rPr>
          <w:lang w:bidi="ru-RU"/>
        </w:rPr>
        <w:t>» и «</w:t>
      </w:r>
      <w:r>
        <w:rPr>
          <w:b/>
          <w:lang w:bidi="ru-RU"/>
        </w:rPr>
        <w:t>Пароль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 w:rsidRPr="00970A4D">
        <w:rPr>
          <w:lang w:bidi="ru-RU"/>
        </w:rPr>
        <w:t xml:space="preserve">сгенерирует новые реквизиты. Параметры генерации реквизитов </w:t>
      </w:r>
      <w:hyperlink w:anchor="Создание_Абонентов" w:history="1">
        <w:r w:rsidRPr="00970A4D">
          <w:rPr>
            <w:rStyle w:val="a7"/>
            <w:lang w:bidi="ru-RU"/>
          </w:rPr>
          <w:t>выбираются тут</w:t>
        </w:r>
      </w:hyperlink>
      <w:r w:rsidRPr="00970A4D">
        <w:rPr>
          <w:lang w:bidi="ru-RU"/>
        </w:rPr>
        <w:t>.</w:t>
      </w:r>
    </w:p>
    <w:p w14:paraId="1489AAAC" w14:textId="77777777" w:rsidR="00EC23A3" w:rsidRPr="00EC23A3" w:rsidRDefault="00EC23A3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5A440000" wp14:editId="7DC0D6B0">
            <wp:extent cx="238125" cy="209550"/>
            <wp:effectExtent l="0" t="0" r="952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вставляет в текстовое поле текущую дату</w:t>
      </w:r>
      <w:r w:rsidRPr="005964CC">
        <w:rPr>
          <w:lang w:bidi="ru-RU"/>
        </w:rPr>
        <w:t>.</w:t>
      </w:r>
      <w:r>
        <w:rPr>
          <w:lang w:bidi="ru-RU"/>
        </w:rPr>
        <w:t xml:space="preserve"> Само поле «</w:t>
      </w:r>
      <w:r>
        <w:rPr>
          <w:b/>
          <w:lang w:bidi="ru-RU"/>
        </w:rPr>
        <w:t>Дата 1</w:t>
      </w:r>
      <w:r>
        <w:rPr>
          <w:lang w:bidi="ru-RU"/>
        </w:rPr>
        <w:t>» устанавливает для абонента дату начала работы. Дата начала работы не зависит от баланса. Если текущая дата не находится в диапазоне между «</w:t>
      </w:r>
      <w:r>
        <w:rPr>
          <w:b/>
          <w:lang w:bidi="ru-RU"/>
        </w:rPr>
        <w:t>Дата 1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и «</w:t>
      </w:r>
      <w:r>
        <w:rPr>
          <w:b/>
          <w:lang w:bidi="ru-RU"/>
        </w:rPr>
        <w:t>Дата 2</w:t>
      </w:r>
      <w:r>
        <w:rPr>
          <w:lang w:bidi="ru-RU"/>
        </w:rPr>
        <w:t>», то абонент будет остановлен.</w:t>
      </w:r>
    </w:p>
    <w:p w14:paraId="006551FE" w14:textId="77777777" w:rsidR="00EC23A3" w:rsidRPr="00FF50A7" w:rsidRDefault="00EC23A3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 xml:space="preserve">Кнопка </w:t>
      </w:r>
      <w:r w:rsidR="001F5A36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9F92435" wp14:editId="15EEF247">
            <wp:extent cx="238125" cy="209550"/>
            <wp:effectExtent l="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Дата 2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вставляет в текстовое поле текущую дату</w:t>
      </w:r>
      <w:r w:rsidRPr="005964CC">
        <w:rPr>
          <w:lang w:bidi="ru-RU"/>
        </w:rPr>
        <w:t>.</w:t>
      </w:r>
      <w:r>
        <w:rPr>
          <w:lang w:bidi="ru-RU"/>
        </w:rPr>
        <w:t xml:space="preserve"> Само поле «</w:t>
      </w:r>
      <w:r>
        <w:rPr>
          <w:b/>
          <w:lang w:bidi="ru-RU"/>
        </w:rPr>
        <w:t>Дата 2</w:t>
      </w:r>
      <w:r>
        <w:rPr>
          <w:lang w:bidi="ru-RU"/>
        </w:rPr>
        <w:t>» устанавливает для абонента дату начала работы.</w:t>
      </w:r>
    </w:p>
    <w:p w14:paraId="4A073804" w14:textId="77777777" w:rsidR="00FF50A7" w:rsidRPr="00FF50A7" w:rsidRDefault="00FF50A7" w:rsidP="00FE1548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</w:t>
      </w:r>
      <w:r>
        <w:rPr>
          <w:lang w:bidi="ru-RU"/>
        </w:rPr>
        <w:t>и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0AD14C49" wp14:editId="1A6852BB">
            <wp:extent cx="238125" cy="2095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 w:rsidRPr="00FF50A7">
        <w:rPr>
          <w:b/>
          <w:lang w:bidi="ru-RU"/>
        </w:rPr>
        <w:t>Дата 1</w:t>
      </w:r>
      <w:r>
        <w:rPr>
          <w:lang w:bidi="ru-RU"/>
        </w:rPr>
        <w:t>» и «</w:t>
      </w:r>
      <w:r w:rsidRPr="00FF50A7">
        <w:rPr>
          <w:b/>
          <w:lang w:bidi="ru-RU"/>
        </w:rPr>
        <w:t>Дата 2</w:t>
      </w:r>
      <w:r>
        <w:rPr>
          <w:lang w:bidi="ru-RU"/>
        </w:rPr>
        <w:t xml:space="preserve">» </w:t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прибавляют время к уже вписанной дате. Кнопки являются многофункциональными. Клик левой клавишей мыши - добавляет месяц, клик правой клавишей </w:t>
      </w:r>
      <w:r w:rsidR="001F5A36">
        <w:rPr>
          <w:lang w:bidi="ru-RU"/>
        </w:rPr>
        <w:t>мыши -</w:t>
      </w:r>
      <w:r>
        <w:rPr>
          <w:lang w:bidi="ru-RU"/>
        </w:rPr>
        <w:t xml:space="preserve"> добавляет час, клик средней клавишей мыши (колёсиком) - добавляет день.</w:t>
      </w:r>
    </w:p>
    <w:p w14:paraId="11FCDAE2" w14:textId="77777777" w:rsidR="00FF50A7" w:rsidRPr="007E7629" w:rsidRDefault="003D125B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</w:t>
      </w:r>
      <w:r>
        <w:rPr>
          <w:lang w:bidi="ru-RU"/>
        </w:rPr>
        <w:t xml:space="preserve">и </w:t>
      </w:r>
      <w:r w:rsidRPr="005964CC"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2F3A8AFA" wp14:editId="73F277C0">
            <wp:extent cx="238125" cy="20955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>Огр. Вх.</w:t>
      </w:r>
      <w:r>
        <w:rPr>
          <w:lang w:bidi="ru-RU"/>
        </w:rPr>
        <w:t>» и «</w:t>
      </w:r>
      <w:r>
        <w:rPr>
          <w:b/>
          <w:lang w:bidi="ru-RU"/>
        </w:rPr>
        <w:t>Огр. Исх.</w:t>
      </w:r>
      <w:r>
        <w:rPr>
          <w:lang w:bidi="ru-RU"/>
        </w:rPr>
        <w:t>» включают суточные и месячные лимиты по трафик</w:t>
      </w:r>
      <w:r w:rsidR="00382EDA">
        <w:rPr>
          <w:lang w:bidi="ru-RU"/>
        </w:rPr>
        <w:t>у</w:t>
      </w:r>
      <w:r>
        <w:rPr>
          <w:lang w:bidi="ru-RU"/>
        </w:rPr>
        <w:t xml:space="preserve"> для абонента. Настройк</w:t>
      </w:r>
      <w:r w:rsidR="00382EDA">
        <w:rPr>
          <w:lang w:bidi="ru-RU"/>
        </w:rPr>
        <w:t>и</w:t>
      </w:r>
      <w:r>
        <w:rPr>
          <w:lang w:bidi="ru-RU"/>
        </w:rPr>
        <w:t xml:space="preserve"> лимитов трафик</w:t>
      </w:r>
      <w:r w:rsidR="00382EDA">
        <w:rPr>
          <w:lang w:bidi="ru-RU"/>
        </w:rPr>
        <w:t>а по части функционала</w:t>
      </w:r>
      <w:r>
        <w:rPr>
          <w:lang w:bidi="ru-RU"/>
        </w:rPr>
        <w:t xml:space="preserve"> полностью идентичны таковым в </w:t>
      </w:r>
      <w:r w:rsidR="00382EDA">
        <w:rPr>
          <w:lang w:bidi="ru-RU"/>
        </w:rPr>
        <w:t>настройках</w:t>
      </w:r>
      <w:r>
        <w:rPr>
          <w:lang w:bidi="ru-RU"/>
        </w:rPr>
        <w:t xml:space="preserve">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>.</w:t>
      </w:r>
    </w:p>
    <w:p w14:paraId="2C65C168" w14:textId="77777777" w:rsidR="007E7629" w:rsidRPr="00756D03" w:rsidRDefault="007E7629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Бурст</w:t>
      </w:r>
      <w:r>
        <w:rPr>
          <w:lang w:bidi="ru-RU"/>
        </w:rPr>
        <w:t>» - кратковременное превышение установленных лимитов скорости. Выбирается время действия ускорения в секундах и размер превышения базовой скорости в процентах.</w:t>
      </w:r>
    </w:p>
    <w:p w14:paraId="56B97A30" w14:textId="77777777" w:rsidR="00756D03" w:rsidRPr="00756D03" w:rsidRDefault="00756D03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 w:rsidRPr="00756D03">
        <w:rPr>
          <w:b/>
          <w:lang w:bidi="ru-RU"/>
        </w:rPr>
        <w:t>Тариф</w:t>
      </w:r>
      <w:r>
        <w:rPr>
          <w:lang w:bidi="ru-RU"/>
        </w:rPr>
        <w:t xml:space="preserve">» - выбирает </w:t>
      </w:r>
      <w:hyperlink w:anchor="_Тарифы" w:history="1">
        <w:r w:rsidRPr="00B57E49">
          <w:rPr>
            <w:rStyle w:val="a7"/>
            <w:lang w:bidi="ru-RU"/>
          </w:rPr>
          <w:t>тарифный</w:t>
        </w:r>
      </w:hyperlink>
      <w:r>
        <w:rPr>
          <w:lang w:bidi="ru-RU"/>
        </w:rPr>
        <w:t xml:space="preserve"> план абоненту.</w:t>
      </w:r>
      <w:r w:rsidR="006067D4">
        <w:rPr>
          <w:lang w:bidi="ru-RU"/>
        </w:rPr>
        <w:t xml:space="preserve"> Если кликнуть по ссылке с именем тарифа правой клавишей мыши, сразу откроется окно с редактированием этого тарифа. </w:t>
      </w:r>
      <w:r w:rsidR="006067D4" w:rsidRPr="005964CC">
        <w:rPr>
          <w:lang w:bidi="ru-RU"/>
        </w:rPr>
        <w:t>Кнопк</w:t>
      </w:r>
      <w:r w:rsidR="006067D4">
        <w:rPr>
          <w:lang w:bidi="ru-RU"/>
        </w:rPr>
        <w:t xml:space="preserve">а </w:t>
      </w:r>
      <w:r w:rsidR="006067D4" w:rsidRPr="005964CC">
        <w:rPr>
          <w:lang w:bidi="ru-RU"/>
        </w:rPr>
        <w:t xml:space="preserve"> </w:t>
      </w:r>
      <w:r w:rsidR="006067D4" w:rsidRPr="00FF50A7">
        <w:rPr>
          <w:noProof/>
          <w:lang w:eastAsia="ru-RU"/>
        </w:rPr>
        <w:drawing>
          <wp:inline distT="0" distB="0" distL="0" distR="0" wp14:anchorId="37E90646" wp14:editId="01A27949">
            <wp:extent cx="238125" cy="20955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D4" w:rsidRPr="005964CC">
        <w:rPr>
          <w:lang w:bidi="ru-RU"/>
        </w:rPr>
        <w:t xml:space="preserve"> </w:t>
      </w:r>
      <w:r w:rsidR="006067D4">
        <w:rPr>
          <w:lang w:bidi="ru-RU"/>
        </w:rPr>
        <w:t xml:space="preserve"> </w:t>
      </w:r>
      <w:r w:rsidR="006067D4" w:rsidRPr="005964CC">
        <w:rPr>
          <w:lang w:bidi="ru-RU"/>
        </w:rPr>
        <w:t>напротив</w:t>
      </w:r>
      <w:r w:rsidR="006067D4">
        <w:rPr>
          <w:lang w:bidi="ru-RU"/>
        </w:rPr>
        <w:t xml:space="preserve"> имени тарифа откроет окно со списком тарифов, где их можно редактировать и менять их порядок.</w:t>
      </w:r>
    </w:p>
    <w:p w14:paraId="24916140" w14:textId="77777777" w:rsidR="006067D4" w:rsidRPr="00756D03" w:rsidRDefault="00756D03" w:rsidP="006067D4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 w:rsidRPr="00756D03">
        <w:rPr>
          <w:b/>
          <w:lang w:bidi="ru-RU"/>
        </w:rPr>
        <w:t>Группа</w:t>
      </w:r>
      <w:r>
        <w:rPr>
          <w:lang w:bidi="ru-RU"/>
        </w:rPr>
        <w:t xml:space="preserve">» - выбирает </w:t>
      </w:r>
      <w:hyperlink w:anchor="_Группы" w:history="1">
        <w:r w:rsidRPr="00B57E49">
          <w:rPr>
            <w:rStyle w:val="a7"/>
            <w:lang w:bidi="ru-RU"/>
          </w:rPr>
          <w:t>группу</w:t>
        </w:r>
      </w:hyperlink>
      <w:r>
        <w:rPr>
          <w:lang w:bidi="ru-RU"/>
        </w:rPr>
        <w:t xml:space="preserve"> абонента. </w:t>
      </w:r>
      <w:r w:rsidR="006067D4">
        <w:rPr>
          <w:lang w:bidi="ru-RU"/>
        </w:rPr>
        <w:t xml:space="preserve">Если кликнуть по ссылке с именем группы правой клавишей мыши, сразу откроется окно с редактированием этой группы. </w:t>
      </w:r>
      <w:r w:rsidR="006067D4" w:rsidRPr="005964CC">
        <w:rPr>
          <w:lang w:bidi="ru-RU"/>
        </w:rPr>
        <w:t>Кнопк</w:t>
      </w:r>
      <w:r w:rsidR="006067D4">
        <w:rPr>
          <w:lang w:bidi="ru-RU"/>
        </w:rPr>
        <w:t xml:space="preserve">а </w:t>
      </w:r>
      <w:r w:rsidR="006067D4" w:rsidRPr="005964CC">
        <w:rPr>
          <w:lang w:bidi="ru-RU"/>
        </w:rPr>
        <w:t xml:space="preserve"> </w:t>
      </w:r>
      <w:r w:rsidR="006067D4" w:rsidRPr="00FF50A7">
        <w:rPr>
          <w:noProof/>
          <w:lang w:eastAsia="ru-RU"/>
        </w:rPr>
        <w:drawing>
          <wp:inline distT="0" distB="0" distL="0" distR="0" wp14:anchorId="51138E6E" wp14:editId="764BF28B">
            <wp:extent cx="238125" cy="20955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D4" w:rsidRPr="005964CC">
        <w:rPr>
          <w:lang w:bidi="ru-RU"/>
        </w:rPr>
        <w:t xml:space="preserve"> </w:t>
      </w:r>
      <w:r w:rsidR="006067D4">
        <w:rPr>
          <w:lang w:bidi="ru-RU"/>
        </w:rPr>
        <w:t xml:space="preserve"> </w:t>
      </w:r>
      <w:r w:rsidR="006067D4" w:rsidRPr="005964CC">
        <w:rPr>
          <w:lang w:bidi="ru-RU"/>
        </w:rPr>
        <w:t>напротив</w:t>
      </w:r>
      <w:r w:rsidR="006067D4">
        <w:rPr>
          <w:lang w:bidi="ru-RU"/>
        </w:rPr>
        <w:t xml:space="preserve"> имени группы откроет окно со списком групп, где их можно редактировать и менять их порядок.</w:t>
      </w:r>
    </w:p>
    <w:p w14:paraId="784C979C" w14:textId="77777777" w:rsidR="00756D03" w:rsidRPr="00063B97" w:rsidRDefault="00756D03" w:rsidP="006067D4">
      <w:pPr>
        <w:pStyle w:val="a5"/>
        <w:ind w:left="1440" w:firstLine="0"/>
        <w:rPr>
          <w:b/>
          <w:lang w:bidi="ru-RU"/>
        </w:rPr>
      </w:pPr>
      <w:r>
        <w:rPr>
          <w:lang w:bidi="ru-RU"/>
        </w:rPr>
        <w:t xml:space="preserve">Настройки группы всегда имеют больший приоритет, чем настройки тарифа, например, если в группе </w:t>
      </w:r>
      <w:r w:rsidR="009E1633">
        <w:rPr>
          <w:lang w:bidi="ru-RU"/>
        </w:rPr>
        <w:t>и тарифе выбраны разные локальные интерфейсы для абонента, то будет использоваться тот, что выбран в группе.</w:t>
      </w:r>
    </w:p>
    <w:p w14:paraId="2D6120D4" w14:textId="77777777" w:rsidR="00063B97" w:rsidRPr="009E1633" w:rsidRDefault="00063B97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Групповой счёт</w:t>
      </w:r>
      <w:r>
        <w:rPr>
          <w:lang w:bidi="ru-RU"/>
        </w:rPr>
        <w:t>» - выбор общего счёта для абонентов. Подробнее о работе групповых счетов в разделе «</w:t>
      </w:r>
      <w:hyperlink w:anchor="Групповые_счета" w:history="1">
        <w:r w:rsidRPr="00B57E49">
          <w:rPr>
            <w:rStyle w:val="a7"/>
            <w:b/>
            <w:lang w:bidi="ru-RU"/>
          </w:rPr>
          <w:t>Групповые счета</w:t>
        </w:r>
      </w:hyperlink>
      <w:r>
        <w:rPr>
          <w:lang w:bidi="ru-RU"/>
        </w:rPr>
        <w:t>».</w:t>
      </w:r>
    </w:p>
    <w:p w14:paraId="023520E3" w14:textId="77777777" w:rsidR="009E1633" w:rsidRPr="00FE249B" w:rsidRDefault="009E1633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Интерфейс </w:t>
      </w:r>
      <w:r>
        <w:rPr>
          <w:b/>
          <w:lang w:val="en-US" w:bidi="ru-RU"/>
        </w:rPr>
        <w:t>Local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выбирает локальный интерфейс абонента. Опция используется, если выбрана авторизация </w:t>
      </w:r>
      <w:r>
        <w:rPr>
          <w:lang w:val="en-US" w:bidi="ru-RU"/>
        </w:rPr>
        <w:t>IP</w:t>
      </w:r>
      <w:r w:rsidRPr="00635CE6">
        <w:rPr>
          <w:lang w:bidi="ru-RU"/>
        </w:rPr>
        <w:t>+</w:t>
      </w:r>
      <w:r>
        <w:rPr>
          <w:lang w:val="en-US" w:bidi="ru-RU"/>
        </w:rPr>
        <w:t>MAC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Выбранный </w:t>
      </w:r>
      <w:r>
        <w:rPr>
          <w:lang w:val="en-US" w:bidi="ru-RU"/>
        </w:rPr>
        <w:t>MAC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адрес прописывается в </w:t>
      </w:r>
      <w:r>
        <w:rPr>
          <w:lang w:val="en-US" w:bidi="ru-RU"/>
        </w:rPr>
        <w:t>ARP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лист на роутере </w:t>
      </w:r>
      <w:r w:rsidR="0062776C">
        <w:rPr>
          <w:lang w:bidi="ru-RU"/>
        </w:rPr>
        <w:t>для данного</w:t>
      </w:r>
      <w:r>
        <w:rPr>
          <w:lang w:bidi="ru-RU"/>
        </w:rPr>
        <w:t xml:space="preserve"> интерфейса.</w:t>
      </w:r>
    </w:p>
    <w:p w14:paraId="4B3B5CF6" w14:textId="77777777" w:rsidR="00FE249B" w:rsidRPr="00C13627" w:rsidRDefault="00FE249B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Интерфейс </w:t>
      </w:r>
      <w:r>
        <w:rPr>
          <w:b/>
          <w:lang w:val="en-US" w:bidi="ru-RU"/>
        </w:rPr>
        <w:t>WAN</w:t>
      </w:r>
      <w:r>
        <w:rPr>
          <w:lang w:bidi="ru-RU"/>
        </w:rPr>
        <w:t>»</w:t>
      </w:r>
      <w:r w:rsidR="000A23CD" w:rsidRPr="00635CE6">
        <w:rPr>
          <w:lang w:bidi="ru-RU"/>
        </w:rPr>
        <w:t xml:space="preserve"> - </w:t>
      </w:r>
      <w:r w:rsidR="000A23CD">
        <w:rPr>
          <w:lang w:bidi="ru-RU"/>
        </w:rPr>
        <w:t xml:space="preserve">Позволяет выбрать внешний интерфейс, через который абонент будет выходить в Интернет. Опция работает только в том случае, если в свойствах подключения к роутеру включена </w:t>
      </w:r>
      <w:hyperlink w:anchor="WAN_интерфейсы_и_балансировка_нагрузки" w:history="1">
        <w:r w:rsidR="000A23CD" w:rsidRPr="00646F75">
          <w:rPr>
            <w:rStyle w:val="a7"/>
            <w:lang w:bidi="ru-RU"/>
          </w:rPr>
          <w:t>балансировка нагрузки</w:t>
        </w:r>
      </w:hyperlink>
      <w:r w:rsidR="000A23CD">
        <w:rPr>
          <w:lang w:bidi="ru-RU"/>
        </w:rPr>
        <w:t xml:space="preserve"> и выбраны </w:t>
      </w:r>
      <w:r w:rsidR="000A23CD">
        <w:rPr>
          <w:lang w:val="en-US" w:bidi="ru-RU"/>
        </w:rPr>
        <w:t>WAN</w:t>
      </w:r>
      <w:r w:rsidR="000A23CD" w:rsidRPr="00635CE6">
        <w:rPr>
          <w:lang w:bidi="ru-RU"/>
        </w:rPr>
        <w:t xml:space="preserve"> </w:t>
      </w:r>
      <w:r w:rsidR="000A23CD">
        <w:rPr>
          <w:lang w:bidi="ru-RU"/>
        </w:rPr>
        <w:t>интерфейсы.</w:t>
      </w:r>
    </w:p>
    <w:p w14:paraId="3F6A218F" w14:textId="77777777" w:rsidR="00C13627" w:rsidRDefault="00C13627" w:rsidP="00C13627">
      <w:pPr>
        <w:ind w:left="1080"/>
        <w:rPr>
          <w:lang w:bidi="ru-RU"/>
        </w:rPr>
      </w:pPr>
    </w:p>
    <w:p w14:paraId="659653C6" w14:textId="77777777" w:rsidR="00C13627" w:rsidRDefault="00C13627" w:rsidP="00C13627">
      <w:pPr>
        <w:ind w:left="1080"/>
        <w:rPr>
          <w:lang w:bidi="ru-RU"/>
        </w:rPr>
      </w:pPr>
      <w:r>
        <w:rPr>
          <w:lang w:bidi="ru-RU"/>
        </w:rPr>
        <w:t>Раздел «</w:t>
      </w:r>
      <w:r w:rsidRPr="00C13627">
        <w:rPr>
          <w:b/>
          <w:lang w:bidi="ru-RU"/>
        </w:rPr>
        <w:t>Персональные данные</w:t>
      </w:r>
      <w:r>
        <w:rPr>
          <w:lang w:bidi="ru-RU"/>
        </w:rPr>
        <w:t>».</w:t>
      </w:r>
    </w:p>
    <w:p w14:paraId="5318B130" w14:textId="77777777" w:rsidR="00C13627" w:rsidRDefault="00C209AC" w:rsidP="00C13627">
      <w:pPr>
        <w:ind w:left="1080"/>
        <w:rPr>
          <w:lang w:bidi="ru-RU"/>
        </w:rPr>
      </w:pPr>
      <w:r>
        <w:rPr>
          <w:lang w:bidi="ru-RU"/>
        </w:rPr>
        <w:t>Здесь доступны следующие вкладки:</w:t>
      </w:r>
    </w:p>
    <w:p w14:paraId="75526B9B" w14:textId="77777777" w:rsidR="00C209AC" w:rsidRDefault="006F4B98" w:rsidP="00C209A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 </w:t>
      </w:r>
      <w:r w:rsidR="007A184B">
        <w:rPr>
          <w:lang w:bidi="ru-RU"/>
        </w:rPr>
        <w:t xml:space="preserve">Вкладка </w:t>
      </w:r>
      <w:r w:rsidR="00C209AC">
        <w:rPr>
          <w:lang w:bidi="ru-RU"/>
        </w:rPr>
        <w:t>«</w:t>
      </w:r>
      <w:r w:rsidR="00C209AC">
        <w:rPr>
          <w:b/>
          <w:lang w:bidi="ru-RU"/>
        </w:rPr>
        <w:t>Анкета физ.лица</w:t>
      </w:r>
      <w:r w:rsidR="00C209AC">
        <w:rPr>
          <w:lang w:bidi="ru-RU"/>
        </w:rPr>
        <w:t xml:space="preserve">» </w:t>
      </w:r>
    </w:p>
    <w:p w14:paraId="75F70C19" w14:textId="77777777" w:rsidR="00C209AC" w:rsidRDefault="00C209AC" w:rsidP="009B7717">
      <w:pPr>
        <w:ind w:left="1080"/>
        <w:rPr>
          <w:lang w:bidi="ru-RU"/>
        </w:rPr>
      </w:pPr>
      <w:r w:rsidRPr="00C209AC">
        <w:rPr>
          <w:noProof/>
          <w:lang w:eastAsia="ru-RU"/>
        </w:rPr>
        <w:drawing>
          <wp:inline distT="0" distB="0" distL="0" distR="0" wp14:anchorId="5AA4A8F8" wp14:editId="79F31047">
            <wp:extent cx="5426482" cy="3217653"/>
            <wp:effectExtent l="0" t="0" r="3175" b="190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509238" cy="32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FF6A" w14:textId="77777777" w:rsidR="009B7717" w:rsidRDefault="009B7717" w:rsidP="009B7717">
      <w:pPr>
        <w:ind w:left="1080"/>
        <w:rPr>
          <w:lang w:bidi="ru-RU"/>
        </w:rPr>
      </w:pPr>
      <w:r>
        <w:rPr>
          <w:lang w:bidi="ru-RU"/>
        </w:rPr>
        <w:t>Остановимся не некоторых моментах.</w:t>
      </w:r>
    </w:p>
    <w:p w14:paraId="5F2E4160" w14:textId="77777777" w:rsidR="00A9448C" w:rsidRDefault="00A9448C" w:rsidP="009B7717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A9448C">
        <w:rPr>
          <w:noProof/>
          <w:lang w:eastAsia="ru-RU"/>
        </w:rPr>
        <w:drawing>
          <wp:inline distT="0" distB="0" distL="0" distR="0" wp14:anchorId="7CC459FE" wp14:editId="13BD5C30">
            <wp:extent cx="1085850" cy="2476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позволяет прикрепить любые файлы к профилю абонента, например, скан договора с подписями.</w:t>
      </w:r>
    </w:p>
    <w:p w14:paraId="0C8EDEBD" w14:textId="77777777" w:rsidR="00CA1A7F" w:rsidRDefault="00CA1A7F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2865B1A" wp14:editId="5761E117">
            <wp:extent cx="238125" cy="20955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Договор</w:t>
      </w:r>
      <w:r>
        <w:rPr>
          <w:lang w:bidi="ru-RU"/>
        </w:rPr>
        <w:t>» подставляет следующий свободный номер договора.</w:t>
      </w:r>
    </w:p>
    <w:p w14:paraId="6003AA7C" w14:textId="77777777" w:rsidR="00CA1A7F" w:rsidRDefault="00CA1A7F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CA1A7F">
        <w:rPr>
          <w:noProof/>
          <w:lang w:eastAsia="ru-RU"/>
        </w:rPr>
        <w:drawing>
          <wp:inline distT="0" distB="0" distL="0" distR="0" wp14:anchorId="610517BB" wp14:editId="1B6C3BC0">
            <wp:extent cx="257175" cy="21907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Адрес подключения</w:t>
      </w:r>
      <w:r>
        <w:rPr>
          <w:lang w:bidi="ru-RU"/>
        </w:rPr>
        <w:t xml:space="preserve">» откроет браузер и покажет дом абонента на картах Яндекса. Для работы опции необходим ключ </w:t>
      </w:r>
      <w:hyperlink w:anchor="Yandex_Карта" w:history="1">
        <w:r w:rsidRPr="00CA1A7F">
          <w:rPr>
            <w:rStyle w:val="a7"/>
            <w:lang w:bidi="ru-RU"/>
          </w:rPr>
          <w:t>Яндекс.Карт</w:t>
        </w:r>
      </w:hyperlink>
      <w:r>
        <w:rPr>
          <w:lang w:bidi="ru-RU"/>
        </w:rPr>
        <w:t>.</w:t>
      </w:r>
      <w:r w:rsidR="00B67AD8">
        <w:rPr>
          <w:lang w:bidi="ru-RU"/>
        </w:rPr>
        <w:t xml:space="preserve"> </w:t>
      </w:r>
    </w:p>
    <w:p w14:paraId="07B04F3C" w14:textId="77777777" w:rsidR="00B67AD8" w:rsidRDefault="00B67AD8" w:rsidP="00B67AD8">
      <w:pPr>
        <w:ind w:left="1080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Адрес подключения</w:t>
      </w:r>
      <w:r>
        <w:rPr>
          <w:lang w:bidi="ru-RU"/>
        </w:rPr>
        <w:t>» выбирается из справочника, подробнее о наполнении справочника и загрузке готовой базы адресов читайте в разделе «</w:t>
      </w:r>
      <w:r>
        <w:rPr>
          <w:b/>
          <w:lang w:bidi="ru-RU"/>
        </w:rPr>
        <w:t>Справочник адресов</w:t>
      </w:r>
      <w:r>
        <w:rPr>
          <w:lang w:bidi="ru-RU"/>
        </w:rPr>
        <w:t>».</w:t>
      </w:r>
    </w:p>
    <w:p w14:paraId="11DC71C3" w14:textId="77777777" w:rsidR="00A9448C" w:rsidRDefault="00A9448C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A9448C">
        <w:rPr>
          <w:noProof/>
          <w:lang w:eastAsia="ru-RU"/>
        </w:rPr>
        <w:drawing>
          <wp:inline distT="0" distB="0" distL="0" distR="0" wp14:anchorId="223CEDEC" wp14:editId="168040EB">
            <wp:extent cx="266700" cy="23812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>Паспорт выдан</w:t>
      </w:r>
      <w:r>
        <w:rPr>
          <w:lang w:bidi="ru-RU"/>
        </w:rPr>
        <w:t>» и «</w:t>
      </w:r>
      <w:r>
        <w:rPr>
          <w:b/>
          <w:lang w:bidi="ru-RU"/>
        </w:rPr>
        <w:t>Прописка</w:t>
      </w:r>
      <w:r>
        <w:rPr>
          <w:lang w:bidi="ru-RU"/>
        </w:rPr>
        <w:t>» позволяет загрузить сканы документов.</w:t>
      </w:r>
    </w:p>
    <w:p w14:paraId="51050BD2" w14:textId="77777777" w:rsidR="00C13627" w:rsidRDefault="009B7717" w:rsidP="00C13627">
      <w:pPr>
        <w:ind w:left="1080"/>
        <w:rPr>
          <w:lang w:bidi="ru-RU"/>
        </w:rPr>
      </w:pPr>
      <w:r>
        <w:rPr>
          <w:lang w:bidi="ru-RU"/>
        </w:rPr>
        <w:t>Поля «</w:t>
      </w:r>
      <w:r>
        <w:rPr>
          <w:b/>
          <w:lang w:bidi="ru-RU"/>
        </w:rPr>
        <w:t>Примечание 1-4</w:t>
      </w:r>
      <w:r>
        <w:rPr>
          <w:lang w:bidi="ru-RU"/>
        </w:rPr>
        <w:t>» - устанавлива</w:t>
      </w:r>
      <w:r w:rsidR="0042669B">
        <w:rPr>
          <w:lang w:bidi="ru-RU"/>
        </w:rPr>
        <w:t>ют</w:t>
      </w:r>
      <w:r>
        <w:rPr>
          <w:lang w:bidi="ru-RU"/>
        </w:rPr>
        <w:t xml:space="preserve"> комментарий об абоненте, который видят только кассиры. Вы можете использовать эти поля для хранения любой информации.</w:t>
      </w:r>
    </w:p>
    <w:p w14:paraId="49A36A27" w14:textId="77777777" w:rsidR="009B7717" w:rsidRDefault="009B7717" w:rsidP="00C13627">
      <w:pPr>
        <w:ind w:left="1080"/>
        <w:rPr>
          <w:lang w:bidi="ru-RU"/>
        </w:rPr>
      </w:pPr>
      <w:r>
        <w:rPr>
          <w:lang w:bidi="ru-RU"/>
        </w:rPr>
        <w:t>Поля «</w:t>
      </w:r>
      <w:r>
        <w:rPr>
          <w:b/>
          <w:lang w:bidi="ru-RU"/>
        </w:rPr>
        <w:t>Информация 1-2</w:t>
      </w:r>
      <w:r>
        <w:rPr>
          <w:lang w:bidi="ru-RU"/>
        </w:rPr>
        <w:t>» - позволя</w:t>
      </w:r>
      <w:r w:rsidR="00133942">
        <w:rPr>
          <w:lang w:bidi="ru-RU"/>
        </w:rPr>
        <w:t>ю</w:t>
      </w:r>
      <w:r>
        <w:rPr>
          <w:lang w:bidi="ru-RU"/>
        </w:rPr>
        <w:t xml:space="preserve">т показать любую информацию в </w:t>
      </w:r>
      <w:r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</w:t>
      </w:r>
      <w:r w:rsidR="00133942">
        <w:rPr>
          <w:lang w:bidi="ru-RU"/>
        </w:rPr>
        <w:t xml:space="preserve"> абонентского кабинета</w:t>
      </w:r>
      <w:r>
        <w:rPr>
          <w:lang w:bidi="ru-RU"/>
        </w:rPr>
        <w:t>.</w:t>
      </w:r>
    </w:p>
    <w:p w14:paraId="1D2C4578" w14:textId="77777777" w:rsidR="009B7717" w:rsidRDefault="009B7717" w:rsidP="00C13627">
      <w:pPr>
        <w:ind w:left="108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5147241A" wp14:editId="3140E425">
            <wp:extent cx="5822830" cy="1808508"/>
            <wp:effectExtent l="0" t="0" r="6985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849334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1C444" w14:textId="77777777" w:rsidR="009B7717" w:rsidRPr="009B7717" w:rsidRDefault="009B7717" w:rsidP="00C13627">
      <w:pPr>
        <w:ind w:left="1080"/>
        <w:rPr>
          <w:lang w:bidi="ru-RU"/>
        </w:rPr>
      </w:pPr>
    </w:p>
    <w:p w14:paraId="15833CF9" w14:textId="77777777" w:rsidR="00A9448C" w:rsidRDefault="007A184B" w:rsidP="00A944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Вкладка </w:t>
      </w:r>
      <w:r w:rsidR="00A9448C">
        <w:rPr>
          <w:lang w:bidi="ru-RU"/>
        </w:rPr>
        <w:t>«</w:t>
      </w:r>
      <w:r w:rsidR="00A9448C">
        <w:rPr>
          <w:b/>
          <w:lang w:bidi="ru-RU"/>
        </w:rPr>
        <w:t>Анкета юр.лица</w:t>
      </w:r>
      <w:r w:rsidR="00A9448C">
        <w:rPr>
          <w:lang w:bidi="ru-RU"/>
        </w:rPr>
        <w:t xml:space="preserve">» </w:t>
      </w:r>
    </w:p>
    <w:p w14:paraId="66C6CEE2" w14:textId="77777777" w:rsidR="00EC23A3" w:rsidRDefault="00EC23A3" w:rsidP="00F34E1C">
      <w:pPr>
        <w:pStyle w:val="a5"/>
        <w:ind w:left="1440" w:firstLine="0"/>
        <w:rPr>
          <w:lang w:bidi="ru-RU"/>
        </w:rPr>
      </w:pPr>
    </w:p>
    <w:p w14:paraId="73FB974E" w14:textId="77777777" w:rsidR="00447A05" w:rsidRDefault="00447A05" w:rsidP="005B2D97">
      <w:pPr>
        <w:pStyle w:val="a5"/>
        <w:ind w:left="426" w:firstLine="0"/>
        <w:rPr>
          <w:lang w:bidi="ru-RU"/>
        </w:rPr>
      </w:pPr>
      <w:r w:rsidRPr="00447A05">
        <w:rPr>
          <w:noProof/>
          <w:lang w:eastAsia="ru-RU"/>
        </w:rPr>
        <w:lastRenderedPageBreak/>
        <w:drawing>
          <wp:inline distT="0" distB="0" distL="0" distR="0" wp14:anchorId="217D2C18" wp14:editId="5A116797">
            <wp:extent cx="5972527" cy="3609975"/>
            <wp:effectExtent l="0" t="0" r="952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5"/>
                    <a:srcRect l="634"/>
                    <a:stretch/>
                  </pic:blipFill>
                  <pic:spPr bwMode="auto">
                    <a:xfrm>
                      <a:off x="0" y="0"/>
                      <a:ext cx="6030541" cy="364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8780F" w14:textId="77777777" w:rsidR="00447A05" w:rsidRDefault="00447A05" w:rsidP="00F34E1C">
      <w:pPr>
        <w:pStyle w:val="a5"/>
        <w:ind w:left="1440" w:firstLine="0"/>
        <w:rPr>
          <w:lang w:bidi="ru-RU"/>
        </w:rPr>
      </w:pPr>
    </w:p>
    <w:p w14:paraId="1252A082" w14:textId="77777777" w:rsidR="00305CCE" w:rsidRDefault="00447A05" w:rsidP="00C06BCB">
      <w:pPr>
        <w:ind w:left="1080"/>
        <w:rPr>
          <w:lang w:bidi="ru-RU"/>
        </w:rPr>
      </w:pPr>
      <w:r>
        <w:rPr>
          <w:lang w:bidi="ru-RU"/>
        </w:rPr>
        <w:t xml:space="preserve">Здесь собраны данные об абоненте, если он </w:t>
      </w:r>
      <w:r w:rsidR="00305CCE">
        <w:rPr>
          <w:lang w:bidi="ru-RU"/>
        </w:rPr>
        <w:t xml:space="preserve">является </w:t>
      </w:r>
      <w:r>
        <w:rPr>
          <w:lang w:bidi="ru-RU"/>
        </w:rPr>
        <w:t>юридическ</w:t>
      </w:r>
      <w:r w:rsidR="00305CCE">
        <w:rPr>
          <w:lang w:bidi="ru-RU"/>
        </w:rPr>
        <w:t>им</w:t>
      </w:r>
      <w:r>
        <w:rPr>
          <w:lang w:bidi="ru-RU"/>
        </w:rPr>
        <w:t xml:space="preserve"> лицо</w:t>
      </w:r>
      <w:r w:rsidR="00305CCE">
        <w:rPr>
          <w:lang w:bidi="ru-RU"/>
        </w:rPr>
        <w:t>м</w:t>
      </w:r>
      <w:r>
        <w:rPr>
          <w:lang w:bidi="ru-RU"/>
        </w:rPr>
        <w:t xml:space="preserve">. </w:t>
      </w:r>
    </w:p>
    <w:p w14:paraId="06E45287" w14:textId="77777777" w:rsidR="00447A05" w:rsidRDefault="00447A05" w:rsidP="00C06BCB">
      <w:pPr>
        <w:ind w:left="1080"/>
        <w:rPr>
          <w:lang w:bidi="ru-RU"/>
        </w:rPr>
      </w:pPr>
      <w:r>
        <w:rPr>
          <w:lang w:bidi="ru-RU"/>
        </w:rPr>
        <w:t>Базовая ставка налога задаётся в разделе «</w:t>
      </w:r>
      <w:r w:rsidRPr="00447A05">
        <w:rPr>
          <w:b/>
          <w:lang w:bidi="ru-RU"/>
        </w:rPr>
        <w:t>Финансы</w:t>
      </w:r>
      <w:r>
        <w:rPr>
          <w:lang w:bidi="ru-RU"/>
        </w:rPr>
        <w:t>»</w:t>
      </w:r>
      <w:r w:rsidR="005E4D10">
        <w:rPr>
          <w:lang w:bidi="ru-RU"/>
        </w:rPr>
        <w:t xml:space="preserve"> </w:t>
      </w:r>
      <w:r w:rsidR="005E4D10" w:rsidRPr="00635CE6">
        <w:rPr>
          <w:lang w:bidi="ru-RU"/>
        </w:rPr>
        <w:t xml:space="preserve">&gt; </w:t>
      </w:r>
      <w:r w:rsidR="005E4D10">
        <w:rPr>
          <w:lang w:bidi="ru-RU"/>
        </w:rPr>
        <w:t>«</w:t>
      </w:r>
      <w:hyperlink w:anchor="Валюта_и_абонентская_плата" w:history="1">
        <w:r w:rsidR="005E4D10" w:rsidRPr="005E4D10">
          <w:rPr>
            <w:rStyle w:val="a7"/>
            <w:b/>
            <w:lang w:bidi="ru-RU"/>
          </w:rPr>
          <w:t>Валюта и абонентская плата</w:t>
        </w:r>
      </w:hyperlink>
      <w:r w:rsidR="005E4D10">
        <w:rPr>
          <w:lang w:bidi="ru-RU"/>
        </w:rPr>
        <w:t>»</w:t>
      </w:r>
      <w:r>
        <w:rPr>
          <w:lang w:bidi="ru-RU"/>
        </w:rPr>
        <w:t>.</w:t>
      </w:r>
      <w:r w:rsidR="005E4D10">
        <w:rPr>
          <w:lang w:bidi="ru-RU"/>
        </w:rPr>
        <w:t xml:space="preserve"> </w:t>
      </w:r>
      <w:r w:rsidR="005E4D10" w:rsidRPr="00C06BCB">
        <w:rPr>
          <w:lang w:bidi="ru-RU"/>
        </w:rPr>
        <w:t>Так же мы хотим напомнить, что вы можете изменить название</w:t>
      </w:r>
      <w:r w:rsidR="00A8082A">
        <w:rPr>
          <w:lang w:bidi="ru-RU"/>
        </w:rPr>
        <w:t xml:space="preserve"> стандартных</w:t>
      </w:r>
      <w:r w:rsidR="005E4D10" w:rsidRPr="00C06BCB">
        <w:rPr>
          <w:lang w:bidi="ru-RU"/>
        </w:rPr>
        <w:t xml:space="preserve"> полей</w:t>
      </w:r>
      <w:r w:rsidR="00305CCE" w:rsidRPr="00C06BCB">
        <w:rPr>
          <w:lang w:bidi="ru-RU"/>
        </w:rPr>
        <w:t>,</w:t>
      </w:r>
      <w:r w:rsidR="005E4D10" w:rsidRPr="00C06BCB">
        <w:rPr>
          <w:lang w:bidi="ru-RU"/>
        </w:rPr>
        <w:t xml:space="preserve"> нажав в настройках кнопку «</w:t>
      </w:r>
      <w:r w:rsidR="005E4D10" w:rsidRPr="00DC38E9">
        <w:rPr>
          <w:b/>
          <w:lang w:bidi="ru-RU"/>
        </w:rPr>
        <w:t>Интерфейс MikroREMOTE</w:t>
      </w:r>
      <w:r w:rsidR="005E4D10" w:rsidRPr="00C06BCB">
        <w:rPr>
          <w:lang w:bidi="ru-RU"/>
        </w:rPr>
        <w:t xml:space="preserve">» </w:t>
      </w:r>
      <w:r w:rsidR="00305CCE" w:rsidRPr="00C06BCB">
        <w:rPr>
          <w:lang w:bidi="ru-RU"/>
        </w:rPr>
        <w:t>и перейдя на вкл</w:t>
      </w:r>
      <w:r w:rsidR="00305CCE">
        <w:rPr>
          <w:lang w:bidi="ru-RU"/>
        </w:rPr>
        <w:t>адку</w:t>
      </w:r>
      <w:r w:rsidR="005E4D10" w:rsidRPr="00635CE6">
        <w:rPr>
          <w:lang w:bidi="ru-RU"/>
        </w:rPr>
        <w:t xml:space="preserve"> </w:t>
      </w:r>
      <w:r w:rsidR="00022B8F" w:rsidRPr="00290E4F">
        <w:rPr>
          <w:lang w:bidi="ru-RU"/>
        </w:rPr>
        <w:t>«</w:t>
      </w:r>
      <w:hyperlink w:anchor="Поля_в_профиле_абонента" w:history="1">
        <w:r w:rsidR="00022B8F" w:rsidRPr="00BA6FE4">
          <w:rPr>
            <w:rStyle w:val="a7"/>
            <w:b/>
            <w:lang w:bidi="ru-RU"/>
          </w:rPr>
          <w:t>Поля в профиле абонента</w:t>
        </w:r>
      </w:hyperlink>
      <w:r w:rsidR="00022B8F" w:rsidRPr="00290E4F">
        <w:rPr>
          <w:lang w:bidi="ru-RU"/>
        </w:rPr>
        <w:t>»</w:t>
      </w:r>
      <w:r w:rsidR="00BA6FE4">
        <w:rPr>
          <w:lang w:bidi="ru-RU"/>
        </w:rPr>
        <w:t>.</w:t>
      </w:r>
    </w:p>
    <w:p w14:paraId="003EBA79" w14:textId="77777777" w:rsidR="00C06BCB" w:rsidRDefault="00C06BCB" w:rsidP="00C06BCB">
      <w:pPr>
        <w:ind w:left="1080"/>
        <w:rPr>
          <w:lang w:bidi="ru-RU"/>
        </w:rPr>
      </w:pPr>
    </w:p>
    <w:p w14:paraId="018454A1" w14:textId="77777777" w:rsidR="00C06BCB" w:rsidRDefault="00C06BCB" w:rsidP="00C06BCB">
      <w:pPr>
        <w:ind w:left="1080"/>
        <w:rPr>
          <w:lang w:bidi="ru-RU"/>
        </w:rPr>
      </w:pPr>
    </w:p>
    <w:p w14:paraId="4CAF5F75" w14:textId="77777777" w:rsidR="00C06BCB" w:rsidRDefault="007A184B" w:rsidP="00C06BCB">
      <w:pPr>
        <w:pStyle w:val="a5"/>
        <w:numPr>
          <w:ilvl w:val="0"/>
          <w:numId w:val="9"/>
        </w:numPr>
        <w:rPr>
          <w:lang w:bidi="ru-RU"/>
        </w:rPr>
      </w:pPr>
      <w:bookmarkStart w:id="33" w:name="Вкладка_склад"/>
      <w:r>
        <w:rPr>
          <w:lang w:bidi="ru-RU"/>
        </w:rPr>
        <w:t xml:space="preserve">Вкладка </w:t>
      </w:r>
      <w:r w:rsidR="00C06BCB">
        <w:rPr>
          <w:lang w:bidi="ru-RU"/>
        </w:rPr>
        <w:t>«</w:t>
      </w:r>
      <w:r w:rsidR="00C06BCB" w:rsidRPr="00C06BCB">
        <w:rPr>
          <w:b/>
          <w:lang w:bidi="ru-RU"/>
        </w:rPr>
        <w:t>Склад</w:t>
      </w:r>
      <w:r w:rsidR="00C06BCB">
        <w:rPr>
          <w:lang w:bidi="ru-RU"/>
        </w:rPr>
        <w:t>»</w:t>
      </w:r>
    </w:p>
    <w:bookmarkEnd w:id="33"/>
    <w:p w14:paraId="7EEDF1D7" w14:textId="77777777" w:rsidR="00C06BCB" w:rsidRDefault="00C06BCB" w:rsidP="00F34E1C">
      <w:pPr>
        <w:pStyle w:val="a5"/>
        <w:ind w:left="1440" w:firstLine="0"/>
        <w:rPr>
          <w:lang w:bidi="ru-RU"/>
        </w:rPr>
      </w:pPr>
    </w:p>
    <w:p w14:paraId="0963BE91" w14:textId="77777777" w:rsidR="00C06BCB" w:rsidRDefault="00C06BCB" w:rsidP="00F34E1C">
      <w:pPr>
        <w:pStyle w:val="a5"/>
        <w:ind w:left="1440" w:firstLine="0"/>
        <w:rPr>
          <w:lang w:bidi="ru-RU"/>
        </w:rPr>
      </w:pPr>
      <w:r w:rsidRPr="00C06BCB">
        <w:rPr>
          <w:noProof/>
          <w:lang w:eastAsia="ru-RU"/>
        </w:rPr>
        <w:drawing>
          <wp:inline distT="0" distB="0" distL="0" distR="0" wp14:anchorId="68BFE1A5" wp14:editId="24407652">
            <wp:extent cx="5400136" cy="1085292"/>
            <wp:effectExtent l="0" t="0" r="0" b="63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468727" cy="10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8516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t>Здесь вы можете привязать оборудование со склада к абоненту.</w:t>
      </w:r>
      <w:r w:rsidR="00DC38E9">
        <w:rPr>
          <w:lang w:bidi="ru-RU"/>
        </w:rPr>
        <w:t xml:space="preserve"> Подробнее о том, как создать типы оборудования и заводить их на склад</w:t>
      </w:r>
      <w:r w:rsidR="00C20A1E">
        <w:rPr>
          <w:lang w:bidi="ru-RU"/>
        </w:rPr>
        <w:t>,</w:t>
      </w:r>
      <w:r w:rsidR="00DC38E9">
        <w:rPr>
          <w:lang w:bidi="ru-RU"/>
        </w:rPr>
        <w:t xml:space="preserve"> читайте в разделе «</w:t>
      </w:r>
      <w:hyperlink w:anchor="_Склад_1" w:history="1">
        <w:r w:rsidR="00DC38E9" w:rsidRPr="00842452">
          <w:rPr>
            <w:rStyle w:val="a7"/>
            <w:b/>
            <w:lang w:bidi="ru-RU"/>
          </w:rPr>
          <w:t>Склад</w:t>
        </w:r>
      </w:hyperlink>
      <w:r w:rsidR="00DC38E9">
        <w:rPr>
          <w:lang w:bidi="ru-RU"/>
        </w:rPr>
        <w:t>».</w:t>
      </w:r>
      <w:r>
        <w:rPr>
          <w:lang w:bidi="ru-RU"/>
        </w:rPr>
        <w:t xml:space="preserve"> При клике на поле появляется выбор доступного оборудования.</w:t>
      </w:r>
    </w:p>
    <w:p w14:paraId="5A08709C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5807F989" wp14:editId="44FCDD21">
            <wp:extent cx="238125" cy="2286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скроет в списке все пункты, где оборудование не выбрано.</w:t>
      </w:r>
    </w:p>
    <w:p w14:paraId="10D505CA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33BC0518" wp14:editId="4F1C35D8">
            <wp:extent cx="247650" cy="23812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52">
        <w:rPr>
          <w:lang w:bidi="ru-RU"/>
        </w:rPr>
        <w:t xml:space="preserve"> (доступна только администраторам)</w:t>
      </w:r>
      <w:r>
        <w:rPr>
          <w:lang w:bidi="ru-RU"/>
        </w:rPr>
        <w:t xml:space="preserve">  откроет настройку дополнительных полей абонента</w:t>
      </w:r>
      <w:r w:rsidR="002F7DB3">
        <w:rPr>
          <w:lang w:bidi="ru-RU"/>
        </w:rPr>
        <w:t>, в которых можно хранить позицию со склада</w:t>
      </w:r>
      <w:r>
        <w:rPr>
          <w:lang w:bidi="ru-RU"/>
        </w:rPr>
        <w:t>.</w:t>
      </w:r>
      <w:r w:rsidR="00815F5C">
        <w:rPr>
          <w:lang w:bidi="ru-RU"/>
        </w:rPr>
        <w:t xml:space="preserve"> Настройка полей происходит сразу для всех абонентов.</w:t>
      </w:r>
    </w:p>
    <w:p w14:paraId="574BC630" w14:textId="77777777" w:rsidR="00C06BCB" w:rsidRDefault="002F7DB3" w:rsidP="00C06BCB">
      <w:pPr>
        <w:ind w:left="1080"/>
        <w:rPr>
          <w:lang w:bidi="ru-RU"/>
        </w:rPr>
      </w:pPr>
      <w:r w:rsidRPr="002F7DB3">
        <w:rPr>
          <w:noProof/>
          <w:lang w:eastAsia="ru-RU"/>
        </w:rPr>
        <w:drawing>
          <wp:inline distT="0" distB="0" distL="0" distR="0" wp14:anchorId="084A8E4B" wp14:editId="2F417929">
            <wp:extent cx="4787661" cy="1653293"/>
            <wp:effectExtent l="0" t="0" r="0" b="444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90806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F4EF" w14:textId="77777777" w:rsidR="002F7DB3" w:rsidRDefault="002F7DB3" w:rsidP="00C06BCB">
      <w:pPr>
        <w:ind w:left="1080"/>
        <w:rPr>
          <w:lang w:bidi="ru-RU"/>
        </w:rPr>
      </w:pPr>
      <w:r>
        <w:rPr>
          <w:lang w:bidi="ru-RU"/>
        </w:rPr>
        <w:t>Окно создания дополнительного поля выглядит следующим образом:</w:t>
      </w:r>
    </w:p>
    <w:p w14:paraId="200731F8" w14:textId="77777777" w:rsidR="002F7DB3" w:rsidRDefault="002F7DB3" w:rsidP="00C06BCB">
      <w:pPr>
        <w:ind w:left="1080"/>
        <w:rPr>
          <w:lang w:bidi="ru-RU"/>
        </w:rPr>
      </w:pPr>
      <w:r w:rsidRPr="002F7DB3">
        <w:rPr>
          <w:noProof/>
          <w:lang w:eastAsia="ru-RU"/>
        </w:rPr>
        <w:drawing>
          <wp:inline distT="0" distB="0" distL="0" distR="0" wp14:anchorId="7DD1F049" wp14:editId="79FC0AEA">
            <wp:extent cx="2881223" cy="2320153"/>
            <wp:effectExtent l="0" t="0" r="0" b="444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0"/>
                    <a:srcRect r="1168"/>
                    <a:stretch/>
                  </pic:blipFill>
                  <pic:spPr bwMode="auto">
                    <a:xfrm>
                      <a:off x="0" y="0"/>
                      <a:ext cx="2922631" cy="235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4B2F6" w14:textId="77777777" w:rsidR="002F7DB3" w:rsidRDefault="002F7DB3" w:rsidP="00C06BCB">
      <w:pPr>
        <w:ind w:left="1080"/>
        <w:rPr>
          <w:lang w:bidi="ru-RU"/>
        </w:rPr>
      </w:pPr>
      <w:r>
        <w:rPr>
          <w:lang w:bidi="ru-RU"/>
        </w:rPr>
        <w:t>Здесь вы можете вписать название поля и выбрать какой тип оборудования со склада будет принимать это поле. Ниже есть чекбокс «</w:t>
      </w:r>
      <w:r>
        <w:rPr>
          <w:b/>
          <w:lang w:bidi="ru-RU"/>
        </w:rPr>
        <w:t>Абонентская плата</w:t>
      </w:r>
      <w:r>
        <w:rPr>
          <w:lang w:bidi="ru-RU"/>
        </w:rPr>
        <w:t xml:space="preserve">». Если </w:t>
      </w:r>
      <w:r w:rsidR="00710E4A">
        <w:rPr>
          <w:lang w:bidi="ru-RU"/>
        </w:rPr>
        <w:t>его</w:t>
      </w:r>
      <w:r>
        <w:rPr>
          <w:lang w:bidi="ru-RU"/>
        </w:rPr>
        <w:t xml:space="preserve"> установить, то одновременно с выбором оборудования</w:t>
      </w:r>
      <w:r w:rsidR="00710E4A">
        <w:rPr>
          <w:lang w:bidi="ru-RU"/>
        </w:rPr>
        <w:t xml:space="preserve"> в </w:t>
      </w:r>
      <w:r w:rsidR="00C20A1E">
        <w:rPr>
          <w:lang w:bidi="ru-RU"/>
        </w:rPr>
        <w:t>поле</w:t>
      </w:r>
      <w:r>
        <w:rPr>
          <w:lang w:bidi="ru-RU"/>
        </w:rPr>
        <w:t xml:space="preserve">, </w:t>
      </w:r>
      <w:r w:rsidR="00C20A1E">
        <w:rPr>
          <w:lang w:bidi="ru-RU"/>
        </w:rPr>
        <w:t>абоненту</w:t>
      </w:r>
      <w:r>
        <w:rPr>
          <w:lang w:bidi="ru-RU"/>
        </w:rPr>
        <w:t xml:space="preserve"> автоматически будет подключ</w:t>
      </w:r>
      <w:r w:rsidR="00C20A1E">
        <w:rPr>
          <w:lang w:bidi="ru-RU"/>
        </w:rPr>
        <w:t>ена</w:t>
      </w:r>
      <w:r>
        <w:rPr>
          <w:lang w:bidi="ru-RU"/>
        </w:rPr>
        <w:t xml:space="preserve"> </w:t>
      </w:r>
      <w:hyperlink w:anchor="Услуги" w:history="1">
        <w:r w:rsidRPr="009F713B">
          <w:rPr>
            <w:rStyle w:val="a7"/>
            <w:lang w:bidi="ru-RU"/>
          </w:rPr>
          <w:t>услуга</w:t>
        </w:r>
      </w:hyperlink>
      <w:r>
        <w:rPr>
          <w:lang w:bidi="ru-RU"/>
        </w:rPr>
        <w:t>. Это позволит списывать абонентскую плату за обо</w:t>
      </w:r>
      <w:r w:rsidR="0090615C">
        <w:rPr>
          <w:lang w:bidi="ru-RU"/>
        </w:rPr>
        <w:t>рудование, или выполнять скрипт</w:t>
      </w:r>
      <w:r>
        <w:rPr>
          <w:lang w:bidi="ru-RU"/>
        </w:rPr>
        <w:t>.</w:t>
      </w:r>
      <w:r w:rsidR="00E00DEE">
        <w:rPr>
          <w:lang w:bidi="ru-RU"/>
        </w:rPr>
        <w:t xml:space="preserve"> Подробнее о том, как работают услуги и как создавать оборудование на складе читайте в разделах «</w:t>
      </w:r>
      <w:r w:rsidR="00E00DEE">
        <w:rPr>
          <w:b/>
          <w:lang w:bidi="ru-RU"/>
        </w:rPr>
        <w:t>Услуги</w:t>
      </w:r>
      <w:r w:rsidR="00E00DEE">
        <w:rPr>
          <w:lang w:bidi="ru-RU"/>
        </w:rPr>
        <w:t>» и «</w:t>
      </w:r>
      <w:r w:rsidR="00E00DEE">
        <w:rPr>
          <w:b/>
          <w:lang w:bidi="ru-RU"/>
        </w:rPr>
        <w:t>Склад</w:t>
      </w:r>
      <w:r w:rsidR="00E00DEE">
        <w:rPr>
          <w:lang w:bidi="ru-RU"/>
        </w:rPr>
        <w:t xml:space="preserve">». </w:t>
      </w:r>
    </w:p>
    <w:p w14:paraId="68226639" w14:textId="77777777" w:rsidR="0090615C" w:rsidRDefault="00B1095A" w:rsidP="00B1095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Тикеты</w:t>
      </w:r>
      <w:r>
        <w:rPr>
          <w:lang w:bidi="ru-RU"/>
        </w:rPr>
        <w:t xml:space="preserve">» - на этой вкладке вы можете видеть все тикеты, связанные с абонентом. Можете создать, завершить, или удалить тикет. </w:t>
      </w:r>
    </w:p>
    <w:p w14:paraId="0AB89744" w14:textId="77777777" w:rsidR="00B1095A" w:rsidRDefault="00B1095A" w:rsidP="0090615C">
      <w:pPr>
        <w:pStyle w:val="a5"/>
        <w:ind w:left="1440" w:firstLine="0"/>
        <w:rPr>
          <w:lang w:bidi="ru-RU"/>
        </w:rPr>
      </w:pPr>
      <w:r>
        <w:rPr>
          <w:lang w:bidi="ru-RU"/>
        </w:rPr>
        <w:t>Так же</w:t>
      </w:r>
      <w:r w:rsidR="0090615C">
        <w:rPr>
          <w:lang w:bidi="ru-RU"/>
        </w:rPr>
        <w:t xml:space="preserve"> в </w:t>
      </w:r>
      <w:r w:rsidR="0090615C">
        <w:rPr>
          <w:lang w:val="en-US" w:bidi="ru-RU"/>
        </w:rPr>
        <w:t>MikroBILL</w:t>
      </w:r>
      <w:r>
        <w:rPr>
          <w:lang w:bidi="ru-RU"/>
        </w:rPr>
        <w:t xml:space="preserve"> существует специальное окно, отображающее все тикеты</w:t>
      </w:r>
      <w:r w:rsidR="00AA3425" w:rsidRPr="00635CE6">
        <w:rPr>
          <w:lang w:bidi="ru-RU"/>
        </w:rPr>
        <w:t xml:space="preserve"> </w:t>
      </w:r>
      <w:r w:rsidR="0090615C">
        <w:rPr>
          <w:lang w:bidi="ru-RU"/>
        </w:rPr>
        <w:t>абонент</w:t>
      </w:r>
      <w:r w:rsidR="00AA3425">
        <w:rPr>
          <w:lang w:bidi="ru-RU"/>
        </w:rPr>
        <w:t>ов</w:t>
      </w:r>
      <w:r>
        <w:rPr>
          <w:lang w:bidi="ru-RU"/>
        </w:rPr>
        <w:t xml:space="preserve"> и м</w:t>
      </w:r>
      <w:r w:rsidR="0090615C">
        <w:rPr>
          <w:lang w:bidi="ru-RU"/>
        </w:rPr>
        <w:t>ножество сопутствующих настроек.</w:t>
      </w:r>
      <w:r>
        <w:rPr>
          <w:lang w:bidi="ru-RU"/>
        </w:rPr>
        <w:t xml:space="preserve"> </w:t>
      </w:r>
      <w:r w:rsidR="0090615C">
        <w:rPr>
          <w:lang w:bidi="ru-RU"/>
        </w:rPr>
        <w:t>П</w:t>
      </w:r>
      <w:r>
        <w:rPr>
          <w:lang w:bidi="ru-RU"/>
        </w:rPr>
        <w:t>одробнее об этом читайте в разделе «</w:t>
      </w:r>
      <w:hyperlink w:anchor="_Тикеты" w:history="1">
        <w:r w:rsidRPr="008F1B84">
          <w:rPr>
            <w:rStyle w:val="a7"/>
            <w:b/>
            <w:lang w:bidi="ru-RU"/>
          </w:rPr>
          <w:t>Тикеты</w:t>
        </w:r>
      </w:hyperlink>
      <w:r>
        <w:rPr>
          <w:lang w:bidi="ru-RU"/>
        </w:rPr>
        <w:t xml:space="preserve">». </w:t>
      </w:r>
    </w:p>
    <w:p w14:paraId="668FB729" w14:textId="77777777" w:rsidR="00B1095A" w:rsidRDefault="00B1095A" w:rsidP="00B1095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Финансы</w:t>
      </w:r>
      <w:r>
        <w:rPr>
          <w:lang w:bidi="ru-RU"/>
        </w:rPr>
        <w:t>» - Тут ото</w:t>
      </w:r>
      <w:r w:rsidR="00C56ED3">
        <w:rPr>
          <w:lang w:bidi="ru-RU"/>
        </w:rPr>
        <w:t>бражаются все проводки по счёту абонента за последнее время.</w:t>
      </w:r>
    </w:p>
    <w:p w14:paraId="32728739" w14:textId="77777777" w:rsidR="0067697C" w:rsidRDefault="0067697C" w:rsidP="0067697C">
      <w:pPr>
        <w:pStyle w:val="a5"/>
        <w:ind w:left="1440" w:firstLine="0"/>
        <w:rPr>
          <w:lang w:bidi="ru-RU"/>
        </w:rPr>
      </w:pPr>
    </w:p>
    <w:p w14:paraId="6EBA5BB0" w14:textId="77777777" w:rsidR="0067697C" w:rsidRDefault="0067697C" w:rsidP="00C56ED3">
      <w:pPr>
        <w:ind w:left="1080"/>
        <w:rPr>
          <w:lang w:bidi="ru-RU"/>
        </w:rPr>
      </w:pPr>
      <w:r w:rsidRPr="0067697C">
        <w:rPr>
          <w:noProof/>
          <w:lang w:eastAsia="ru-RU"/>
        </w:rPr>
        <w:lastRenderedPageBreak/>
        <w:drawing>
          <wp:inline distT="0" distB="0" distL="0" distR="0" wp14:anchorId="553BB083" wp14:editId="6DEF7504">
            <wp:extent cx="5426015" cy="1475232"/>
            <wp:effectExtent l="0" t="0" r="381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487127" cy="14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61CD" w14:textId="77777777" w:rsidR="00C56ED3" w:rsidRDefault="00C56ED3" w:rsidP="00C56ED3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16691C15" wp14:editId="59670E65">
            <wp:extent cx="180975" cy="21907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окно полной финансовой статистики.</w:t>
      </w:r>
      <w:r w:rsidR="004651E9">
        <w:rPr>
          <w:lang w:bidi="ru-RU"/>
        </w:rPr>
        <w:t xml:space="preserve"> Более подробно об этом в разделе «</w:t>
      </w:r>
      <w:hyperlink w:anchor="_Движение_средств" w:history="1">
        <w:r w:rsidR="004651E9" w:rsidRPr="00733C21">
          <w:rPr>
            <w:rStyle w:val="a7"/>
            <w:b/>
            <w:lang w:bidi="ru-RU"/>
          </w:rPr>
          <w:t>Движение средств</w:t>
        </w:r>
      </w:hyperlink>
      <w:r w:rsidR="004651E9">
        <w:rPr>
          <w:lang w:bidi="ru-RU"/>
        </w:rPr>
        <w:t>».</w:t>
      </w:r>
    </w:p>
    <w:p w14:paraId="3920E0D8" w14:textId="77777777" w:rsidR="00C56ED3" w:rsidRDefault="00C56ED3" w:rsidP="00C56ED3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61A01E71" wp14:editId="56BCC884">
            <wp:extent cx="228600" cy="20955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запланированных пополнений и списаний</w:t>
      </w:r>
      <w:r w:rsidR="007A184B">
        <w:rPr>
          <w:lang w:bidi="ru-RU"/>
        </w:rPr>
        <w:t xml:space="preserve"> по абоненту</w:t>
      </w:r>
      <w:r>
        <w:rPr>
          <w:lang w:bidi="ru-RU"/>
        </w:rPr>
        <w:t>. Более подробно об этом в разделе «</w:t>
      </w:r>
      <w:r>
        <w:rPr>
          <w:b/>
          <w:lang w:bidi="ru-RU"/>
        </w:rPr>
        <w:t>Запланированные пополнения и списания</w:t>
      </w:r>
      <w:r>
        <w:rPr>
          <w:lang w:bidi="ru-RU"/>
        </w:rPr>
        <w:t>».</w:t>
      </w:r>
    </w:p>
    <w:p w14:paraId="3D5EA38C" w14:textId="77777777" w:rsidR="00C06BCB" w:rsidRDefault="007A184B" w:rsidP="006D7C9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Вкладка </w:t>
      </w:r>
      <w:r w:rsidR="006D7C90">
        <w:rPr>
          <w:lang w:bidi="ru-RU"/>
        </w:rPr>
        <w:t>«</w:t>
      </w:r>
      <w:r w:rsidR="006D7C90">
        <w:rPr>
          <w:b/>
          <w:lang w:bidi="ru-RU"/>
        </w:rPr>
        <w:t>Услуги</w:t>
      </w:r>
      <w:r w:rsidR="006D7C90">
        <w:rPr>
          <w:lang w:bidi="ru-RU"/>
        </w:rPr>
        <w:t xml:space="preserve">» - на этой вкладке можно отметить галочками </w:t>
      </w:r>
      <w:hyperlink w:anchor="Услуги" w:history="1">
        <w:r w:rsidR="006D7C90" w:rsidRPr="009F713B">
          <w:rPr>
            <w:rStyle w:val="a7"/>
            <w:lang w:bidi="ru-RU"/>
          </w:rPr>
          <w:t>услуги</w:t>
        </w:r>
      </w:hyperlink>
      <w:r w:rsidR="006D7C90">
        <w:rPr>
          <w:lang w:bidi="ru-RU"/>
        </w:rPr>
        <w:t xml:space="preserve">, которые должны быть подключены абоненту, или снять галочки, если услуги нужно отключить. Более подробно о настройке </w:t>
      </w:r>
      <w:r w:rsidR="00AA3064">
        <w:rPr>
          <w:lang w:bidi="ru-RU"/>
        </w:rPr>
        <w:t xml:space="preserve">услуг </w:t>
      </w:r>
      <w:r w:rsidR="006D7C90">
        <w:rPr>
          <w:lang w:bidi="ru-RU"/>
        </w:rPr>
        <w:t>читайте в разделе «</w:t>
      </w:r>
      <w:r w:rsidR="006D7C90">
        <w:rPr>
          <w:b/>
          <w:lang w:bidi="ru-RU"/>
        </w:rPr>
        <w:t>Услуги</w:t>
      </w:r>
      <w:r w:rsidR="006D7C90">
        <w:rPr>
          <w:lang w:bidi="ru-RU"/>
        </w:rPr>
        <w:t>».</w:t>
      </w:r>
    </w:p>
    <w:p w14:paraId="72B50CF8" w14:textId="77777777" w:rsidR="006D7C90" w:rsidRDefault="006D7C90" w:rsidP="006D7C90">
      <w:pPr>
        <w:pStyle w:val="a5"/>
        <w:ind w:left="1440" w:firstLine="0"/>
        <w:rPr>
          <w:lang w:bidi="ru-RU"/>
        </w:rPr>
      </w:pPr>
    </w:p>
    <w:p w14:paraId="26BF8181" w14:textId="77777777" w:rsidR="006D7C90" w:rsidRDefault="006D7C90" w:rsidP="006D7C90">
      <w:pPr>
        <w:pStyle w:val="a5"/>
        <w:ind w:left="1440" w:firstLine="0"/>
        <w:rPr>
          <w:lang w:bidi="ru-RU"/>
        </w:rPr>
      </w:pPr>
      <w:r w:rsidRPr="006D7C90">
        <w:rPr>
          <w:noProof/>
          <w:lang w:eastAsia="ru-RU"/>
        </w:rPr>
        <w:drawing>
          <wp:inline distT="0" distB="0" distL="0" distR="0" wp14:anchorId="23654646" wp14:editId="7F45A87E">
            <wp:extent cx="5434642" cy="1535380"/>
            <wp:effectExtent l="0" t="0" r="0" b="825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456440" cy="15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EBA3" w14:textId="77777777" w:rsidR="006E4AA8" w:rsidRDefault="006E4AA8" w:rsidP="006D7C90">
      <w:pPr>
        <w:pStyle w:val="a5"/>
        <w:ind w:left="1440" w:firstLine="0"/>
        <w:rPr>
          <w:lang w:bidi="ru-RU"/>
        </w:rPr>
      </w:pPr>
    </w:p>
    <w:p w14:paraId="4577816A" w14:textId="77777777" w:rsidR="006E4AA8" w:rsidRPr="00FE1548" w:rsidRDefault="007A184B" w:rsidP="006E4AA8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 xml:space="preserve">Вкладка </w:t>
      </w:r>
      <w:r w:rsidR="006E4AA8">
        <w:rPr>
          <w:lang w:bidi="ru-RU"/>
        </w:rPr>
        <w:t>«</w:t>
      </w:r>
      <w:r w:rsidR="006E4AA8" w:rsidRPr="006E4AA8">
        <w:rPr>
          <w:b/>
          <w:lang w:bidi="ru-RU"/>
        </w:rPr>
        <w:t>Скорость</w:t>
      </w:r>
      <w:r w:rsidR="006E4AA8">
        <w:rPr>
          <w:lang w:bidi="ru-RU"/>
        </w:rPr>
        <w:t xml:space="preserve">» - на этой вкладке можно настроить изменение ограничений скорости в зависимости от времени суток. Настройки по части функционала полностью идентичны таковым в настройках </w:t>
      </w:r>
      <w:hyperlink w:anchor="_Тарифы" w:history="1">
        <w:r w:rsidR="006E4AA8" w:rsidRPr="009F713B">
          <w:rPr>
            <w:rStyle w:val="a7"/>
            <w:lang w:bidi="ru-RU"/>
          </w:rPr>
          <w:t>тарифов</w:t>
        </w:r>
      </w:hyperlink>
      <w:r w:rsidR="006E4AA8">
        <w:rPr>
          <w:lang w:bidi="ru-RU"/>
        </w:rPr>
        <w:t>.</w:t>
      </w:r>
    </w:p>
    <w:p w14:paraId="14AC9800" w14:textId="77777777" w:rsidR="00176DEA" w:rsidRDefault="00176DEA" w:rsidP="00FE1548">
      <w:pPr>
        <w:ind w:left="1080"/>
        <w:rPr>
          <w:lang w:bidi="ru-RU"/>
        </w:rPr>
      </w:pPr>
    </w:p>
    <w:p w14:paraId="3C4FFF55" w14:textId="77777777" w:rsidR="00FE1548" w:rsidRDefault="00FE1548" w:rsidP="00FE1548">
      <w:pPr>
        <w:ind w:left="1080"/>
        <w:rPr>
          <w:lang w:bidi="ru-RU"/>
        </w:rPr>
      </w:pPr>
      <w:bookmarkStart w:id="34" w:name="Дополнительные_поля"/>
      <w:r>
        <w:rPr>
          <w:lang w:bidi="ru-RU"/>
        </w:rPr>
        <w:t>Раздел «</w:t>
      </w:r>
      <w:r w:rsidRPr="00FE1548">
        <w:rPr>
          <w:b/>
          <w:lang w:bidi="ru-RU"/>
        </w:rPr>
        <w:t>Дополнительные поля</w:t>
      </w:r>
      <w:r>
        <w:rPr>
          <w:lang w:bidi="ru-RU"/>
        </w:rPr>
        <w:t>».</w:t>
      </w:r>
    </w:p>
    <w:bookmarkEnd w:id="34"/>
    <w:p w14:paraId="640336B8" w14:textId="77777777" w:rsidR="00FE1548" w:rsidRDefault="00FE1548" w:rsidP="00FE1548">
      <w:pPr>
        <w:ind w:left="1080"/>
        <w:rPr>
          <w:lang w:bidi="ru-RU"/>
        </w:rPr>
      </w:pPr>
      <w:r>
        <w:rPr>
          <w:lang w:bidi="ru-RU"/>
        </w:rPr>
        <w:t xml:space="preserve">Здесь вы можете добавить любое количество полей для хранения данных. Нажав кнопку  </w:t>
      </w:r>
      <w:r w:rsidRPr="00C06BCB">
        <w:rPr>
          <w:noProof/>
          <w:lang w:eastAsia="ru-RU"/>
        </w:rPr>
        <w:drawing>
          <wp:inline distT="0" distB="0" distL="0" distR="0" wp14:anchorId="2E5DEB67" wp14:editId="641C8B2F">
            <wp:extent cx="247650" cy="23812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вы можете создать, удалить, или переименовать существующие</w:t>
      </w:r>
      <w:r w:rsidR="00815F5C">
        <w:rPr>
          <w:lang w:bidi="ru-RU"/>
        </w:rPr>
        <w:t xml:space="preserve"> дополнительные</w:t>
      </w:r>
      <w:r>
        <w:rPr>
          <w:lang w:bidi="ru-RU"/>
        </w:rPr>
        <w:t xml:space="preserve"> поля.</w:t>
      </w:r>
      <w:r w:rsidR="00815F5C">
        <w:rPr>
          <w:lang w:bidi="ru-RU"/>
        </w:rPr>
        <w:t xml:space="preserve"> Настройка полей происходит сразу для всех абонентов.</w:t>
      </w:r>
      <w:r>
        <w:rPr>
          <w:lang w:bidi="ru-RU"/>
        </w:rPr>
        <w:t xml:space="preserve"> Доступны поля следующих типов:</w:t>
      </w:r>
    </w:p>
    <w:p w14:paraId="6A571EB0" w14:textId="77777777" w:rsidR="005B2D97" w:rsidRDefault="005B2D97" w:rsidP="00FE1548">
      <w:pPr>
        <w:ind w:left="1080"/>
        <w:rPr>
          <w:lang w:bidi="ru-RU"/>
        </w:rPr>
      </w:pPr>
    </w:p>
    <w:p w14:paraId="2B412AB8" w14:textId="77777777" w:rsidR="005B2D97" w:rsidRDefault="005B2D97" w:rsidP="00FE1548">
      <w:pPr>
        <w:ind w:left="1080"/>
        <w:rPr>
          <w:lang w:bidi="ru-RU"/>
        </w:rPr>
      </w:pPr>
    </w:p>
    <w:p w14:paraId="7E109414" w14:textId="77777777" w:rsidR="00FE1548" w:rsidRDefault="00FE1548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 w:rsidRPr="00FE1548">
        <w:rPr>
          <w:b/>
          <w:lang w:bidi="ru-RU"/>
        </w:rPr>
        <w:t>Строка</w:t>
      </w:r>
      <w:r>
        <w:rPr>
          <w:lang w:bidi="ru-RU"/>
        </w:rPr>
        <w:t>»</w:t>
      </w:r>
    </w:p>
    <w:p w14:paraId="5D0DCF28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75D1102A" w14:textId="77777777" w:rsidR="00FE1548" w:rsidRDefault="00FE1548" w:rsidP="00FE1548">
      <w:pPr>
        <w:pStyle w:val="a5"/>
        <w:ind w:left="1440" w:firstLine="0"/>
        <w:rPr>
          <w:lang w:bidi="ru-RU"/>
        </w:rPr>
      </w:pPr>
      <w:r w:rsidRPr="00FE1548">
        <w:rPr>
          <w:noProof/>
          <w:lang w:eastAsia="ru-RU"/>
        </w:rPr>
        <w:drawing>
          <wp:inline distT="0" distB="0" distL="0" distR="0" wp14:anchorId="36146FD4" wp14:editId="4912E51E">
            <wp:extent cx="2906717" cy="1397479"/>
            <wp:effectExtent l="0" t="0" r="825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5"/>
                    <a:srcRect b="4976"/>
                    <a:stretch/>
                  </pic:blipFill>
                  <pic:spPr bwMode="auto">
                    <a:xfrm>
                      <a:off x="0" y="0"/>
                      <a:ext cx="2942114" cy="141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604E7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14D7169E" w14:textId="77777777" w:rsidR="00FE1548" w:rsidRDefault="00FE1548" w:rsidP="00FE1548">
      <w:pPr>
        <w:pStyle w:val="a5"/>
        <w:ind w:left="1440" w:firstLine="0"/>
        <w:rPr>
          <w:lang w:bidi="ru-RU"/>
        </w:rPr>
      </w:pPr>
      <w:r>
        <w:rPr>
          <w:lang w:bidi="ru-RU"/>
        </w:rPr>
        <w:t>Позволяет хранить текстовые данные. Чекбокс «</w:t>
      </w:r>
      <w:r>
        <w:rPr>
          <w:b/>
          <w:lang w:bidi="ru-RU"/>
        </w:rPr>
        <w:t>Уникальные данные</w:t>
      </w:r>
      <w:r>
        <w:rPr>
          <w:lang w:bidi="ru-RU"/>
        </w:rPr>
        <w:t>» активирует проверку вводимых данных, и если у другого абонента в этом же поле введена такая же строка, текст будет выделен красным цветом.</w:t>
      </w:r>
    </w:p>
    <w:p w14:paraId="1A8B7940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73B75B85" w14:textId="77777777" w:rsidR="00FE1548" w:rsidRDefault="00FF5014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Число</w:t>
      </w:r>
      <w:r>
        <w:rPr>
          <w:lang w:bidi="ru-RU"/>
        </w:rPr>
        <w:t>» - позволяет хранить любые числовые данные. Поле не имеет дополнительных настроек.</w:t>
      </w:r>
    </w:p>
    <w:p w14:paraId="5C3F0443" w14:textId="77777777" w:rsidR="00FF5014" w:rsidRDefault="00FF5014" w:rsidP="00FF50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</w:t>
      </w:r>
      <w:r>
        <w:rPr>
          <w:lang w:bidi="ru-RU"/>
        </w:rPr>
        <w:t>» - позволяет хранить дату. Поле не имеет дополнительных настроек.</w:t>
      </w:r>
    </w:p>
    <w:p w14:paraId="78935D6C" w14:textId="77777777" w:rsidR="00FF5014" w:rsidRDefault="00FF5014" w:rsidP="00FF50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Флаг</w:t>
      </w:r>
      <w:r>
        <w:rPr>
          <w:lang w:bidi="ru-RU"/>
        </w:rPr>
        <w:t>» - позволяет хранить бит информации. Это поле переключатель Да</w:t>
      </w:r>
      <w:r w:rsidRPr="00635CE6">
        <w:rPr>
          <w:lang w:bidi="ru-RU"/>
        </w:rPr>
        <w:t>/</w:t>
      </w:r>
      <w:r>
        <w:rPr>
          <w:lang w:bidi="ru-RU"/>
        </w:rPr>
        <w:t>нет. Поле не имеет дополнительных настроек.</w:t>
      </w:r>
    </w:p>
    <w:p w14:paraId="4873E554" w14:textId="77777777" w:rsidR="00FF5014" w:rsidRDefault="00FF5014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Список</w:t>
      </w:r>
      <w:r>
        <w:rPr>
          <w:lang w:bidi="ru-RU"/>
        </w:rPr>
        <w:t>» - позволяет выбирать данные из выпадающего списка.</w:t>
      </w:r>
    </w:p>
    <w:p w14:paraId="2131B357" w14:textId="77777777" w:rsidR="00FF5014" w:rsidRDefault="00FF5014" w:rsidP="00FF5014">
      <w:pPr>
        <w:pStyle w:val="a5"/>
        <w:ind w:left="1440" w:firstLine="0"/>
        <w:rPr>
          <w:lang w:bidi="ru-RU"/>
        </w:rPr>
      </w:pPr>
    </w:p>
    <w:p w14:paraId="0AB9D2B2" w14:textId="77777777" w:rsidR="00FF5014" w:rsidRDefault="00FF5014" w:rsidP="00FF5014">
      <w:pPr>
        <w:pStyle w:val="a5"/>
        <w:ind w:left="1440" w:firstLine="0"/>
        <w:rPr>
          <w:lang w:bidi="ru-RU"/>
        </w:rPr>
      </w:pPr>
      <w:r w:rsidRPr="00FF5014">
        <w:rPr>
          <w:noProof/>
          <w:lang w:eastAsia="ru-RU"/>
        </w:rPr>
        <w:drawing>
          <wp:inline distT="0" distB="0" distL="0" distR="0" wp14:anchorId="74EC8637" wp14:editId="30E5CF69">
            <wp:extent cx="2924048" cy="1889185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6"/>
                    <a:srcRect b="15859"/>
                    <a:stretch/>
                  </pic:blipFill>
                  <pic:spPr bwMode="auto">
                    <a:xfrm>
                      <a:off x="0" y="0"/>
                      <a:ext cx="2984469" cy="192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4B216" w14:textId="77777777" w:rsidR="00447458" w:rsidRDefault="00447458" w:rsidP="00FF5014">
      <w:pPr>
        <w:pStyle w:val="a5"/>
        <w:ind w:left="1440" w:firstLine="0"/>
        <w:rPr>
          <w:lang w:bidi="ru-RU"/>
        </w:rPr>
      </w:pPr>
    </w:p>
    <w:p w14:paraId="1BC0AB0B" w14:textId="77777777" w:rsidR="00E72D9A" w:rsidRPr="00E72D9A" w:rsidRDefault="00447458" w:rsidP="004474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GPS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объект</w:t>
      </w:r>
      <w:r>
        <w:rPr>
          <w:lang w:bidi="ru-RU"/>
        </w:rPr>
        <w:t>» - позволяет рисовать и оставлять отметки поверх карты.</w:t>
      </w:r>
      <w:r w:rsidR="007F0829">
        <w:rPr>
          <w:lang w:bidi="ru-RU"/>
        </w:rPr>
        <w:t xml:space="preserve"> </w:t>
      </w:r>
      <w:r w:rsidR="00E72D9A">
        <w:rPr>
          <w:lang w:bidi="ru-RU"/>
        </w:rPr>
        <w:t xml:space="preserve">Для работы карты необходим </w:t>
      </w:r>
      <w:r w:rsidR="00E72D9A">
        <w:rPr>
          <w:lang w:val="en-US" w:bidi="ru-RU"/>
        </w:rPr>
        <w:t xml:space="preserve">API </w:t>
      </w:r>
      <w:r w:rsidR="00E72D9A">
        <w:rPr>
          <w:lang w:bidi="ru-RU"/>
        </w:rPr>
        <w:t xml:space="preserve">ключ </w:t>
      </w:r>
      <w:hyperlink w:anchor="Yandex_Карта" w:history="1">
        <w:r w:rsidR="00E72D9A" w:rsidRPr="005F2CA1">
          <w:rPr>
            <w:rStyle w:val="a7"/>
            <w:lang w:val="en-US" w:bidi="ru-RU"/>
          </w:rPr>
          <w:t>Yandex</w:t>
        </w:r>
      </w:hyperlink>
      <w:r w:rsidR="00E72D9A">
        <w:rPr>
          <w:lang w:val="en-US" w:bidi="ru-RU"/>
        </w:rPr>
        <w:t xml:space="preserve">. </w:t>
      </w:r>
    </w:p>
    <w:p w14:paraId="496E8F8D" w14:textId="77777777" w:rsidR="00447458" w:rsidRDefault="007F0829" w:rsidP="00E72D9A">
      <w:pPr>
        <w:pStyle w:val="a5"/>
        <w:ind w:left="1440" w:firstLine="0"/>
        <w:rPr>
          <w:lang w:bidi="ru-RU"/>
        </w:rPr>
      </w:pPr>
      <w:r>
        <w:rPr>
          <w:lang w:bidi="ru-RU"/>
        </w:rPr>
        <w:t>Доступно 5 типов</w:t>
      </w:r>
      <w:r w:rsidR="00E72D9A">
        <w:rPr>
          <w:lang w:val="en-US" w:bidi="ru-RU"/>
        </w:rPr>
        <w:t xml:space="preserve"> GRS </w:t>
      </w:r>
      <w:r>
        <w:rPr>
          <w:lang w:bidi="ru-RU"/>
        </w:rPr>
        <w:t>объектов:</w:t>
      </w:r>
    </w:p>
    <w:p w14:paraId="3185E3CC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Координаты</w:t>
      </w:r>
      <w:r>
        <w:rPr>
          <w:lang w:bidi="ru-RU"/>
        </w:rPr>
        <w:t xml:space="preserve">» - Позволяет разместить пиктограмму на карте. Позволяет выбрать иконку. </w:t>
      </w:r>
    </w:p>
    <w:p w14:paraId="7880DF33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Флажок</w:t>
      </w:r>
      <w:r>
        <w:rPr>
          <w:lang w:bidi="ru-RU"/>
        </w:rPr>
        <w:t>» - добавляет булавку на карту.</w:t>
      </w:r>
    </w:p>
    <w:p w14:paraId="02FF9C6B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Ломаная</w:t>
      </w:r>
      <w:r>
        <w:rPr>
          <w:lang w:bidi="ru-RU"/>
        </w:rPr>
        <w:t>» - Позволяет нарисовать ломанную линию, состоящую из любого количества точек. Доступен выбор цвета линии.</w:t>
      </w:r>
    </w:p>
    <w:p w14:paraId="23207623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 w:rsidRPr="007F0829">
        <w:rPr>
          <w:b/>
          <w:lang w:bidi="ru-RU"/>
        </w:rPr>
        <w:t>Область</w:t>
      </w:r>
      <w:r>
        <w:rPr>
          <w:lang w:bidi="ru-RU"/>
        </w:rPr>
        <w:t>» - Позволяет нарисовать замкнутую фигуру, состоящую из любого количества точек. Доступен выбор цвета контура и цвета заливки.</w:t>
      </w:r>
    </w:p>
    <w:p w14:paraId="2F60D836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Окружность</w:t>
      </w:r>
      <w:r>
        <w:rPr>
          <w:lang w:bidi="ru-RU"/>
        </w:rPr>
        <w:t>» - позволяет нарисовать окружность.</w:t>
      </w:r>
      <w:r w:rsidRPr="007F0829">
        <w:rPr>
          <w:lang w:bidi="ru-RU"/>
        </w:rPr>
        <w:t xml:space="preserve"> </w:t>
      </w:r>
      <w:r>
        <w:rPr>
          <w:lang w:bidi="ru-RU"/>
        </w:rPr>
        <w:t>Доступен выбор цвета контура и цвета заливки.</w:t>
      </w:r>
    </w:p>
    <w:p w14:paraId="315362A4" w14:textId="77777777" w:rsidR="007F0829" w:rsidRDefault="007F0829" w:rsidP="007F0829">
      <w:pPr>
        <w:pStyle w:val="a5"/>
        <w:ind w:left="1800" w:firstLine="0"/>
        <w:rPr>
          <w:lang w:bidi="ru-RU"/>
        </w:rPr>
      </w:pPr>
    </w:p>
    <w:p w14:paraId="66FBEAF1" w14:textId="77777777" w:rsidR="00341CC7" w:rsidRDefault="007F0829" w:rsidP="007F0829">
      <w:pPr>
        <w:pStyle w:val="a5"/>
        <w:ind w:left="1800" w:firstLine="0"/>
        <w:rPr>
          <w:lang w:bidi="ru-RU"/>
        </w:rPr>
      </w:pPr>
      <w:r>
        <w:rPr>
          <w:lang w:bidi="ru-RU"/>
        </w:rPr>
        <w:lastRenderedPageBreak/>
        <w:t>Примеры рисования по карте на изображениях ниже.</w:t>
      </w:r>
    </w:p>
    <w:p w14:paraId="697116AF" w14:textId="77777777" w:rsidR="00341CC7" w:rsidRDefault="00B75990" w:rsidP="00341CC7">
      <w:pPr>
        <w:pStyle w:val="a5"/>
        <w:ind w:left="426" w:right="-330" w:firstLine="0"/>
        <w:rPr>
          <w:lang w:bidi="ru-RU"/>
        </w:rPr>
      </w:pPr>
      <w:r>
        <w:rPr>
          <w:lang w:bidi="ru-RU"/>
        </w:rPr>
        <w:t xml:space="preserve">  </w:t>
      </w:r>
      <w:r w:rsidRPr="00B75990">
        <w:rPr>
          <w:noProof/>
          <w:lang w:eastAsia="ru-RU"/>
        </w:rPr>
        <w:drawing>
          <wp:inline distT="0" distB="0" distL="0" distR="0" wp14:anchorId="7B52CA7B" wp14:editId="322EBAA2">
            <wp:extent cx="5731510" cy="5284470"/>
            <wp:effectExtent l="0" t="0" r="254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306F" w14:textId="77777777" w:rsidR="00543F88" w:rsidRDefault="00543F88" w:rsidP="00341CC7">
      <w:pPr>
        <w:pStyle w:val="a5"/>
        <w:ind w:left="426" w:right="-330" w:firstLine="0"/>
        <w:rPr>
          <w:lang w:bidi="ru-RU"/>
        </w:rPr>
      </w:pPr>
    </w:p>
    <w:p w14:paraId="7ACEEBA3" w14:textId="77777777" w:rsidR="00543F88" w:rsidRDefault="00543F88" w:rsidP="00543F88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Позволяет хранить </w:t>
      </w:r>
      <w:r w:rsidRPr="00543F88">
        <w:rPr>
          <w:lang w:bidi="ru-RU"/>
        </w:rPr>
        <w:t xml:space="preserve">IP </w:t>
      </w:r>
      <w:r>
        <w:rPr>
          <w:lang w:bidi="ru-RU"/>
        </w:rPr>
        <w:t xml:space="preserve">адрес для оборудования. Если в настройках поля выбрать пул, то можно по нажатию кнопки  </w:t>
      </w:r>
      <w:r w:rsidRPr="005964CC">
        <w:rPr>
          <w:noProof/>
          <w:lang w:eastAsia="ru-RU"/>
        </w:rPr>
        <w:drawing>
          <wp:inline distT="0" distB="0" distL="0" distR="0" wp14:anchorId="45BAACB2" wp14:editId="25800C52">
            <wp:extent cx="238125" cy="20955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выдавать адрес из заданного пула.</w:t>
      </w:r>
    </w:p>
    <w:p w14:paraId="6F32B9D5" w14:textId="77777777" w:rsidR="00543F88" w:rsidRDefault="00543F88" w:rsidP="00543F88">
      <w:pPr>
        <w:pStyle w:val="a5"/>
        <w:ind w:left="1440" w:right="-330" w:firstLine="0"/>
        <w:rPr>
          <w:lang w:bidi="ru-RU"/>
        </w:rPr>
      </w:pPr>
    </w:p>
    <w:p w14:paraId="081016B2" w14:textId="77777777" w:rsidR="00543F88" w:rsidRDefault="00543F88" w:rsidP="00543F88">
      <w:pPr>
        <w:pStyle w:val="a5"/>
        <w:ind w:left="1440" w:right="-330" w:firstLine="0"/>
        <w:rPr>
          <w:lang w:bidi="ru-RU"/>
        </w:rPr>
      </w:pPr>
      <w:r w:rsidRPr="00543F88">
        <w:rPr>
          <w:noProof/>
          <w:lang w:eastAsia="ru-RU"/>
        </w:rPr>
        <w:drawing>
          <wp:inline distT="0" distB="0" distL="0" distR="0" wp14:anchorId="3C656F98" wp14:editId="1A76F0D7">
            <wp:extent cx="2905368" cy="1362075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8"/>
                    <a:srcRect b="6514"/>
                    <a:stretch/>
                  </pic:blipFill>
                  <pic:spPr bwMode="auto">
                    <a:xfrm>
                      <a:off x="0" y="0"/>
                      <a:ext cx="3006837" cy="14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56F2" w14:textId="77777777" w:rsidR="006745D8" w:rsidRDefault="006745D8" w:rsidP="00543F88">
      <w:pPr>
        <w:pStyle w:val="a5"/>
        <w:ind w:left="1440" w:right="-330" w:firstLine="0"/>
        <w:rPr>
          <w:lang w:bidi="ru-RU"/>
        </w:rPr>
      </w:pPr>
    </w:p>
    <w:p w14:paraId="6E6B692A" w14:textId="77777777" w:rsidR="00543F88" w:rsidRPr="00635CE6" w:rsidRDefault="00543F88" w:rsidP="006D43A9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MAC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Позволяет хранить </w:t>
      </w:r>
      <w:r>
        <w:rPr>
          <w:lang w:val="en-US" w:bidi="ru-RU"/>
        </w:rPr>
        <w:t>MAC</w:t>
      </w:r>
      <w:r w:rsidRPr="00543F88">
        <w:rPr>
          <w:lang w:bidi="ru-RU"/>
        </w:rPr>
        <w:t xml:space="preserve"> </w:t>
      </w:r>
      <w:r>
        <w:rPr>
          <w:lang w:bidi="ru-RU"/>
        </w:rPr>
        <w:t>адрес для оборудования.</w:t>
      </w:r>
      <w:r w:rsidRPr="00635CE6">
        <w:rPr>
          <w:lang w:bidi="ru-RU"/>
        </w:rPr>
        <w:t xml:space="preserve"> </w:t>
      </w:r>
      <w:r>
        <w:rPr>
          <w:lang w:bidi="ru-RU"/>
        </w:rPr>
        <w:t>Если у абонента присутствует поле типа «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то нажатие на кнопку  </w:t>
      </w:r>
      <w:r w:rsidRPr="005964CC">
        <w:rPr>
          <w:noProof/>
          <w:lang w:eastAsia="ru-RU"/>
        </w:rPr>
        <w:drawing>
          <wp:inline distT="0" distB="0" distL="0" distR="0" wp14:anchorId="60021AAE" wp14:editId="4BC6765A">
            <wp:extent cx="238125" cy="20955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попробует получить соо</w:t>
      </w:r>
      <w:r w:rsidR="003D4CDD">
        <w:rPr>
          <w:lang w:bidi="ru-RU"/>
        </w:rPr>
        <w:t>т</w:t>
      </w:r>
      <w:r>
        <w:rPr>
          <w:lang w:bidi="ru-RU"/>
        </w:rPr>
        <w:t xml:space="preserve">ветствующий </w:t>
      </w:r>
      <w:r>
        <w:rPr>
          <w:lang w:val="en-US" w:bidi="ru-RU"/>
        </w:rPr>
        <w:t>MAC</w:t>
      </w:r>
      <w:r w:rsidRPr="00635CE6">
        <w:rPr>
          <w:lang w:bidi="ru-RU"/>
        </w:rPr>
        <w:t>.</w:t>
      </w:r>
    </w:p>
    <w:p w14:paraId="29AE55CA" w14:textId="77777777" w:rsid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Файл</w:t>
      </w:r>
      <w:r>
        <w:rPr>
          <w:lang w:bidi="ru-RU"/>
        </w:rPr>
        <w:t>» - позволит хранить любой файл.</w:t>
      </w:r>
    </w:p>
    <w:p w14:paraId="201DDEA8" w14:textId="77777777" w:rsidR="00815F5C" w:rsidRP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Трафик</w:t>
      </w:r>
      <w:r>
        <w:rPr>
          <w:lang w:bidi="ru-RU"/>
        </w:rPr>
        <w:t xml:space="preserve">» - поле-счётчик, в настройках содержит выбор списка сетей, с которого будет считаться трафик абонента. Опция активна только в случае, когда трафик считается через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. </w:t>
      </w:r>
      <w:r>
        <w:rPr>
          <w:lang w:bidi="ru-RU"/>
        </w:rPr>
        <w:t>Более подробно о списках сетей читайте в разделе «</w:t>
      </w:r>
      <w:r>
        <w:rPr>
          <w:b/>
          <w:lang w:bidi="ru-RU"/>
        </w:rPr>
        <w:t>Списки сетей</w:t>
      </w:r>
      <w:r>
        <w:rPr>
          <w:lang w:bidi="ru-RU"/>
        </w:rPr>
        <w:t>».</w:t>
      </w:r>
    </w:p>
    <w:p w14:paraId="34F39651" w14:textId="77777777" w:rsid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 xml:space="preserve"> «</w:t>
      </w:r>
      <w:r>
        <w:rPr>
          <w:b/>
          <w:lang w:bidi="ru-RU"/>
        </w:rPr>
        <w:t>Скорость</w:t>
      </w:r>
      <w:r>
        <w:rPr>
          <w:lang w:bidi="ru-RU"/>
        </w:rPr>
        <w:t xml:space="preserve">» - поле-счётчик, в настройках содержит выбор списка сетей, с которого будет считаться скорость абонента. Опция активна только в случае, когда трафик считается через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. </w:t>
      </w:r>
      <w:r>
        <w:rPr>
          <w:lang w:bidi="ru-RU"/>
        </w:rPr>
        <w:t>Более подробно о списках сетей читайте в разделе «</w:t>
      </w:r>
      <w:r>
        <w:rPr>
          <w:b/>
          <w:lang w:bidi="ru-RU"/>
        </w:rPr>
        <w:t>Списки сетей</w:t>
      </w:r>
      <w:r>
        <w:rPr>
          <w:lang w:bidi="ru-RU"/>
        </w:rPr>
        <w:t>».</w:t>
      </w:r>
    </w:p>
    <w:p w14:paraId="7FDA7F9B" w14:textId="77777777" w:rsidR="001F4D7E" w:rsidRPr="00815F5C" w:rsidRDefault="001F4D7E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 w:rsidR="007E1A99">
        <w:rPr>
          <w:b/>
          <w:lang w:bidi="ru-RU"/>
        </w:rPr>
        <w:t>Список мастеров</w:t>
      </w:r>
      <w:r>
        <w:rPr>
          <w:lang w:bidi="ru-RU"/>
        </w:rPr>
        <w:t>» - позволяет выбрать Мастера</w:t>
      </w:r>
      <w:r w:rsidR="006D442E">
        <w:rPr>
          <w:lang w:bidi="ru-RU"/>
        </w:rPr>
        <w:t xml:space="preserve">. Это не порождает какого-либо последующего эффекта, только отметка для внутреннего пользования. </w:t>
      </w:r>
    </w:p>
    <w:p w14:paraId="7C5E69DF" w14:textId="77777777" w:rsidR="006745D8" w:rsidRDefault="006745D8" w:rsidP="006E4AA8">
      <w:pPr>
        <w:ind w:left="1080"/>
        <w:rPr>
          <w:lang w:bidi="ru-RU"/>
        </w:rPr>
      </w:pPr>
    </w:p>
    <w:p w14:paraId="4D1086EC" w14:textId="77777777" w:rsidR="00C06BCB" w:rsidRDefault="00C86AD0" w:rsidP="006E4AA8">
      <w:pPr>
        <w:ind w:left="1080"/>
        <w:rPr>
          <w:lang w:bidi="ru-RU"/>
        </w:rPr>
      </w:pPr>
      <w:r>
        <w:rPr>
          <w:lang w:bidi="ru-RU"/>
        </w:rPr>
        <w:t>Продолжаем обозревать пункты контекстного меню абонентов. Напоминаем, что оно выглядит вот так:</w:t>
      </w:r>
    </w:p>
    <w:p w14:paraId="0E14EFC4" w14:textId="77777777" w:rsidR="00C86AD0" w:rsidRPr="00970A4D" w:rsidRDefault="00C86AD0" w:rsidP="00C86AD0">
      <w:pPr>
        <w:ind w:left="1080"/>
        <w:rPr>
          <w:lang w:eastAsia="ru-RU"/>
        </w:rPr>
      </w:pPr>
      <w:r w:rsidRPr="00970A4D">
        <w:rPr>
          <w:noProof/>
          <w:lang w:eastAsia="ru-RU"/>
        </w:rPr>
        <w:drawing>
          <wp:inline distT="0" distB="0" distL="0" distR="0" wp14:anchorId="17B73F2D" wp14:editId="6BFF6B13">
            <wp:extent cx="1984076" cy="2119354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19416" cy="21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eastAsia="ru-RU"/>
        </w:rPr>
        <w:t xml:space="preserve"> </w:t>
      </w:r>
    </w:p>
    <w:p w14:paraId="543EF87C" w14:textId="77777777" w:rsidR="00C86AD0" w:rsidRDefault="006745D8" w:rsidP="006E4AA8">
      <w:pPr>
        <w:ind w:left="1080"/>
        <w:rPr>
          <w:lang w:bidi="ru-RU"/>
        </w:rPr>
      </w:pPr>
      <w:r>
        <w:rPr>
          <w:lang w:bidi="ru-RU"/>
        </w:rPr>
        <w:t>Для пунктов «</w:t>
      </w:r>
      <w:hyperlink w:anchor="_Движение_средств" w:history="1">
        <w:r w:rsidRPr="006745D8">
          <w:rPr>
            <w:rStyle w:val="a7"/>
            <w:b/>
            <w:lang w:bidi="ru-RU"/>
          </w:rPr>
          <w:t>Начисления</w:t>
        </w:r>
      </w:hyperlink>
      <w:r>
        <w:rPr>
          <w:lang w:bidi="ru-RU"/>
        </w:rPr>
        <w:t>», «</w:t>
      </w:r>
      <w:hyperlink w:anchor="_Тикеты" w:history="1">
        <w:r w:rsidRPr="006745D8">
          <w:rPr>
            <w:rStyle w:val="a7"/>
            <w:b/>
            <w:lang w:bidi="ru-RU"/>
          </w:rPr>
          <w:t>Тикеты</w:t>
        </w:r>
      </w:hyperlink>
      <w:r>
        <w:rPr>
          <w:lang w:bidi="ru-RU"/>
        </w:rPr>
        <w:t>» и «</w:t>
      </w:r>
      <w:hyperlink w:anchor="_Склад_1" w:history="1">
        <w:r w:rsidRPr="006745D8">
          <w:rPr>
            <w:rStyle w:val="a7"/>
            <w:b/>
            <w:lang w:bidi="ru-RU"/>
          </w:rPr>
          <w:t>Склад</w:t>
        </w:r>
      </w:hyperlink>
      <w:r>
        <w:rPr>
          <w:lang w:bidi="ru-RU"/>
        </w:rPr>
        <w:t>» мы создали персональные разделы, переходите по ссылкам. Оставшиеся пункты ниже.</w:t>
      </w:r>
    </w:p>
    <w:p w14:paraId="0ECF956D" w14:textId="77777777" w:rsidR="006745D8" w:rsidRDefault="006745D8" w:rsidP="006745D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График скорости</w:t>
      </w:r>
      <w:r>
        <w:rPr>
          <w:lang w:bidi="ru-RU"/>
        </w:rPr>
        <w:t xml:space="preserve">» - Рисует потребление трафика абонентом в реальном времени, или за выбранный период (необходимо включить </w:t>
      </w:r>
      <w:hyperlink w:anchor="Логгирование" w:history="1">
        <w:r w:rsidRPr="006745D8">
          <w:rPr>
            <w:rStyle w:val="a7"/>
            <w:lang w:bidi="ru-RU"/>
          </w:rPr>
          <w:t>сохранение в БД скоростей пользователей</w:t>
        </w:r>
      </w:hyperlink>
      <w:r>
        <w:rPr>
          <w:lang w:bidi="ru-RU"/>
        </w:rPr>
        <w:t>).</w:t>
      </w:r>
    </w:p>
    <w:p w14:paraId="4CA42B0C" w14:textId="77777777" w:rsidR="006745D8" w:rsidRDefault="006745D8" w:rsidP="006745D8">
      <w:pPr>
        <w:pStyle w:val="a5"/>
        <w:ind w:left="1440" w:firstLine="0"/>
        <w:rPr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BBADEA" wp14:editId="7B0BC724">
            <wp:extent cx="5276850" cy="4391025"/>
            <wp:effectExtent l="0" t="0" r="0" b="9525"/>
            <wp:docPr id="552" name="Рисунок 552" descr="https://mikro-bill.com/images/screenshots/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kro-bill.com/images/screenshots/speed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4AE4" w14:textId="77777777" w:rsidR="006745D8" w:rsidRDefault="006745D8" w:rsidP="006745D8">
      <w:pPr>
        <w:pStyle w:val="a5"/>
        <w:ind w:left="1440" w:firstLine="0"/>
        <w:rPr>
          <w:lang w:bidi="ru-RU"/>
        </w:rPr>
      </w:pPr>
    </w:p>
    <w:p w14:paraId="1289FD60" w14:textId="77777777" w:rsidR="00685B3F" w:rsidRDefault="00685B3F" w:rsidP="006745D8">
      <w:pPr>
        <w:pStyle w:val="a5"/>
        <w:ind w:left="1440" w:firstLine="0"/>
        <w:rPr>
          <w:lang w:bidi="ru-RU"/>
        </w:rPr>
      </w:pPr>
    </w:p>
    <w:p w14:paraId="52C9F89B" w14:textId="77777777" w:rsidR="006745D8" w:rsidRDefault="00460AFA" w:rsidP="00956DC3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Сетевая активность</w:t>
      </w:r>
      <w:r>
        <w:rPr>
          <w:lang w:bidi="ru-RU"/>
        </w:rPr>
        <w:t xml:space="preserve">» - Показывает список текущих соединений, суточный трафик абонентов, либо детальную статистику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если такая пишется. Включить запись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статистики можно в </w:t>
      </w:r>
      <w:hyperlink w:anchor="Роутеры_и_настройки" w:history="1">
        <w:r w:rsidRPr="000A5ABD">
          <w:rPr>
            <w:rStyle w:val="a7"/>
            <w:lang w:bidi="ru-RU"/>
          </w:rPr>
          <w:t>свойствах подключения к роутеру</w:t>
        </w:r>
      </w:hyperlink>
      <w:r>
        <w:rPr>
          <w:lang w:bidi="ru-RU"/>
        </w:rPr>
        <w:t>.</w:t>
      </w:r>
      <w:r w:rsidR="000A5ABD">
        <w:rPr>
          <w:lang w:bidi="ru-RU"/>
        </w:rPr>
        <w:t xml:space="preserve"> Так же вы можете включить запись статистики в отдельную базу, для этого нажмите кнопку «</w:t>
      </w:r>
      <w:r w:rsidR="000A5ABD" w:rsidRPr="000A5ABD">
        <w:rPr>
          <w:b/>
          <w:lang w:bidi="ru-RU"/>
        </w:rPr>
        <w:t>Параметры</w:t>
      </w:r>
      <w:r w:rsidR="000A5ABD" w:rsidRPr="00635CE6">
        <w:rPr>
          <w:b/>
          <w:lang w:bidi="ru-RU"/>
        </w:rPr>
        <w:t xml:space="preserve"> </w:t>
      </w:r>
      <w:r w:rsidR="000A5ABD" w:rsidRPr="000A5ABD">
        <w:rPr>
          <w:b/>
          <w:lang w:bidi="ru-RU"/>
        </w:rPr>
        <w:t xml:space="preserve">записи </w:t>
      </w:r>
      <w:r w:rsidR="000A5ABD" w:rsidRPr="000A5ABD">
        <w:rPr>
          <w:b/>
          <w:lang w:val="en-US" w:bidi="ru-RU"/>
        </w:rPr>
        <w:t>NetFlow</w:t>
      </w:r>
      <w:r w:rsidR="000A5ABD" w:rsidRPr="000A5ABD">
        <w:rPr>
          <w:b/>
          <w:lang w:bidi="ru-RU"/>
        </w:rPr>
        <w:t xml:space="preserve"> в БД</w:t>
      </w:r>
      <w:r w:rsidR="000A5ABD">
        <w:rPr>
          <w:lang w:bidi="ru-RU"/>
        </w:rPr>
        <w:t xml:space="preserve">» в </w:t>
      </w:r>
      <w:hyperlink w:anchor="MySQL_и_WEB" w:history="1">
        <w:r w:rsidR="000A5ABD" w:rsidRPr="000A5ABD">
          <w:rPr>
            <w:rStyle w:val="a7"/>
            <w:lang w:bidi="ru-RU"/>
          </w:rPr>
          <w:t>окне настроек подключения к базе</w:t>
        </w:r>
      </w:hyperlink>
      <w:r w:rsidR="000A5ABD">
        <w:rPr>
          <w:lang w:bidi="ru-RU"/>
        </w:rPr>
        <w:t>.</w:t>
      </w:r>
      <w:r w:rsidR="001463BF">
        <w:rPr>
          <w:lang w:bidi="ru-RU"/>
        </w:rPr>
        <w:t xml:space="preserve"> </w:t>
      </w:r>
    </w:p>
    <w:p w14:paraId="29533D02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Данные можно экспортировать в </w:t>
      </w:r>
      <w:r>
        <w:rPr>
          <w:lang w:val="en-US" w:bidi="ru-RU"/>
        </w:rPr>
        <w:t>Excel</w:t>
      </w:r>
      <w:r w:rsidRPr="00635CE6">
        <w:rPr>
          <w:lang w:bidi="ru-RU"/>
        </w:rPr>
        <w:t xml:space="preserve"> </w:t>
      </w:r>
      <w:r>
        <w:rPr>
          <w:lang w:bidi="ru-RU"/>
        </w:rPr>
        <w:t>или в текстовый файл. Для этого используются кнопки на верхней панели, или контекстное меню.</w:t>
      </w:r>
    </w:p>
    <w:p w14:paraId="79584260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На вкладке «</w:t>
      </w:r>
      <w:r>
        <w:rPr>
          <w:b/>
          <w:lang w:bidi="ru-RU"/>
        </w:rPr>
        <w:t>Сетевая статистика</w:t>
      </w:r>
      <w:r>
        <w:rPr>
          <w:lang w:bidi="ru-RU"/>
        </w:rPr>
        <w:t xml:space="preserve">» по кнопке с изображением </w:t>
      </w:r>
      <w:r w:rsidRPr="001463BF">
        <w:rPr>
          <w:noProof/>
          <w:lang w:eastAsia="ru-RU"/>
        </w:rPr>
        <w:drawing>
          <wp:inline distT="0" distB="0" distL="0" distR="0" wp14:anchorId="0DE3A7D1" wp14:editId="71A9BA97">
            <wp:extent cx="247650" cy="23812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откроется дополнительная панель поиска по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 </w:t>
      </w:r>
      <w:r>
        <w:rPr>
          <w:lang w:bidi="ru-RU"/>
        </w:rPr>
        <w:t>статистике.</w:t>
      </w:r>
    </w:p>
    <w:p w14:paraId="49F7561C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0AF461E" w14:textId="77777777" w:rsidR="001463BF" w:rsidRPr="001463BF" w:rsidRDefault="001463BF" w:rsidP="00956DC3">
      <w:pPr>
        <w:pStyle w:val="a5"/>
        <w:spacing w:line="276" w:lineRule="auto"/>
        <w:ind w:left="0" w:firstLine="0"/>
        <w:rPr>
          <w:lang w:bidi="ru-RU"/>
        </w:rPr>
      </w:pPr>
      <w:r w:rsidRPr="001463BF">
        <w:rPr>
          <w:noProof/>
          <w:lang w:eastAsia="ru-RU"/>
        </w:rPr>
        <w:drawing>
          <wp:inline distT="0" distB="0" distL="0" distR="0" wp14:anchorId="17681F81" wp14:editId="108D5A07">
            <wp:extent cx="6165811" cy="228600"/>
            <wp:effectExtent l="0" t="0" r="698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1"/>
                    <a:srcRect r="3778"/>
                    <a:stretch/>
                  </pic:blipFill>
                  <pic:spPr bwMode="auto">
                    <a:xfrm>
                      <a:off x="0" y="0"/>
                      <a:ext cx="6165811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AD7C" w14:textId="77777777" w:rsidR="00685B3F" w:rsidRDefault="00685B3F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A095DEA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Здесь можно выбрать записи по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порту, протоколу, размеру и хосту (обратите внимание, что хост определяется исходя из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и если к адресу привязано несколько доменов, может работать некорректно).</w:t>
      </w:r>
    </w:p>
    <w:p w14:paraId="3464BB1E" w14:textId="77777777" w:rsidR="009756EE" w:rsidRPr="001463BF" w:rsidRDefault="009756EE" w:rsidP="00685B3F">
      <w:pPr>
        <w:pStyle w:val="a5"/>
        <w:ind w:left="1440" w:firstLine="0"/>
        <w:rPr>
          <w:lang w:bidi="ru-RU"/>
        </w:rPr>
      </w:pPr>
    </w:p>
    <w:p w14:paraId="176B30F6" w14:textId="77777777" w:rsidR="00685B3F" w:rsidRDefault="00685B3F" w:rsidP="00685B3F">
      <w:pPr>
        <w:pStyle w:val="a5"/>
        <w:ind w:left="0" w:firstLine="0"/>
        <w:rPr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C380EF" wp14:editId="7C3601C0">
            <wp:extent cx="6110230" cy="3886200"/>
            <wp:effectExtent l="0" t="0" r="5080" b="0"/>
            <wp:docPr id="561" name="Рисунок 561" descr="https://mikro-bill.com/images/screenshots/netflow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kro-bill.com/images/screenshots/netflowstat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3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16A7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306BAA82" w14:textId="77777777" w:rsidR="009756EE" w:rsidRDefault="009756EE" w:rsidP="009756EE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Так же есть кнопка </w:t>
      </w:r>
      <w:r w:rsidRPr="001463BF">
        <w:rPr>
          <w:noProof/>
          <w:lang w:eastAsia="ru-RU"/>
        </w:rPr>
        <w:drawing>
          <wp:inline distT="0" distB="0" distL="0" distR="0" wp14:anchorId="3EEE140B" wp14:editId="4E83B60C">
            <wp:extent cx="247650" cy="22860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, позволяющая выбрать или исключить записи по списку.</w:t>
      </w:r>
    </w:p>
    <w:p w14:paraId="2D790CA7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17E72AD4" w14:textId="77777777" w:rsidR="00685B3F" w:rsidRDefault="009756EE" w:rsidP="00685B3F">
      <w:pPr>
        <w:pStyle w:val="a5"/>
        <w:ind w:left="0" w:firstLine="0"/>
        <w:rPr>
          <w:lang w:bidi="ru-RU"/>
        </w:rPr>
      </w:pPr>
      <w:r w:rsidRPr="009756EE">
        <w:rPr>
          <w:noProof/>
          <w:lang w:eastAsia="ru-RU"/>
        </w:rPr>
        <w:drawing>
          <wp:inline distT="0" distB="0" distL="0" distR="0" wp14:anchorId="2DEBD236" wp14:editId="4AEC3204">
            <wp:extent cx="2905125" cy="4133850"/>
            <wp:effectExtent l="0" t="0" r="9525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4"/>
                    <a:srcRect b="2032"/>
                    <a:stretch/>
                  </pic:blipFill>
                  <pic:spPr bwMode="auto">
                    <a:xfrm>
                      <a:off x="0" y="0"/>
                      <a:ext cx="29051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B76C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58236ABF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62479978" wp14:editId="6FD77E83">
            <wp:extent cx="238125" cy="238125"/>
            <wp:effectExtent l="0" t="0" r="9525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позволяет вывести топ качальщиков.</w:t>
      </w:r>
    </w:p>
    <w:p w14:paraId="61C30A49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126E77C0" w14:textId="77777777" w:rsidR="009756EE" w:rsidRDefault="00DA0058" w:rsidP="00956DC3">
      <w:pPr>
        <w:pStyle w:val="a5"/>
        <w:spacing w:line="276" w:lineRule="auto"/>
        <w:ind w:left="0" w:firstLine="0"/>
        <w:rPr>
          <w:lang w:bidi="ru-RU"/>
        </w:rPr>
      </w:pPr>
      <w:r w:rsidRPr="00DA0058">
        <w:rPr>
          <w:noProof/>
          <w:lang w:eastAsia="ru-RU"/>
        </w:rPr>
        <w:drawing>
          <wp:inline distT="0" distB="0" distL="0" distR="0" wp14:anchorId="391D5356" wp14:editId="3512EBE0">
            <wp:extent cx="5731510" cy="3962400"/>
            <wp:effectExtent l="0" t="0" r="254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C370" w14:textId="77777777" w:rsid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</w:p>
    <w:p w14:paraId="72FA6C7C" w14:textId="77777777" w:rsidR="00A740F9" w:rsidRP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Также тут можно посмотреть самые посещаемые </w:t>
      </w:r>
      <w:r>
        <w:rPr>
          <w:lang w:val="en-US" w:bidi="ru-RU"/>
        </w:rPr>
        <w:t>IP</w:t>
      </w:r>
      <w:r>
        <w:rPr>
          <w:lang w:bidi="ru-RU"/>
        </w:rPr>
        <w:t xml:space="preserve"> и сколько к каждому адресу было обращений.</w:t>
      </w:r>
    </w:p>
    <w:p w14:paraId="0C20D839" w14:textId="77777777" w:rsid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</w:p>
    <w:p w14:paraId="6313A9E5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31EFBDDA" wp14:editId="555326FD">
            <wp:extent cx="228600" cy="238125"/>
            <wp:effectExtent l="0" t="0" r="0" b="952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выведет лог изменений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по выбранному абоненту.</w:t>
      </w:r>
    </w:p>
    <w:p w14:paraId="04698FF6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60C474B5" w14:textId="77777777" w:rsidR="00BC1515" w:rsidRDefault="00BC1515" w:rsidP="00956DC3">
      <w:pPr>
        <w:pStyle w:val="a5"/>
        <w:spacing w:line="276" w:lineRule="auto"/>
        <w:ind w:left="0" w:firstLine="0"/>
        <w:rPr>
          <w:lang w:bidi="ru-RU"/>
        </w:rPr>
      </w:pPr>
      <w:r w:rsidRPr="00BC1515">
        <w:rPr>
          <w:noProof/>
          <w:lang w:eastAsia="ru-RU"/>
        </w:rPr>
        <w:drawing>
          <wp:inline distT="0" distB="0" distL="0" distR="0" wp14:anchorId="720BAD18" wp14:editId="44FC7538">
            <wp:extent cx="5712460" cy="1356360"/>
            <wp:effectExtent l="0" t="0" r="254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/>
                    <a:srcRect l="332" t="2063" r="-1" b="1"/>
                    <a:stretch/>
                  </pic:blipFill>
                  <pic:spPr bwMode="auto">
                    <a:xfrm>
                      <a:off x="0" y="0"/>
                      <a:ext cx="571246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E2143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780EFB8D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2429B6CB" wp14:editId="6F564E3A">
            <wp:extent cx="247650" cy="24765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покажет лог выхода абонентов в онлайн.</w:t>
      </w:r>
    </w:p>
    <w:p w14:paraId="71D545EF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1DE8C974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068522B6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3C91631B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3093C51F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2FFE0696" w14:textId="77777777" w:rsidR="0003506D" w:rsidRDefault="00BC1515" w:rsidP="00956DC3">
      <w:pPr>
        <w:pStyle w:val="a5"/>
        <w:spacing w:line="276" w:lineRule="auto"/>
        <w:ind w:left="0" w:firstLine="0"/>
        <w:rPr>
          <w:lang w:bidi="ru-RU"/>
        </w:rPr>
      </w:pPr>
      <w:r w:rsidRPr="00BC1515">
        <w:rPr>
          <w:noProof/>
          <w:lang w:eastAsia="ru-RU"/>
        </w:rPr>
        <w:drawing>
          <wp:inline distT="0" distB="0" distL="0" distR="0" wp14:anchorId="5D040805" wp14:editId="7EB498E1">
            <wp:extent cx="5731510" cy="1414780"/>
            <wp:effectExtent l="0" t="0" r="254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778B" w14:textId="77777777" w:rsidR="00BC1515" w:rsidRDefault="00BC1515" w:rsidP="00956DC3">
      <w:pPr>
        <w:pStyle w:val="a5"/>
        <w:spacing w:line="276" w:lineRule="auto"/>
        <w:ind w:left="0" w:firstLine="0"/>
        <w:rPr>
          <w:lang w:bidi="ru-RU"/>
        </w:rPr>
      </w:pPr>
    </w:p>
    <w:p w14:paraId="66A9DB2C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Если у вас отключено автоматическое распознавание, вы можете выделить нужные строки и в контекстном меню выбрать «</w:t>
      </w:r>
      <w:r>
        <w:rPr>
          <w:b/>
          <w:lang w:bidi="ru-RU"/>
        </w:rPr>
        <w:t>Распознать хост</w:t>
      </w:r>
      <w:r>
        <w:rPr>
          <w:lang w:bidi="ru-RU"/>
        </w:rPr>
        <w:t>» или перейти на страницу с информацией о хосте – «</w:t>
      </w:r>
      <w:r>
        <w:rPr>
          <w:b/>
          <w:lang w:val="en-US" w:bidi="ru-RU"/>
        </w:rPr>
        <w:t>WhoIs</w:t>
      </w:r>
      <w:r>
        <w:rPr>
          <w:lang w:bidi="ru-RU"/>
        </w:rPr>
        <w:t>».</w:t>
      </w:r>
    </w:p>
    <w:p w14:paraId="1D4A125C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</w:p>
    <w:p w14:paraId="3DAF1210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  <w:r w:rsidRPr="00635CE6">
        <w:rPr>
          <w:noProof/>
          <w:lang w:eastAsia="ru-RU"/>
        </w:rPr>
        <w:drawing>
          <wp:inline distT="0" distB="0" distL="0" distR="0" wp14:anchorId="7159F39C" wp14:editId="22E39BE3">
            <wp:extent cx="2038350" cy="140017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1"/>
                    <a:srcRect b="34956"/>
                    <a:stretch/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4C3F6" w14:textId="77777777" w:rsidR="007C6E10" w:rsidRPr="007C6E10" w:rsidRDefault="007C6E10" w:rsidP="00956DC3">
      <w:pPr>
        <w:pStyle w:val="a5"/>
        <w:spacing w:line="276" w:lineRule="auto"/>
        <w:ind w:left="0" w:firstLine="0"/>
        <w:rPr>
          <w:sz w:val="16"/>
          <w:szCs w:val="16"/>
          <w:lang w:bidi="ru-RU"/>
        </w:rPr>
      </w:pPr>
    </w:p>
    <w:p w14:paraId="4EEE672B" w14:textId="77777777" w:rsidR="0003506D" w:rsidRPr="009756EE" w:rsidRDefault="0003506D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А на вкладке «</w:t>
      </w:r>
      <w:r>
        <w:rPr>
          <w:b/>
          <w:lang w:bidi="ru-RU"/>
        </w:rPr>
        <w:t>Быстрый отчёт по трафику</w:t>
      </w:r>
      <w:r>
        <w:rPr>
          <w:lang w:bidi="ru-RU"/>
        </w:rPr>
        <w:t>» можно посмотреть посуточное потребление трафика. Так же доступн</w:t>
      </w:r>
      <w:r w:rsidR="00A43399">
        <w:rPr>
          <w:lang w:bidi="ru-RU"/>
        </w:rPr>
        <w:t>ы</w:t>
      </w:r>
      <w:r>
        <w:rPr>
          <w:lang w:bidi="ru-RU"/>
        </w:rPr>
        <w:t xml:space="preserve"> график</w:t>
      </w:r>
      <w:r w:rsidR="00A43399">
        <w:rPr>
          <w:lang w:bidi="ru-RU"/>
        </w:rPr>
        <w:t>и</w:t>
      </w:r>
      <w:r>
        <w:rPr>
          <w:lang w:bidi="ru-RU"/>
        </w:rPr>
        <w:t xml:space="preserve"> потребления по абонентам и по дням.</w:t>
      </w:r>
    </w:p>
    <w:p w14:paraId="2AF8BC4F" w14:textId="77777777" w:rsidR="00685B3F" w:rsidRDefault="00685B3F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10E022D1" wp14:editId="01A46D1E">
            <wp:extent cx="6094730" cy="4095361"/>
            <wp:effectExtent l="0" t="0" r="1270" b="635"/>
            <wp:docPr id="566" name="Рисунок 566" descr="https://mikro-bill.com/images/screenshots/traf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kro-bill.com/images/screenshots/trafst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" b="5837"/>
                    <a:stretch/>
                  </pic:blipFill>
                  <pic:spPr bwMode="auto">
                    <a:xfrm>
                      <a:off x="0" y="0"/>
                      <a:ext cx="6095276" cy="40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E2D7" w14:textId="77777777" w:rsidR="00E24855" w:rsidRDefault="00E24855" w:rsidP="00956DC3">
      <w:pPr>
        <w:pStyle w:val="a5"/>
        <w:spacing w:line="276" w:lineRule="auto"/>
        <w:ind w:left="0" w:firstLine="0"/>
        <w:rPr>
          <w:lang w:bidi="ru-RU"/>
        </w:rPr>
      </w:pPr>
    </w:p>
    <w:p w14:paraId="3D77182A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Продолжаем исследовать контекстное меню абонента. Настало время провалиться глубже, в подменю «</w:t>
      </w:r>
      <w:r>
        <w:rPr>
          <w:b/>
          <w:lang w:bidi="ru-RU"/>
        </w:rPr>
        <w:t>Дополнительно</w:t>
      </w:r>
      <w:r>
        <w:rPr>
          <w:lang w:bidi="ru-RU"/>
        </w:rPr>
        <w:t>».</w:t>
      </w:r>
    </w:p>
    <w:p w14:paraId="1CE6D6BB" w14:textId="77777777" w:rsidR="009B3504" w:rsidRDefault="009B3504" w:rsidP="00685B3F">
      <w:pPr>
        <w:pStyle w:val="a5"/>
        <w:ind w:left="0" w:firstLine="0"/>
        <w:rPr>
          <w:lang w:bidi="ru-RU"/>
        </w:rPr>
      </w:pPr>
    </w:p>
    <w:p w14:paraId="5EC884BF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1BFACC6D" wp14:editId="7F8131BC">
            <wp:extent cx="2613804" cy="6159261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642582" cy="62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71CC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</w:p>
    <w:p w14:paraId="12AF73DB" w14:textId="77777777" w:rsidR="009B3504" w:rsidRDefault="009B3504" w:rsidP="00956DC3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Выбор подключенных услуг</w:t>
      </w:r>
      <w:r>
        <w:rPr>
          <w:lang w:bidi="ru-RU"/>
        </w:rPr>
        <w:t xml:space="preserve">» - </w:t>
      </w:r>
      <w:r w:rsidR="00956DC3">
        <w:rPr>
          <w:lang w:bidi="ru-RU"/>
        </w:rPr>
        <w:t>О</w:t>
      </w:r>
      <w:r>
        <w:rPr>
          <w:lang w:bidi="ru-RU"/>
        </w:rPr>
        <w:t xml:space="preserve">ткроет окно со списком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>
        <w:rPr>
          <w:lang w:bidi="ru-RU"/>
        </w:rPr>
        <w:t>.</w:t>
      </w:r>
    </w:p>
    <w:p w14:paraId="6FFC5CBE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F7ECA1A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E1C22A1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18697CDE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21E80639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D438DAD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039EFEF1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05A715E8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1A5DF139" wp14:editId="20FBD394">
            <wp:extent cx="5524500" cy="584835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1B27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D1E980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этом же окне администраторы могут отредактировать услуги, по этому поводу будут дополнительные разъяснения в разделе «</w:t>
      </w:r>
      <w:hyperlink w:anchor="Услуги" w:history="1">
        <w:r w:rsidRPr="009B3504">
          <w:rPr>
            <w:rStyle w:val="a7"/>
            <w:b/>
            <w:lang w:bidi="ru-RU"/>
          </w:rPr>
          <w:t>Услуги</w:t>
        </w:r>
      </w:hyperlink>
      <w:r>
        <w:rPr>
          <w:lang w:bidi="ru-RU"/>
        </w:rPr>
        <w:t>».</w:t>
      </w:r>
    </w:p>
    <w:p w14:paraId="19BA73D9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20FB0DB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Кнопка </w:t>
      </w:r>
      <w:r w:rsidRPr="009B3504">
        <w:rPr>
          <w:noProof/>
          <w:lang w:eastAsia="ru-RU"/>
        </w:rPr>
        <w:drawing>
          <wp:inline distT="0" distB="0" distL="0" distR="0" wp14:anchorId="77F08D42" wp14:editId="62681B87">
            <wp:extent cx="266700" cy="28575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включает сортировку по выбранному столбцу. Если сортировка не включена, услуги отображаются в той последовательности, в которой они будут представлены в абонентском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 xml:space="preserve">кабинете (не все услуги видны абонентам, в свойствах услуги есть выбор, какие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>
        <w:rPr>
          <w:lang w:bidi="ru-RU"/>
        </w:rPr>
        <w:t xml:space="preserve"> и </w:t>
      </w:r>
      <w:hyperlink w:anchor="_Группы" w:history="1">
        <w:r w:rsidRPr="00B57E49">
          <w:rPr>
            <w:rStyle w:val="a7"/>
            <w:lang w:bidi="ru-RU"/>
          </w:rPr>
          <w:t>группы</w:t>
        </w:r>
      </w:hyperlink>
      <w:r>
        <w:rPr>
          <w:lang w:bidi="ru-RU"/>
        </w:rPr>
        <w:t xml:space="preserve"> видят </w:t>
      </w:r>
      <w:hyperlink w:anchor="Услуги" w:history="1">
        <w:r w:rsidRPr="00B57E49">
          <w:rPr>
            <w:rStyle w:val="a7"/>
            <w:lang w:bidi="ru-RU"/>
          </w:rPr>
          <w:t>услугу</w:t>
        </w:r>
      </w:hyperlink>
      <w:r>
        <w:rPr>
          <w:lang w:bidi="ru-RU"/>
        </w:rPr>
        <w:t>). Вы можете менять порядок услуг перетаскиванием.</w:t>
      </w:r>
    </w:p>
    <w:p w14:paraId="5A49328A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4524BFE9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контекстном меню подключенной услуги доступны следующие опции:</w:t>
      </w:r>
    </w:p>
    <w:p w14:paraId="2DE31713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BF90E0A" w14:textId="77777777" w:rsidR="009B3504" w:rsidRDefault="009B3504" w:rsidP="009B3504">
      <w:pPr>
        <w:pStyle w:val="a5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4EF5024D" wp14:editId="28663245">
            <wp:extent cx="3248025" cy="1438275"/>
            <wp:effectExtent l="0" t="0" r="9525" b="952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832E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B6144C4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1D97F0DE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Персональная абонентская плата</w:t>
      </w:r>
      <w:r>
        <w:rPr>
          <w:lang w:bidi="ru-RU"/>
        </w:rPr>
        <w:t>» - Задаёт для абонента особую тарификацию.</w:t>
      </w:r>
    </w:p>
    <w:p w14:paraId="69002A1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465AE1EF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73A342ED" wp14:editId="594B7156">
            <wp:extent cx="4791075" cy="1866900"/>
            <wp:effectExtent l="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6"/>
                    <a:srcRect t="1010"/>
                    <a:stretch/>
                  </pic:blipFill>
                  <pic:spPr bwMode="auto">
                    <a:xfrm>
                      <a:off x="0" y="0"/>
                      <a:ext cx="4791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A6F28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6AA7297F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Изменить дату последней абонентской платы</w:t>
      </w:r>
      <w:r>
        <w:rPr>
          <w:lang w:bidi="ru-RU"/>
        </w:rPr>
        <w:t xml:space="preserve">» - Поменяет в системе отметку о крайнем списании оплаты за </w:t>
      </w:r>
      <w:hyperlink w:anchor="Услуги" w:history="1">
        <w:r w:rsidRPr="009F713B">
          <w:rPr>
            <w:rStyle w:val="a7"/>
            <w:lang w:bidi="ru-RU"/>
          </w:rPr>
          <w:t>услугу</w:t>
        </w:r>
      </w:hyperlink>
      <w:r>
        <w:rPr>
          <w:lang w:bidi="ru-RU"/>
        </w:rPr>
        <w:t>. Исходя из этих данных будет пересчитана дата следующей оплаты. Например, если услуга имеет тарификацию «</w:t>
      </w:r>
      <w:r>
        <w:rPr>
          <w:b/>
          <w:lang w:bidi="ru-RU"/>
        </w:rPr>
        <w:t>От даты до даты</w:t>
      </w:r>
      <w:r>
        <w:rPr>
          <w:lang w:bidi="ru-RU"/>
        </w:rPr>
        <w:t>» (т.е. списалось 1 числа – следующее списание того же числа) и поменяем дату на 5 число,  и оплата будет списываться у абонента 5 числа. Так же вы можете дату сдвинуть на нужное число месяцев назад, инициировав таким образом списание оплаты за период от выбранной даты до текущего времени.</w:t>
      </w:r>
    </w:p>
    <w:p w14:paraId="29EFD06B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01B6632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Запланированное отключение</w:t>
      </w:r>
      <w:r>
        <w:rPr>
          <w:lang w:bidi="ru-RU"/>
        </w:rPr>
        <w:t>» - Выбор даты автоматического отключения услуги.</w:t>
      </w:r>
    </w:p>
    <w:p w14:paraId="662C7762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2ECE81B" w14:textId="77777777" w:rsidR="00956DC3" w:rsidRPr="009B3504" w:rsidRDefault="00956DC3" w:rsidP="009B3504">
      <w:pPr>
        <w:pStyle w:val="a5"/>
        <w:ind w:left="1440" w:firstLine="0"/>
        <w:rPr>
          <w:lang w:bidi="ru-RU"/>
        </w:rPr>
      </w:pPr>
      <w:r w:rsidRPr="00956DC3">
        <w:rPr>
          <w:noProof/>
          <w:lang w:eastAsia="ru-RU"/>
        </w:rPr>
        <w:lastRenderedPageBreak/>
        <w:drawing>
          <wp:inline distT="0" distB="0" distL="0" distR="0" wp14:anchorId="3E47D82B" wp14:editId="653CC0FC">
            <wp:extent cx="2610214" cy="2991267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3729" w14:textId="77777777" w:rsidR="00A20AFD" w:rsidRPr="00970A4D" w:rsidRDefault="00B820EC" w:rsidP="002C7129">
      <w:pPr>
        <w:pStyle w:val="1"/>
        <w:numPr>
          <w:ilvl w:val="0"/>
          <w:numId w:val="34"/>
        </w:numPr>
        <w:rPr>
          <w:lang w:bidi="ru-RU"/>
        </w:rPr>
      </w:pPr>
      <w:bookmarkStart w:id="35" w:name="_Движение_средств"/>
      <w:bookmarkEnd w:id="35"/>
      <w:r w:rsidRPr="00AE0055">
        <w:rPr>
          <w:noProof/>
          <w:lang w:bidi="ru-RU"/>
        </w:rPr>
        <w:br w:type="page"/>
      </w:r>
      <w:r w:rsidR="00A20AFD">
        <w:rPr>
          <w:lang w:bidi="ru-RU"/>
        </w:rPr>
        <w:lastRenderedPageBreak/>
        <w:t>Движение средств</w:t>
      </w:r>
    </w:p>
    <w:p w14:paraId="0EFE1A8E" w14:textId="77777777" w:rsidR="00B820EC" w:rsidRDefault="00B820EC" w:rsidP="00A20AFD">
      <w:pPr>
        <w:pStyle w:val="a5"/>
        <w:ind w:left="1440" w:firstLine="0"/>
        <w:rPr>
          <w:b/>
          <w:noProof/>
          <w:lang w:bidi="ru-RU"/>
        </w:rPr>
      </w:pPr>
    </w:p>
    <w:p w14:paraId="454D7A53" w14:textId="77777777" w:rsidR="00821743" w:rsidRDefault="00821743" w:rsidP="00821743">
      <w:pPr>
        <w:ind w:left="1080"/>
        <w:rPr>
          <w:lang w:bidi="ru-RU"/>
        </w:rPr>
      </w:pPr>
      <w:r>
        <w:rPr>
          <w:lang w:bidi="ru-RU"/>
        </w:rPr>
        <w:t xml:space="preserve">В окно </w:t>
      </w:r>
      <w:r w:rsidR="004C5744">
        <w:rPr>
          <w:lang w:bidi="ru-RU"/>
        </w:rPr>
        <w:t>финансовой статистики</w:t>
      </w:r>
      <w:r>
        <w:rPr>
          <w:lang w:bidi="ru-RU"/>
        </w:rPr>
        <w:t xml:space="preserve"> можно попасть из контекстного меню в главном окне, либо нажав на кнопку  </w:t>
      </w:r>
      <w:r w:rsidR="004C5744" w:rsidRPr="004C5744">
        <w:rPr>
          <w:noProof/>
          <w:lang w:eastAsia="ru-RU"/>
        </w:rPr>
        <w:drawing>
          <wp:inline distT="0" distB="0" distL="0" distR="0" wp14:anchorId="66C47BCE" wp14:editId="1ACE7C22">
            <wp:extent cx="314325" cy="247650"/>
            <wp:effectExtent l="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 верхней панели. В навигации при большом количестве откры</w:t>
      </w:r>
      <w:r w:rsidR="004C5744">
        <w:rPr>
          <w:lang w:bidi="ru-RU"/>
        </w:rPr>
        <w:t xml:space="preserve">тых окон </w:t>
      </w:r>
      <w:r>
        <w:rPr>
          <w:lang w:bidi="ru-RU"/>
        </w:rPr>
        <w:t xml:space="preserve">вам поможет список – вы можете нажать на стрелочку справа от иконки </w:t>
      </w:r>
      <w:r w:rsidR="004C5744">
        <w:rPr>
          <w:lang w:bidi="ru-RU"/>
        </w:rPr>
        <w:t>финансовой статистики</w:t>
      </w:r>
      <w:r>
        <w:rPr>
          <w:lang w:bidi="ru-RU"/>
        </w:rPr>
        <w:t xml:space="preserve"> и отроется список с всеми открытыми окнами:</w:t>
      </w:r>
    </w:p>
    <w:p w14:paraId="485A9998" w14:textId="77777777" w:rsidR="004C5744" w:rsidRDefault="004C5744" w:rsidP="00821743">
      <w:pPr>
        <w:ind w:left="1080"/>
        <w:rPr>
          <w:lang w:bidi="ru-RU"/>
        </w:rPr>
      </w:pPr>
      <w:r w:rsidRPr="004C5744">
        <w:rPr>
          <w:noProof/>
          <w:lang w:eastAsia="ru-RU"/>
        </w:rPr>
        <w:drawing>
          <wp:inline distT="0" distB="0" distL="0" distR="0" wp14:anchorId="7E7CE636" wp14:editId="189898DC">
            <wp:extent cx="1293962" cy="612475"/>
            <wp:effectExtent l="0" t="0" r="190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344707" cy="6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3515" w14:textId="77777777" w:rsidR="00E41125" w:rsidRDefault="00E41125" w:rsidP="00821743">
      <w:pPr>
        <w:ind w:left="1080"/>
        <w:rPr>
          <w:lang w:bidi="ru-RU"/>
        </w:rPr>
      </w:pPr>
      <w:r w:rsidRPr="00E41125">
        <w:rPr>
          <w:lang w:bidi="ru-RU"/>
        </w:rPr>
        <w:t>Окно финанов выглядит следующим образом</w:t>
      </w:r>
      <w:r>
        <w:rPr>
          <w:lang w:bidi="ru-RU"/>
        </w:rPr>
        <w:t>:</w:t>
      </w:r>
    </w:p>
    <w:p w14:paraId="19D850CE" w14:textId="77777777" w:rsidR="00E41125" w:rsidRPr="00E41125" w:rsidRDefault="00E41125" w:rsidP="00A20AFD">
      <w:pPr>
        <w:pStyle w:val="a5"/>
        <w:ind w:left="1440" w:firstLine="0"/>
        <w:rPr>
          <w:noProof/>
          <w:lang w:bidi="ru-RU"/>
        </w:rPr>
      </w:pPr>
    </w:p>
    <w:p w14:paraId="1AA0B113" w14:textId="77777777" w:rsidR="00A20AFD" w:rsidRDefault="00E41125" w:rsidP="00E41125">
      <w:pPr>
        <w:pStyle w:val="a5"/>
        <w:ind w:left="0" w:firstLine="0"/>
        <w:rPr>
          <w:b/>
          <w:noProof/>
          <w:lang w:bidi="ru-RU"/>
        </w:rPr>
      </w:pPr>
      <w:r w:rsidRPr="00E41125">
        <w:rPr>
          <w:b/>
          <w:noProof/>
          <w:lang w:eastAsia="ru-RU"/>
        </w:rPr>
        <w:drawing>
          <wp:inline distT="0" distB="0" distL="0" distR="0" wp14:anchorId="312CF17C" wp14:editId="2438F96A">
            <wp:extent cx="6376305" cy="2303253"/>
            <wp:effectExtent l="0" t="0" r="5715" b="190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"/>
                    <a:srcRect b="5111"/>
                    <a:stretch/>
                  </pic:blipFill>
                  <pic:spPr bwMode="auto">
                    <a:xfrm>
                      <a:off x="0" y="0"/>
                      <a:ext cx="6465490" cy="233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5EF42" w14:textId="77777777" w:rsidR="00E41125" w:rsidRDefault="00E41125" w:rsidP="00E41125">
      <w:pPr>
        <w:pStyle w:val="a5"/>
        <w:ind w:left="0" w:firstLine="0"/>
        <w:rPr>
          <w:b/>
          <w:noProof/>
          <w:lang w:bidi="ru-RU"/>
        </w:rPr>
      </w:pPr>
    </w:p>
    <w:p w14:paraId="5BA88A25" w14:textId="77777777" w:rsidR="00E41125" w:rsidRDefault="00E41125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 и «</w:t>
      </w:r>
      <w:r>
        <w:rPr>
          <w:b/>
          <w:lang w:bidi="ru-RU"/>
        </w:rPr>
        <w:t>Дата 2</w:t>
      </w:r>
      <w:r>
        <w:rPr>
          <w:lang w:bidi="ru-RU"/>
        </w:rPr>
        <w:t>» устанавливают временной промежуток, в котором будет показана финансовая статистика. Вы можете выбрать даты, вписав их</w:t>
      </w:r>
      <w:r w:rsidR="00CD5D52">
        <w:rPr>
          <w:lang w:bidi="ru-RU"/>
        </w:rPr>
        <w:t xml:space="preserve"> вручную</w:t>
      </w:r>
      <w:r>
        <w:rPr>
          <w:lang w:bidi="ru-RU"/>
        </w:rPr>
        <w:t xml:space="preserve">, либо выбрав в календаре, нажав  </w:t>
      </w:r>
      <w:r w:rsidRPr="00E41125">
        <w:rPr>
          <w:noProof/>
          <w:lang w:eastAsia="ru-RU"/>
        </w:rPr>
        <w:drawing>
          <wp:inline distT="0" distB="0" distL="0" distR="0" wp14:anchorId="38C52968" wp14:editId="7ED242B5">
            <wp:extent cx="238125" cy="238125"/>
            <wp:effectExtent l="0" t="0" r="9525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, либо выбрать из заранее приготовленных диапазонов.</w:t>
      </w:r>
    </w:p>
    <w:p w14:paraId="6BC89F1B" w14:textId="77777777" w:rsidR="00E41125" w:rsidRDefault="00E41125" w:rsidP="00E41125">
      <w:pPr>
        <w:ind w:left="1080"/>
        <w:rPr>
          <w:lang w:bidi="ru-RU"/>
        </w:rPr>
      </w:pPr>
      <w:r>
        <w:rPr>
          <w:lang w:bidi="ru-RU"/>
        </w:rPr>
        <w:t xml:space="preserve"> </w:t>
      </w:r>
      <w:r w:rsidRPr="00E41125">
        <w:rPr>
          <w:noProof/>
          <w:lang w:eastAsia="ru-RU"/>
        </w:rPr>
        <w:drawing>
          <wp:inline distT="0" distB="0" distL="0" distR="0" wp14:anchorId="63562857" wp14:editId="7B5684EB">
            <wp:extent cx="1570007" cy="1354347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592504" cy="1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BDB5" w14:textId="77777777" w:rsidR="001B4137" w:rsidRDefault="001B4137" w:rsidP="00E41125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Кнопки </w:t>
      </w:r>
      <w:r w:rsidRPr="001B4137">
        <w:rPr>
          <w:noProof/>
          <w:lang w:eastAsia="ru-RU"/>
        </w:rPr>
        <w:drawing>
          <wp:inline distT="0" distB="0" distL="0" distR="0" wp14:anchorId="41361A1E" wp14:editId="5394B65B">
            <wp:extent cx="419100" cy="21907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экспортируют выбранные строчки отчёта либо в </w:t>
      </w:r>
      <w:r>
        <w:rPr>
          <w:lang w:val="en-US" w:bidi="ru-RU"/>
        </w:rPr>
        <w:t>Excel</w:t>
      </w:r>
      <w:r w:rsidRPr="00635CE6">
        <w:rPr>
          <w:lang w:bidi="ru-RU"/>
        </w:rPr>
        <w:t xml:space="preserve">, </w:t>
      </w:r>
      <w:r>
        <w:rPr>
          <w:lang w:bidi="ru-RU"/>
        </w:rPr>
        <w:t>либо в текстовый файл.</w:t>
      </w:r>
    </w:p>
    <w:p w14:paraId="545675A3" w14:textId="77777777" w:rsidR="001B4137" w:rsidRDefault="001B4137" w:rsidP="001B4137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0B24A983" wp14:editId="1887C203">
            <wp:extent cx="228600" cy="2095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запланированных пополнений и списаний по абонентам</w:t>
      </w:r>
      <w:r w:rsidR="00CD5D52">
        <w:rPr>
          <w:lang w:bidi="ru-RU"/>
        </w:rPr>
        <w:t>, для которых вы строит отчёт</w:t>
      </w:r>
      <w:r>
        <w:rPr>
          <w:lang w:bidi="ru-RU"/>
        </w:rPr>
        <w:t>. Более подробно об этом в разделе «</w:t>
      </w:r>
      <w:r>
        <w:rPr>
          <w:b/>
          <w:lang w:bidi="ru-RU"/>
        </w:rPr>
        <w:t>Запланированные пополнения и списания</w:t>
      </w:r>
      <w:r>
        <w:rPr>
          <w:lang w:bidi="ru-RU"/>
        </w:rPr>
        <w:t>».</w:t>
      </w:r>
    </w:p>
    <w:p w14:paraId="13EBC07D" w14:textId="77777777" w:rsidR="001B4137" w:rsidRDefault="001B4137" w:rsidP="00E41125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1B4137">
        <w:rPr>
          <w:noProof/>
          <w:lang w:eastAsia="ru-RU"/>
        </w:rPr>
        <w:drawing>
          <wp:inline distT="0" distB="0" distL="0" distR="0" wp14:anchorId="2B2AA224" wp14:editId="1D9B09A2">
            <wp:extent cx="219075" cy="24765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фина</w:t>
      </w:r>
      <w:r w:rsidR="00031059">
        <w:rPr>
          <w:lang w:bidi="ru-RU"/>
        </w:rPr>
        <w:t>н</w:t>
      </w:r>
      <w:r>
        <w:rPr>
          <w:lang w:bidi="ru-RU"/>
        </w:rPr>
        <w:t>совый отчёт</w:t>
      </w:r>
      <w:r w:rsidR="008B4B22">
        <w:rPr>
          <w:lang w:bidi="ru-RU"/>
        </w:rPr>
        <w:t xml:space="preserve"> с графиками</w:t>
      </w:r>
      <w:r>
        <w:rPr>
          <w:lang w:bidi="ru-RU"/>
        </w:rPr>
        <w:t>. Подробнее об этом в разделе «</w:t>
      </w:r>
      <w:r>
        <w:rPr>
          <w:b/>
          <w:lang w:bidi="ru-RU"/>
        </w:rPr>
        <w:t>Отчёты</w:t>
      </w:r>
      <w:r>
        <w:rPr>
          <w:lang w:bidi="ru-RU"/>
        </w:rPr>
        <w:t>».</w:t>
      </w:r>
    </w:p>
    <w:p w14:paraId="56443FD2" w14:textId="77777777" w:rsidR="00031059" w:rsidRPr="00635CE6" w:rsidRDefault="00031059" w:rsidP="00E41125">
      <w:pPr>
        <w:ind w:left="1080"/>
        <w:rPr>
          <w:lang w:bidi="ru-RU"/>
        </w:rPr>
      </w:pPr>
      <w:r>
        <w:rPr>
          <w:lang w:bidi="ru-RU"/>
        </w:rPr>
        <w:t xml:space="preserve">Вы можете искать информацию в открытой финансовой статистике. Для этого введите искомую часть фразы в поле поиска и нажмите </w:t>
      </w:r>
      <w:r>
        <w:rPr>
          <w:lang w:val="en-US" w:bidi="ru-RU"/>
        </w:rPr>
        <w:t>Enter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Чтобы перейти к следующему совпадению нажмите </w:t>
      </w:r>
      <w:r>
        <w:rPr>
          <w:lang w:val="en-US" w:bidi="ru-RU"/>
        </w:rPr>
        <w:t>F</w:t>
      </w:r>
      <w:r w:rsidRPr="00635CE6">
        <w:rPr>
          <w:lang w:bidi="ru-RU"/>
        </w:rPr>
        <w:t>3.</w:t>
      </w:r>
    </w:p>
    <w:p w14:paraId="13512EE9" w14:textId="77777777" w:rsidR="008079B7" w:rsidRDefault="00031059" w:rsidP="00E41125">
      <w:pPr>
        <w:ind w:left="1080"/>
        <w:rPr>
          <w:lang w:bidi="ru-RU"/>
        </w:rPr>
      </w:pPr>
      <w:r>
        <w:rPr>
          <w:lang w:bidi="ru-RU"/>
        </w:rPr>
        <w:t>Для того, чтоб добавить абонента</w:t>
      </w:r>
      <w:r w:rsidR="00733C21">
        <w:rPr>
          <w:lang w:bidi="ru-RU"/>
        </w:rPr>
        <w:t xml:space="preserve"> или гурпповой счёт</w:t>
      </w:r>
      <w:r>
        <w:rPr>
          <w:lang w:bidi="ru-RU"/>
        </w:rPr>
        <w:t xml:space="preserve"> в окно движения финансов, просто перетащите его из главного окн</w:t>
      </w:r>
      <w:r w:rsidR="008079B7">
        <w:rPr>
          <w:lang w:bidi="ru-RU"/>
        </w:rPr>
        <w:t>а</w:t>
      </w:r>
      <w:r>
        <w:rPr>
          <w:lang w:bidi="ru-RU"/>
        </w:rPr>
        <w:t xml:space="preserve"> </w:t>
      </w:r>
      <w:r>
        <w:rPr>
          <w:lang w:val="en-US" w:bidi="ru-RU"/>
        </w:rPr>
        <w:t>MikroREMOTE</w:t>
      </w:r>
      <w:r w:rsidRPr="00635CE6">
        <w:rPr>
          <w:lang w:bidi="ru-RU"/>
        </w:rPr>
        <w:t xml:space="preserve"> </w:t>
      </w:r>
      <w:r>
        <w:rPr>
          <w:lang w:bidi="ru-RU"/>
        </w:rPr>
        <w:t>в окно движения средств. Для того, чтобы исключить абонента, вы</w:t>
      </w:r>
      <w:r w:rsidR="008079B7">
        <w:rPr>
          <w:lang w:bidi="ru-RU"/>
        </w:rPr>
        <w:t>д</w:t>
      </w:r>
      <w:r>
        <w:rPr>
          <w:lang w:bidi="ru-RU"/>
        </w:rPr>
        <w:t>е</w:t>
      </w:r>
      <w:r w:rsidR="008079B7">
        <w:rPr>
          <w:lang w:bidi="ru-RU"/>
        </w:rPr>
        <w:t>л</w:t>
      </w:r>
      <w:r>
        <w:rPr>
          <w:lang w:bidi="ru-RU"/>
        </w:rPr>
        <w:t>ите его в списке и, либо в контекстном меню кликните по «</w:t>
      </w:r>
      <w:r>
        <w:rPr>
          <w:b/>
          <w:lang w:bidi="ru-RU"/>
        </w:rPr>
        <w:t>Исключить из отчёта</w:t>
      </w:r>
      <w:r>
        <w:rPr>
          <w:lang w:bidi="ru-RU"/>
        </w:rPr>
        <w:t>», либо возьмите его мышкой и вытяните за пределы списка.</w:t>
      </w:r>
      <w:r w:rsidR="00465D64">
        <w:rPr>
          <w:lang w:bidi="ru-RU"/>
        </w:rPr>
        <w:t xml:space="preserve"> </w:t>
      </w:r>
    </w:p>
    <w:p w14:paraId="2C816F65" w14:textId="77777777" w:rsidR="00031059" w:rsidRDefault="00465D64" w:rsidP="00E41125">
      <w:pPr>
        <w:ind w:left="1080"/>
        <w:rPr>
          <w:lang w:bidi="ru-RU"/>
        </w:rPr>
      </w:pPr>
      <w:r>
        <w:rPr>
          <w:lang w:bidi="ru-RU"/>
        </w:rPr>
        <w:t>Чекбоксы «</w:t>
      </w:r>
      <w:r>
        <w:rPr>
          <w:b/>
          <w:lang w:bidi="ru-RU"/>
        </w:rPr>
        <w:t>Все абоненты</w:t>
      </w:r>
      <w:r>
        <w:rPr>
          <w:lang w:bidi="ru-RU"/>
        </w:rPr>
        <w:t>» и «</w:t>
      </w:r>
      <w:r>
        <w:rPr>
          <w:b/>
          <w:lang w:bidi="ru-RU"/>
        </w:rPr>
        <w:t>Все групповые счета</w:t>
      </w:r>
      <w:r>
        <w:rPr>
          <w:lang w:bidi="ru-RU"/>
        </w:rPr>
        <w:t>»</w:t>
      </w:r>
      <w:r w:rsidR="008079B7">
        <w:rPr>
          <w:lang w:bidi="ru-RU"/>
        </w:rPr>
        <w:t xml:space="preserve"> отключа</w:t>
      </w:r>
      <w:r w:rsidR="00733C21">
        <w:rPr>
          <w:lang w:bidi="ru-RU"/>
        </w:rPr>
        <w:t xml:space="preserve">т список выбранных абонентов, </w:t>
      </w:r>
      <w:r w:rsidR="008079B7">
        <w:rPr>
          <w:lang w:bidi="ru-RU"/>
        </w:rPr>
        <w:t xml:space="preserve">с ними </w:t>
      </w:r>
      <w:r w:rsidR="00733C21">
        <w:rPr>
          <w:lang w:bidi="ru-RU"/>
        </w:rPr>
        <w:t>будут показаны все финансовые данные, подпадающие под критерии фильтров, расположенных ниже.</w:t>
      </w:r>
    </w:p>
    <w:p w14:paraId="7C9B4BDB" w14:textId="77777777" w:rsidR="00733C21" w:rsidRDefault="008079B7" w:rsidP="00E41125">
      <w:pPr>
        <w:ind w:left="1080"/>
        <w:rPr>
          <w:lang w:bidi="ru-RU"/>
        </w:rPr>
      </w:pPr>
      <w:r>
        <w:rPr>
          <w:lang w:bidi="ru-RU"/>
        </w:rPr>
        <w:t>В фильтрах п</w:t>
      </w:r>
      <w:r w:rsidR="00733C21">
        <w:rPr>
          <w:lang w:bidi="ru-RU"/>
        </w:rPr>
        <w:t>о кнопке «</w:t>
      </w:r>
      <w:r w:rsidR="00733C21">
        <w:rPr>
          <w:b/>
          <w:lang w:bidi="ru-RU"/>
        </w:rPr>
        <w:t>Операции</w:t>
      </w:r>
      <w:r w:rsidR="00733C21">
        <w:rPr>
          <w:lang w:bidi="ru-RU"/>
        </w:rPr>
        <w:t xml:space="preserve">» вы можете фильтровать данные и оставить в отчёте только абонентскую плату по </w:t>
      </w:r>
      <w:hyperlink w:anchor="_Тарифы" w:history="1">
        <w:r w:rsidR="00733C21" w:rsidRPr="009F713B">
          <w:rPr>
            <w:rStyle w:val="a7"/>
            <w:lang w:bidi="ru-RU"/>
          </w:rPr>
          <w:t>тарифу</w:t>
        </w:r>
      </w:hyperlink>
      <w:r w:rsidR="00733C21">
        <w:rPr>
          <w:lang w:bidi="ru-RU"/>
        </w:rPr>
        <w:t xml:space="preserve">, или только списание за </w:t>
      </w:r>
      <w:hyperlink w:anchor="Услуги" w:history="1">
        <w:r w:rsidR="00733C21" w:rsidRPr="009F713B">
          <w:rPr>
            <w:rStyle w:val="a7"/>
            <w:lang w:bidi="ru-RU"/>
          </w:rPr>
          <w:t>услуги</w:t>
        </w:r>
      </w:hyperlink>
      <w:r w:rsidR="00733C21">
        <w:rPr>
          <w:lang w:bidi="ru-RU"/>
        </w:rPr>
        <w:t xml:space="preserve">, </w:t>
      </w:r>
      <w:r>
        <w:rPr>
          <w:lang w:bidi="ru-RU"/>
        </w:rPr>
        <w:t xml:space="preserve">можете показать </w:t>
      </w:r>
      <w:r w:rsidR="00733C21">
        <w:rPr>
          <w:lang w:bidi="ru-RU"/>
        </w:rPr>
        <w:t>запланированные кассиром финансовые операции, или показать поступления, пришедшие на счёт абонента определённым способом, например, через Сбербанк.</w:t>
      </w:r>
    </w:p>
    <w:p w14:paraId="6CBA0C6A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По кнопке «</w:t>
      </w:r>
      <w:r>
        <w:rPr>
          <w:b/>
          <w:lang w:bidi="ru-RU"/>
        </w:rPr>
        <w:t>Кассиры</w:t>
      </w:r>
      <w:r>
        <w:rPr>
          <w:lang w:bidi="ru-RU"/>
        </w:rPr>
        <w:t>» вы можете выбрать только действия, совершённые с балансом абонентов определёнными кассирами.</w:t>
      </w:r>
    </w:p>
    <w:p w14:paraId="387B2217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По кнопке «</w:t>
      </w:r>
      <w:r>
        <w:rPr>
          <w:b/>
          <w:lang w:bidi="ru-RU"/>
        </w:rPr>
        <w:t>Тарифы и группы</w:t>
      </w:r>
      <w:r>
        <w:rPr>
          <w:lang w:bidi="ru-RU"/>
        </w:rPr>
        <w:t xml:space="preserve">» вы можете выбрать абонентов для отчёта только из указанных </w:t>
      </w:r>
      <w:hyperlink w:anchor="_Тарифы" w:history="1">
        <w:r w:rsidRPr="00B57E49">
          <w:rPr>
            <w:rStyle w:val="a7"/>
            <w:lang w:bidi="ru-RU"/>
          </w:rPr>
          <w:t>тарифов</w:t>
        </w:r>
      </w:hyperlink>
      <w:r>
        <w:rPr>
          <w:lang w:bidi="ru-RU"/>
        </w:rPr>
        <w:t xml:space="preserve"> и </w:t>
      </w:r>
      <w:hyperlink w:anchor="_Группы" w:history="1">
        <w:r w:rsidRPr="00B57E49">
          <w:rPr>
            <w:rStyle w:val="a7"/>
            <w:lang w:bidi="ru-RU"/>
          </w:rPr>
          <w:t>групп</w:t>
        </w:r>
      </w:hyperlink>
      <w:r>
        <w:rPr>
          <w:lang w:bidi="ru-RU"/>
        </w:rPr>
        <w:t>.</w:t>
      </w:r>
    </w:p>
    <w:p w14:paraId="66D78F44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Все фильтры имеют логику «ИЛИ», т.е. совпадение по любому фильтру приведёт к попаданию записи в отчёт.</w:t>
      </w:r>
    </w:p>
    <w:p w14:paraId="76A00568" w14:textId="77777777" w:rsidR="0042386A" w:rsidRDefault="0042386A" w:rsidP="00E41125">
      <w:pPr>
        <w:ind w:left="1080"/>
        <w:rPr>
          <w:lang w:bidi="ru-RU"/>
        </w:rPr>
      </w:pPr>
      <w:r>
        <w:rPr>
          <w:lang w:bidi="ru-RU"/>
        </w:rPr>
        <w:t xml:space="preserve">Техническая информация о таблице БД, в которой хранятся финансы доступна </w:t>
      </w:r>
      <w:hyperlink w:anchor="Структура_таблицы_moneys" w:history="1">
        <w:r w:rsidRPr="0042386A">
          <w:rPr>
            <w:rStyle w:val="a7"/>
            <w:lang w:bidi="ru-RU"/>
          </w:rPr>
          <w:t>здесь</w:t>
        </w:r>
      </w:hyperlink>
      <w:r>
        <w:rPr>
          <w:lang w:bidi="ru-RU"/>
        </w:rPr>
        <w:t>.</w:t>
      </w:r>
    </w:p>
    <w:p w14:paraId="73FC6196" w14:textId="77777777" w:rsidR="008079B7" w:rsidRDefault="008079B7">
      <w:pPr>
        <w:rPr>
          <w:lang w:bidi="ru-RU"/>
        </w:rPr>
      </w:pPr>
      <w:r>
        <w:rPr>
          <w:lang w:bidi="ru-RU"/>
        </w:rPr>
        <w:br w:type="page"/>
      </w:r>
    </w:p>
    <w:p w14:paraId="3438AC9B" w14:textId="77777777" w:rsidR="008079B7" w:rsidRPr="00970A4D" w:rsidRDefault="008079B7" w:rsidP="002C7129">
      <w:pPr>
        <w:pStyle w:val="1"/>
        <w:numPr>
          <w:ilvl w:val="0"/>
          <w:numId w:val="34"/>
        </w:numPr>
        <w:rPr>
          <w:lang w:bidi="ru-RU"/>
        </w:rPr>
      </w:pPr>
      <w:bookmarkStart w:id="36" w:name="_Тикеты"/>
      <w:bookmarkEnd w:id="36"/>
      <w:r>
        <w:rPr>
          <w:lang w:bidi="ru-RU"/>
        </w:rPr>
        <w:lastRenderedPageBreak/>
        <w:t>Тикеты</w:t>
      </w:r>
    </w:p>
    <w:p w14:paraId="7D428C8C" w14:textId="77777777" w:rsidR="008079B7" w:rsidRDefault="008079B7" w:rsidP="008079B7">
      <w:pPr>
        <w:pStyle w:val="a5"/>
        <w:ind w:left="1440" w:firstLine="0"/>
        <w:rPr>
          <w:b/>
          <w:noProof/>
          <w:lang w:bidi="ru-RU"/>
        </w:rPr>
      </w:pPr>
    </w:p>
    <w:p w14:paraId="7D16D9AE" w14:textId="77777777" w:rsidR="00821743" w:rsidRDefault="008079B7" w:rsidP="008079B7">
      <w:pPr>
        <w:ind w:left="1080"/>
        <w:rPr>
          <w:lang w:bidi="ru-RU"/>
        </w:rPr>
      </w:pPr>
      <w:r>
        <w:rPr>
          <w:lang w:bidi="ru-RU"/>
        </w:rPr>
        <w:t xml:space="preserve">В окно тикетов можно попасть из контекстного меню в главном окне, либо нажав на кнопку  </w:t>
      </w:r>
      <w:r w:rsidRPr="008079B7">
        <w:rPr>
          <w:noProof/>
          <w:lang w:eastAsia="ru-RU"/>
        </w:rPr>
        <w:drawing>
          <wp:inline distT="0" distB="0" distL="0" distR="0" wp14:anchorId="5FCD5B6C" wp14:editId="64393AB0">
            <wp:extent cx="304800" cy="21907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 верхней панели.</w:t>
      </w:r>
      <w:r w:rsidR="00821743">
        <w:rPr>
          <w:lang w:bidi="ru-RU"/>
        </w:rPr>
        <w:t xml:space="preserve"> В навигации при большом количестве открытых окон с тикетами вам поможет список – вы можете нажать на стрелочку справа от иконки тикетов и отроется список с всеми открытыми окнами:</w:t>
      </w:r>
    </w:p>
    <w:p w14:paraId="70A9EE1B" w14:textId="77777777" w:rsidR="00821743" w:rsidRDefault="00821743" w:rsidP="008079B7">
      <w:pPr>
        <w:ind w:left="1080"/>
        <w:rPr>
          <w:lang w:bidi="ru-RU"/>
        </w:rPr>
      </w:pPr>
      <w:r w:rsidRPr="00821743">
        <w:rPr>
          <w:noProof/>
          <w:lang w:eastAsia="ru-RU"/>
        </w:rPr>
        <w:drawing>
          <wp:inline distT="0" distB="0" distL="0" distR="0" wp14:anchorId="028D66D4" wp14:editId="05AE9448">
            <wp:extent cx="2648310" cy="633858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723840" cy="6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726D" w14:textId="77777777" w:rsidR="008079B7" w:rsidRPr="008079B7" w:rsidRDefault="008079B7" w:rsidP="008079B7">
      <w:pPr>
        <w:ind w:left="1080"/>
        <w:rPr>
          <w:lang w:bidi="ru-RU"/>
        </w:rPr>
      </w:pPr>
      <w:r>
        <w:rPr>
          <w:lang w:bidi="ru-RU"/>
        </w:rPr>
        <w:t xml:space="preserve"> </w:t>
      </w:r>
      <w:r w:rsidRPr="008079B7">
        <w:rPr>
          <w:lang w:bidi="ru-RU"/>
        </w:rPr>
        <w:t>Окно с тикетами имеет следующий вид.</w:t>
      </w:r>
    </w:p>
    <w:p w14:paraId="71D299BC" w14:textId="77777777" w:rsidR="008079B7" w:rsidRDefault="008079B7" w:rsidP="00E41125">
      <w:pPr>
        <w:ind w:left="1080"/>
        <w:rPr>
          <w:lang w:bidi="ru-RU"/>
        </w:rPr>
      </w:pPr>
      <w:r w:rsidRPr="008079B7">
        <w:rPr>
          <w:noProof/>
          <w:lang w:eastAsia="ru-RU"/>
        </w:rPr>
        <w:drawing>
          <wp:inline distT="0" distB="0" distL="0" distR="0" wp14:anchorId="157B49A8" wp14:editId="35C55EAE">
            <wp:extent cx="5731510" cy="915670"/>
            <wp:effectExtent l="0" t="0" r="254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AED8" w14:textId="77777777" w:rsidR="00DA1CA8" w:rsidRDefault="00DA1CA8" w:rsidP="00DA1CA8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 и «</w:t>
      </w:r>
      <w:r>
        <w:rPr>
          <w:b/>
          <w:lang w:bidi="ru-RU"/>
        </w:rPr>
        <w:t>Дата 2</w:t>
      </w:r>
      <w:r>
        <w:rPr>
          <w:lang w:bidi="ru-RU"/>
        </w:rPr>
        <w:t xml:space="preserve">» устанавливают временной промежуток, в котором будет показана финансовая статистика. Вы можете выбрать даты, вписав их вручную, либо выбрав в календаре, нажав  </w:t>
      </w:r>
      <w:r w:rsidRPr="00E41125">
        <w:rPr>
          <w:noProof/>
          <w:lang w:eastAsia="ru-RU"/>
        </w:rPr>
        <w:drawing>
          <wp:inline distT="0" distB="0" distL="0" distR="0" wp14:anchorId="6FCE0DB1" wp14:editId="4EF0249A">
            <wp:extent cx="238125" cy="238125"/>
            <wp:effectExtent l="0" t="0" r="9525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, либо выбрать из заранее приготовленных диапазонов.</w:t>
      </w:r>
    </w:p>
    <w:p w14:paraId="13205D87" w14:textId="77777777" w:rsidR="00DA1CA8" w:rsidRDefault="00DA1CA8" w:rsidP="00E41125">
      <w:pPr>
        <w:ind w:left="1080"/>
        <w:rPr>
          <w:lang w:bidi="ru-RU"/>
        </w:rPr>
      </w:pPr>
      <w:r w:rsidRPr="00DA1CA8">
        <w:rPr>
          <w:noProof/>
          <w:lang w:eastAsia="ru-RU"/>
        </w:rPr>
        <w:drawing>
          <wp:inline distT="0" distB="0" distL="0" distR="0" wp14:anchorId="6DB917F6" wp14:editId="70D92769">
            <wp:extent cx="1587261" cy="1475118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629178" cy="15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BB57" w14:textId="77777777" w:rsidR="00FB4137" w:rsidRDefault="00C72447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Фильтр</w:t>
      </w:r>
      <w:r>
        <w:rPr>
          <w:lang w:bidi="ru-RU"/>
        </w:rPr>
        <w:t>» позволяет включать в списке только открытые, закрытые, либо просроченные заявки.</w:t>
      </w:r>
    </w:p>
    <w:p w14:paraId="260FD465" w14:textId="77777777" w:rsidR="00C72447" w:rsidRDefault="00C72447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Клиенты</w:t>
      </w:r>
      <w:r>
        <w:rPr>
          <w:lang w:bidi="ru-RU"/>
        </w:rPr>
        <w:t>», позволяет выбрать абонентов, список чьих тикотов вы увидите. В противном случае будут показаны тикеты по всем абонентам.</w:t>
      </w:r>
    </w:p>
    <w:p w14:paraId="4853EDB9" w14:textId="77777777" w:rsidR="00C72447" w:rsidRDefault="00C72447" w:rsidP="00E41125">
      <w:pPr>
        <w:ind w:left="1080"/>
        <w:rPr>
          <w:lang w:bidi="ru-RU"/>
        </w:rPr>
      </w:pPr>
      <w:r>
        <w:rPr>
          <w:lang w:bidi="ru-RU"/>
        </w:rPr>
        <w:t xml:space="preserve">Чтобы создать новый тикет, кликните на кнопку с пиктограммой </w:t>
      </w:r>
      <w:r w:rsidRPr="00FF50A7">
        <w:rPr>
          <w:noProof/>
          <w:lang w:eastAsia="ru-RU"/>
        </w:rPr>
        <w:drawing>
          <wp:inline distT="0" distB="0" distL="0" distR="0" wp14:anchorId="55C9C87A" wp14:editId="391CC85D">
            <wp:extent cx="238125" cy="2095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Окно добавления тикета имеет следующий вид.</w:t>
      </w:r>
    </w:p>
    <w:p w14:paraId="56D3B38A" w14:textId="77777777" w:rsidR="00C72447" w:rsidRDefault="00C72447" w:rsidP="00E41125">
      <w:pPr>
        <w:ind w:left="1080"/>
        <w:rPr>
          <w:lang w:bidi="ru-RU"/>
        </w:rPr>
      </w:pPr>
      <w:r w:rsidRPr="00C72447">
        <w:rPr>
          <w:noProof/>
          <w:lang w:eastAsia="ru-RU"/>
        </w:rPr>
        <w:lastRenderedPageBreak/>
        <w:drawing>
          <wp:inline distT="0" distB="0" distL="0" distR="0" wp14:anchorId="203F5BAC" wp14:editId="39AC9EB1">
            <wp:extent cx="2967487" cy="6245526"/>
            <wp:effectExtent l="0" t="0" r="4445" b="317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063885" cy="64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8D1A" w14:textId="77777777" w:rsidR="00F26E46" w:rsidRDefault="00813D36" w:rsidP="00E41125">
      <w:pPr>
        <w:ind w:left="1080"/>
        <w:rPr>
          <w:lang w:bidi="ru-RU"/>
        </w:rPr>
      </w:pPr>
      <w:r>
        <w:rPr>
          <w:lang w:bidi="ru-RU"/>
        </w:rPr>
        <w:t>В первую очередь здесь можно выбрать абонента, но это не является обязательным, т.к. для некоторых типов тикетов, например, для подключения нового пользователя, абонент может быть ещё не создан.</w:t>
      </w:r>
    </w:p>
    <w:p w14:paraId="7480DB5C" w14:textId="77777777" w:rsidR="00813D36" w:rsidRDefault="00813D36" w:rsidP="00E41125">
      <w:pPr>
        <w:ind w:left="1080"/>
        <w:rPr>
          <w:lang w:bidi="ru-RU"/>
        </w:rPr>
      </w:pPr>
      <w:r>
        <w:rPr>
          <w:lang w:bidi="ru-RU"/>
        </w:rPr>
        <w:t>Далее следует поле «</w:t>
      </w:r>
      <w:r>
        <w:rPr>
          <w:b/>
          <w:lang w:bidi="ru-RU"/>
        </w:rPr>
        <w:t>Адрес</w:t>
      </w:r>
      <w:r>
        <w:rPr>
          <w:lang w:bidi="ru-RU"/>
        </w:rPr>
        <w:t xml:space="preserve">». При нажатии на кнопку  </w:t>
      </w:r>
      <w:r w:rsidRPr="005964CC">
        <w:rPr>
          <w:noProof/>
          <w:lang w:eastAsia="ru-RU"/>
        </w:rPr>
        <w:drawing>
          <wp:inline distT="0" distB="0" distL="0" distR="0" wp14:anchorId="2E50B189" wp14:editId="68B7A850">
            <wp:extent cx="238125" cy="209550"/>
            <wp:effectExtent l="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будет подставлен текущий адрес абонента (если он выбран). Кнопка  </w:t>
      </w:r>
      <w:r w:rsidRPr="00813D36">
        <w:rPr>
          <w:noProof/>
          <w:lang w:eastAsia="ru-RU"/>
        </w:rPr>
        <w:drawing>
          <wp:inline distT="0" distB="0" distL="0" distR="0" wp14:anchorId="68C0F334" wp14:editId="4D3F128B">
            <wp:extent cx="257175" cy="228600"/>
            <wp:effectExtent l="0" t="0" r="952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открывает настройки адреса. Здесь вы можете сократить его, оставив только последнее несколько октетов. Это может быть полезным, если мастера получают информацию о тикетах через </w:t>
      </w:r>
      <w:r>
        <w:rPr>
          <w:lang w:val="en-US" w:bidi="ru-RU"/>
        </w:rPr>
        <w:t>SMS</w:t>
      </w:r>
      <w:r w:rsidRPr="00635CE6">
        <w:rPr>
          <w:lang w:bidi="ru-RU"/>
        </w:rPr>
        <w:t xml:space="preserve">, </w:t>
      </w:r>
      <w:r>
        <w:rPr>
          <w:lang w:bidi="ru-RU"/>
        </w:rPr>
        <w:t>и слишком длинные сообщения могут провоцировать излишние финансовые потери.</w:t>
      </w:r>
    </w:p>
    <w:p w14:paraId="0E6C4C1D" w14:textId="77777777" w:rsidR="00813D36" w:rsidRPr="00813D36" w:rsidRDefault="00813D36" w:rsidP="00E41125">
      <w:pPr>
        <w:ind w:left="1080"/>
        <w:rPr>
          <w:lang w:bidi="ru-RU"/>
        </w:rPr>
      </w:pPr>
      <w:r w:rsidRPr="00813D36">
        <w:rPr>
          <w:noProof/>
          <w:lang w:eastAsia="ru-RU"/>
        </w:rPr>
        <w:lastRenderedPageBreak/>
        <w:drawing>
          <wp:inline distT="0" distB="0" distL="0" distR="0" wp14:anchorId="07B7339E" wp14:editId="1A43F510">
            <wp:extent cx="3001994" cy="1112808"/>
            <wp:effectExtent l="0" t="0" r="825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117479" cy="11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B964" w14:textId="77777777" w:rsidR="008079B7" w:rsidRDefault="00A327DD" w:rsidP="00E41125">
      <w:pPr>
        <w:ind w:left="1080"/>
        <w:rPr>
          <w:lang w:bidi="ru-RU"/>
        </w:rPr>
      </w:pPr>
      <w:r>
        <w:rPr>
          <w:lang w:bidi="ru-RU"/>
        </w:rPr>
        <w:t>В выпадающем списке «</w:t>
      </w:r>
      <w:r>
        <w:rPr>
          <w:b/>
          <w:lang w:bidi="ru-RU"/>
        </w:rPr>
        <w:t>Тип</w:t>
      </w:r>
      <w:r>
        <w:rPr>
          <w:lang w:bidi="ru-RU"/>
        </w:rPr>
        <w:t>» вы можете выбрать тип заявки из предложенных стандартных, которые включают: «</w:t>
      </w:r>
      <w:r>
        <w:rPr>
          <w:b/>
          <w:lang w:bidi="ru-RU"/>
        </w:rPr>
        <w:t>Ремонт</w:t>
      </w:r>
      <w:r>
        <w:rPr>
          <w:lang w:bidi="ru-RU"/>
        </w:rPr>
        <w:t>», «</w:t>
      </w:r>
      <w:r>
        <w:rPr>
          <w:b/>
          <w:lang w:bidi="ru-RU"/>
        </w:rPr>
        <w:t>Подключение</w:t>
      </w:r>
      <w:r>
        <w:rPr>
          <w:lang w:bidi="ru-RU"/>
        </w:rPr>
        <w:t>», «</w:t>
      </w:r>
      <w:r>
        <w:rPr>
          <w:b/>
          <w:lang w:bidi="ru-RU"/>
        </w:rPr>
        <w:t>Прочее</w:t>
      </w:r>
      <w:r>
        <w:rPr>
          <w:lang w:bidi="ru-RU"/>
        </w:rPr>
        <w:t xml:space="preserve">». </w:t>
      </w:r>
      <w:bookmarkStart w:id="37" w:name="Типы_Тикетов"/>
      <w:r>
        <w:rPr>
          <w:lang w:bidi="ru-RU"/>
        </w:rPr>
        <w:t>Вы можете добавить свой тип</w:t>
      </w:r>
      <w:bookmarkEnd w:id="37"/>
      <w:r>
        <w:rPr>
          <w:lang w:bidi="ru-RU"/>
        </w:rPr>
        <w:t>, нажав на кнопку</w:t>
      </w:r>
      <w:r w:rsidR="0058660A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3C1D3749" wp14:editId="47DEC881">
            <wp:extent cx="238125" cy="20955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</w:t>
      </w:r>
    </w:p>
    <w:p w14:paraId="75C52EC1" w14:textId="77777777" w:rsidR="0058660A" w:rsidRDefault="00343AB0" w:rsidP="00E41125">
      <w:pPr>
        <w:ind w:left="1080"/>
        <w:rPr>
          <w:lang w:bidi="ru-RU"/>
        </w:rPr>
      </w:pPr>
      <w:r w:rsidRPr="00343AB0">
        <w:rPr>
          <w:noProof/>
          <w:lang w:eastAsia="ru-RU"/>
        </w:rPr>
        <w:drawing>
          <wp:inline distT="0" distB="0" distL="0" distR="0" wp14:anchorId="48BEE6A9" wp14:editId="5EA3CD84">
            <wp:extent cx="2596551" cy="1500996"/>
            <wp:effectExtent l="0" t="0" r="0" b="444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633555" cy="15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A504" w14:textId="77777777" w:rsidR="0058660A" w:rsidRDefault="0058660A" w:rsidP="00E41125">
      <w:pPr>
        <w:ind w:left="1080"/>
        <w:rPr>
          <w:lang w:bidi="ru-RU"/>
        </w:rPr>
      </w:pPr>
      <w:r>
        <w:rPr>
          <w:lang w:bidi="ru-RU"/>
        </w:rPr>
        <w:t>Для нового типа тикетов можно вписать название, сделать тикеты этого типа по молчанию видимыми, или невидимыми для абонентов</w:t>
      </w:r>
      <w:r w:rsidR="00D57EF9">
        <w:rPr>
          <w:lang w:bidi="ru-RU"/>
        </w:rPr>
        <w:t xml:space="preserve"> и выбрать через сколько дней тикет будет просрочен.</w:t>
      </w:r>
    </w:p>
    <w:p w14:paraId="0F8A4A85" w14:textId="77777777" w:rsidR="00156CF1" w:rsidRDefault="00156CF1" w:rsidP="00E41125">
      <w:pPr>
        <w:ind w:left="1080"/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Мастер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можно назначить ответственного за решение тикета. Кнопка  </w:t>
      </w:r>
      <w:r w:rsidRPr="00FF50A7">
        <w:rPr>
          <w:noProof/>
          <w:lang w:eastAsia="ru-RU"/>
        </w:rPr>
        <w:drawing>
          <wp:inline distT="0" distB="0" distL="0" distR="0" wp14:anchorId="4D101EEA" wp14:editId="7E7EC84D">
            <wp:extent cx="238125" cy="20955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со списком мастеров, где вы сможете осуществить их администрирование. </w:t>
      </w:r>
      <w:r w:rsidR="008E7D5F">
        <w:rPr>
          <w:lang w:bidi="ru-RU"/>
        </w:rPr>
        <w:t>Более подробно об этом в разделе «</w:t>
      </w:r>
      <w:hyperlink w:anchor="Мастера" w:history="1">
        <w:r w:rsidR="008E7D5F" w:rsidRPr="008E7D5F">
          <w:rPr>
            <w:rStyle w:val="a7"/>
            <w:b/>
            <w:lang w:bidi="ru-RU"/>
          </w:rPr>
          <w:t>Мастера</w:t>
        </w:r>
      </w:hyperlink>
      <w:r w:rsidR="008E7D5F">
        <w:rPr>
          <w:lang w:bidi="ru-RU"/>
        </w:rPr>
        <w:t>».</w:t>
      </w:r>
    </w:p>
    <w:p w14:paraId="47598F68" w14:textId="77777777" w:rsidR="008E7D5F" w:rsidRDefault="008E7D5F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Абонент может видеть тикет</w:t>
      </w:r>
      <w:r>
        <w:rPr>
          <w:lang w:bidi="ru-RU"/>
        </w:rPr>
        <w:t xml:space="preserve">» включает отображение данного тикета в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кабинете абонента.</w:t>
      </w:r>
    </w:p>
    <w:p w14:paraId="51DF605F" w14:textId="77777777" w:rsidR="008E7D5F" w:rsidRDefault="008E7D5F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Запланированное завершение</w:t>
      </w:r>
      <w:r>
        <w:rPr>
          <w:lang w:bidi="ru-RU"/>
        </w:rPr>
        <w:t xml:space="preserve">» выбирает дату, после которой тикет будет считаться просроченным. Если дата завершения не выбрана, тикет перейдёт в список просроченных по прошествии количества дней, указанных в </w:t>
      </w:r>
      <w:hyperlink w:anchor="Типы_Тикетов" w:history="1">
        <w:r w:rsidRPr="008014E8">
          <w:rPr>
            <w:rStyle w:val="a7"/>
            <w:lang w:bidi="ru-RU"/>
          </w:rPr>
          <w:t>типе тикета</w:t>
        </w:r>
      </w:hyperlink>
      <w:r>
        <w:rPr>
          <w:lang w:bidi="ru-RU"/>
        </w:rPr>
        <w:t>.</w:t>
      </w:r>
    </w:p>
    <w:p w14:paraId="01810351" w14:textId="77777777" w:rsidR="008014E8" w:rsidRPr="008014E8" w:rsidRDefault="008014E8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val="en-US" w:bidi="ru-RU"/>
        </w:rPr>
        <w:t>SMS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мастеру с текстом заявки</w:t>
      </w:r>
      <w:r>
        <w:rPr>
          <w:lang w:bidi="ru-RU"/>
        </w:rPr>
        <w:t xml:space="preserve">» инициирует отправку сообщения мастеру после создания тикета. Кнопка  </w:t>
      </w:r>
      <w:r w:rsidRPr="00813D36">
        <w:rPr>
          <w:noProof/>
          <w:lang w:eastAsia="ru-RU"/>
        </w:rPr>
        <w:drawing>
          <wp:inline distT="0" distB="0" distL="0" distR="0" wp14:anchorId="60D7353F" wp14:editId="3B2294B8">
            <wp:extent cx="257175" cy="228600"/>
            <wp:effectExtent l="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окно выбора данных, доступных для отправки. Информация о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структуре </w:t>
      </w:r>
      <w:r>
        <w:rPr>
          <w:lang w:val="en-US" w:bidi="ru-RU"/>
        </w:rPr>
        <w:t>SMS</w:t>
      </w:r>
      <w:r>
        <w:rPr>
          <w:lang w:bidi="ru-RU"/>
        </w:rPr>
        <w:t xml:space="preserve"> </w:t>
      </w:r>
      <w:hyperlink w:anchor="Оповещение_Мастера_Об_Открытом_Тикете" w:history="1">
        <w:r w:rsidRPr="008014E8">
          <w:rPr>
            <w:rStyle w:val="a7"/>
            <w:lang w:bidi="ru-RU"/>
          </w:rPr>
          <w:t>доступна здесь</w:t>
        </w:r>
      </w:hyperlink>
      <w:r>
        <w:rPr>
          <w:lang w:bidi="ru-RU"/>
        </w:rPr>
        <w:t>.</w:t>
      </w:r>
    </w:p>
    <w:p w14:paraId="4D68F5FE" w14:textId="77777777" w:rsidR="008E7D5F" w:rsidRDefault="008014E8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мастеру с текстом заявки</w:t>
      </w:r>
      <w:r>
        <w:rPr>
          <w:lang w:bidi="ru-RU"/>
        </w:rPr>
        <w:t>» инициирует отправку сообщения мастеру</w:t>
      </w:r>
      <w:r w:rsidRPr="00635CE6">
        <w:rPr>
          <w:lang w:bidi="ru-RU"/>
        </w:rPr>
        <w:t xml:space="preserve"> </w:t>
      </w:r>
      <w:r>
        <w:rPr>
          <w:lang w:bidi="ru-RU"/>
        </w:rPr>
        <w:t>на электронную почту после создания тикета.</w:t>
      </w:r>
    </w:p>
    <w:p w14:paraId="4EB1FAA0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t>В текстовом поле «</w:t>
      </w:r>
      <w:r>
        <w:rPr>
          <w:b/>
          <w:lang w:bidi="ru-RU"/>
        </w:rPr>
        <w:t>Описание заявки</w:t>
      </w:r>
      <w:r>
        <w:rPr>
          <w:lang w:bidi="ru-RU"/>
        </w:rPr>
        <w:t xml:space="preserve">» текст заявки, который может видеть абонент, или сам его написал, если создал эту заявку через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кабинет.</w:t>
      </w:r>
    </w:p>
    <w:p w14:paraId="1CE899E7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lastRenderedPageBreak/>
        <w:t>В текстовом поле «</w:t>
      </w:r>
      <w:r>
        <w:rPr>
          <w:b/>
          <w:lang w:bidi="ru-RU"/>
        </w:rPr>
        <w:t>Для мастера</w:t>
      </w:r>
      <w:r>
        <w:rPr>
          <w:lang w:bidi="ru-RU"/>
        </w:rPr>
        <w:t>» текст для внутреннего пользования, его видят только мастера и администратора.</w:t>
      </w:r>
    </w:p>
    <w:p w14:paraId="2264FB3A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Документы</w:t>
      </w:r>
      <w:r>
        <w:rPr>
          <w:lang w:bidi="ru-RU"/>
        </w:rPr>
        <w:t>» позволяет прикрепить</w:t>
      </w:r>
      <w:r w:rsidR="008F1B84">
        <w:rPr>
          <w:lang w:bidi="ru-RU"/>
        </w:rPr>
        <w:t xml:space="preserve"> любой документ к тикету, например, скриншот. Там же располагаются документы, прикреплённые к тикету самим абонентом.</w:t>
      </w:r>
    </w:p>
    <w:p w14:paraId="17069E6A" w14:textId="77777777" w:rsidR="00722050" w:rsidRDefault="00722050" w:rsidP="00E41125">
      <w:pPr>
        <w:ind w:left="1080"/>
        <w:rPr>
          <w:lang w:bidi="ru-RU"/>
        </w:rPr>
      </w:pPr>
      <w:r w:rsidRPr="00722050">
        <w:rPr>
          <w:noProof/>
          <w:lang w:eastAsia="ru-RU"/>
        </w:rPr>
        <w:drawing>
          <wp:inline distT="0" distB="0" distL="0" distR="0" wp14:anchorId="38B020B9" wp14:editId="57E436CB">
            <wp:extent cx="4217826" cy="3993053"/>
            <wp:effectExtent l="0" t="0" r="0" b="762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3"/>
                    <a:srcRect l="604" r="994"/>
                    <a:stretch/>
                  </pic:blipFill>
                  <pic:spPr bwMode="auto">
                    <a:xfrm>
                      <a:off x="0" y="0"/>
                      <a:ext cx="4325129" cy="409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800C7" w14:textId="77777777" w:rsidR="00343AB0" w:rsidRDefault="00343AB0" w:rsidP="00E41125">
      <w:pPr>
        <w:ind w:left="1080"/>
        <w:rPr>
          <w:lang w:bidi="ru-RU"/>
        </w:rPr>
      </w:pPr>
    </w:p>
    <w:p w14:paraId="0C42BBF2" w14:textId="77777777" w:rsidR="00C3305F" w:rsidRDefault="003623F4" w:rsidP="00E41125">
      <w:pPr>
        <w:ind w:left="1080"/>
        <w:rPr>
          <w:lang w:bidi="ru-RU"/>
        </w:rPr>
      </w:pPr>
      <w:r>
        <w:rPr>
          <w:lang w:bidi="ru-RU"/>
        </w:rPr>
        <w:t xml:space="preserve">Отредактировать тикет можно перейдя в его редактирование из контекстного меню, а так же дважды кликнув по тикету мышкой, либо нажав </w:t>
      </w:r>
      <w:r>
        <w:rPr>
          <w:b/>
          <w:lang w:val="en-US" w:bidi="ru-RU"/>
        </w:rPr>
        <w:t>Enter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или </w:t>
      </w:r>
      <w:r>
        <w:rPr>
          <w:b/>
          <w:lang w:val="en-US" w:bidi="ru-RU"/>
        </w:rPr>
        <w:t>Space</w:t>
      </w:r>
      <w:r w:rsidRPr="00635CE6">
        <w:rPr>
          <w:lang w:bidi="ru-RU"/>
        </w:rPr>
        <w:t>.</w:t>
      </w:r>
      <w:r w:rsidR="00C3305F" w:rsidRPr="00635CE6">
        <w:rPr>
          <w:lang w:bidi="ru-RU"/>
        </w:rPr>
        <w:t xml:space="preserve"> </w:t>
      </w:r>
      <w:r w:rsidR="00C3305F">
        <w:rPr>
          <w:lang w:bidi="ru-RU"/>
        </w:rPr>
        <w:t>Форма редактирования тикета имеет следующий вид.</w:t>
      </w:r>
    </w:p>
    <w:p w14:paraId="7730EAE2" w14:textId="77777777" w:rsidR="000F333C" w:rsidRDefault="000F333C" w:rsidP="00E41125">
      <w:pPr>
        <w:ind w:left="1080"/>
        <w:rPr>
          <w:lang w:bidi="ru-RU"/>
        </w:rPr>
      </w:pPr>
      <w:r w:rsidRPr="000F333C">
        <w:rPr>
          <w:noProof/>
          <w:lang w:eastAsia="ru-RU"/>
        </w:rPr>
        <w:lastRenderedPageBreak/>
        <w:drawing>
          <wp:inline distT="0" distB="0" distL="0" distR="0" wp14:anchorId="6916DE90" wp14:editId="2D652BD5">
            <wp:extent cx="3069915" cy="5891842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094591" cy="59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D43E" w14:textId="77777777" w:rsidR="000F333C" w:rsidRPr="00C3305F" w:rsidRDefault="000F333C" w:rsidP="00E41125">
      <w:pPr>
        <w:ind w:left="1080"/>
        <w:rPr>
          <w:lang w:bidi="ru-RU"/>
        </w:rPr>
      </w:pPr>
      <w:r>
        <w:rPr>
          <w:lang w:bidi="ru-RU"/>
        </w:rPr>
        <w:t xml:space="preserve">Здесь вы можете дополнить текст заявки, либо изменить её параметры. Кнопка  </w:t>
      </w:r>
      <w:r w:rsidRPr="000F333C">
        <w:rPr>
          <w:noProof/>
          <w:lang w:eastAsia="ru-RU"/>
        </w:rPr>
        <w:drawing>
          <wp:inline distT="0" distB="0" distL="0" distR="0" wp14:anchorId="1D4F44FA" wp14:editId="0515DFF3">
            <wp:extent cx="238125" cy="22860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позволяет отправить сообщение абоненту. Более подробно об этом читайте в разделах «</w:t>
      </w:r>
      <w:hyperlink w:anchor="Отправка_Сообщений_Абонентам" w:history="1">
        <w:r w:rsidRPr="000E7E41">
          <w:rPr>
            <w:rStyle w:val="a7"/>
            <w:b/>
            <w:lang w:bidi="ru-RU"/>
          </w:rPr>
          <w:t>Сообщения абонентам</w:t>
        </w:r>
      </w:hyperlink>
      <w:r>
        <w:rPr>
          <w:lang w:bidi="ru-RU"/>
        </w:rPr>
        <w:t>» и «</w:t>
      </w:r>
      <w:hyperlink w:anchor="SMS_Карты" w:history="1">
        <w:r w:rsidRPr="000E7E41">
          <w:rPr>
            <w:rStyle w:val="a7"/>
            <w:b/>
            <w:lang w:val="en-US" w:bidi="ru-RU"/>
          </w:rPr>
          <w:t>SMS</w:t>
        </w:r>
        <w:r w:rsidRPr="00635CE6">
          <w:rPr>
            <w:rStyle w:val="a7"/>
            <w:b/>
            <w:lang w:bidi="ru-RU"/>
          </w:rPr>
          <w:t>-</w:t>
        </w:r>
        <w:r w:rsidRPr="000E7E41">
          <w:rPr>
            <w:rStyle w:val="a7"/>
            <w:b/>
            <w:lang w:bidi="ru-RU"/>
          </w:rPr>
          <w:t>карты</w:t>
        </w:r>
      </w:hyperlink>
      <w:r>
        <w:rPr>
          <w:lang w:bidi="ru-RU"/>
        </w:rPr>
        <w:t>».</w:t>
      </w:r>
    </w:p>
    <w:p w14:paraId="366E16FB" w14:textId="77777777" w:rsidR="003623F4" w:rsidRDefault="003623F4" w:rsidP="00E41125">
      <w:pPr>
        <w:ind w:left="1080"/>
        <w:rPr>
          <w:lang w:bidi="ru-RU"/>
        </w:rPr>
      </w:pPr>
      <w:r>
        <w:rPr>
          <w:lang w:bidi="ru-RU"/>
        </w:rPr>
        <w:t xml:space="preserve">Закрытие тикета </w:t>
      </w:r>
      <w:r w:rsidR="009C6A7E">
        <w:rPr>
          <w:lang w:bidi="ru-RU"/>
        </w:rPr>
        <w:t>доступно по кнопке «</w:t>
      </w:r>
      <w:r w:rsidR="009C6A7E">
        <w:rPr>
          <w:b/>
          <w:lang w:bidi="ru-RU"/>
        </w:rPr>
        <w:t>Закрыть тикет</w:t>
      </w:r>
      <w:r w:rsidR="009C6A7E">
        <w:rPr>
          <w:lang w:bidi="ru-RU"/>
        </w:rPr>
        <w:t>». Форма закрытия тикета имеет следующий вид.</w:t>
      </w:r>
    </w:p>
    <w:p w14:paraId="38746776" w14:textId="77777777" w:rsidR="009C6A7E" w:rsidRDefault="009C6A7E" w:rsidP="00E41125">
      <w:pPr>
        <w:ind w:left="1080"/>
        <w:rPr>
          <w:lang w:bidi="ru-RU"/>
        </w:rPr>
      </w:pPr>
      <w:r w:rsidRPr="009C6A7E">
        <w:rPr>
          <w:noProof/>
          <w:lang w:eastAsia="ru-RU"/>
        </w:rPr>
        <w:lastRenderedPageBreak/>
        <w:drawing>
          <wp:inline distT="0" distB="0" distL="0" distR="0" wp14:anchorId="333D1870" wp14:editId="49DF4C24">
            <wp:extent cx="2506534" cy="5762445"/>
            <wp:effectExtent l="0" t="0" r="825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526998" cy="58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F042" w14:textId="77777777" w:rsidR="009C6A7E" w:rsidRPr="009C6A7E" w:rsidRDefault="009C6A7E" w:rsidP="00E41125">
      <w:pPr>
        <w:ind w:left="1080"/>
        <w:rPr>
          <w:lang w:bidi="ru-RU"/>
        </w:rPr>
      </w:pPr>
      <w:r>
        <w:rPr>
          <w:lang w:bidi="ru-RU"/>
        </w:rPr>
        <w:t xml:space="preserve">Здесь можно завершить заявку, а также отправить сообщения абоненту посредством </w:t>
      </w:r>
      <w:r>
        <w:rPr>
          <w:lang w:val="en-US" w:bidi="ru-RU"/>
        </w:rPr>
        <w:t>SMS</w:t>
      </w:r>
      <w:r w:rsidRPr="00635CE6">
        <w:rPr>
          <w:lang w:bidi="ru-RU"/>
        </w:rPr>
        <w:t>,</w:t>
      </w:r>
      <w:r>
        <w:rPr>
          <w:lang w:bidi="ru-RU"/>
        </w:rPr>
        <w:t xml:space="preserve"> </w:t>
      </w:r>
      <w:r>
        <w:rPr>
          <w:lang w:val="en-US" w:bidi="ru-RU"/>
        </w:rPr>
        <w:t>Email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либо в </w:t>
      </w:r>
      <w:hyperlink w:anchor="Кнопка_Агент_Авторизации" w:history="1">
        <w:r w:rsidRPr="009C6A7E">
          <w:rPr>
            <w:rStyle w:val="a7"/>
            <w:lang w:bidi="ru-RU"/>
          </w:rPr>
          <w:t xml:space="preserve">агента </w:t>
        </w:r>
        <w:r w:rsidR="000F1B6C">
          <w:rPr>
            <w:rStyle w:val="a7"/>
            <w:lang w:bidi="ru-RU"/>
          </w:rPr>
          <w:t>а</w:t>
        </w:r>
        <w:r w:rsidRPr="009C6A7E">
          <w:rPr>
            <w:rStyle w:val="a7"/>
            <w:lang w:bidi="ru-RU"/>
          </w:rPr>
          <w:t>торизации</w:t>
        </w:r>
      </w:hyperlink>
      <w:r>
        <w:rPr>
          <w:lang w:bidi="ru-RU"/>
        </w:rPr>
        <w:t>.</w:t>
      </w:r>
    </w:p>
    <w:p w14:paraId="195AFE61" w14:textId="77777777" w:rsidR="003623F4" w:rsidRPr="00343AB0" w:rsidRDefault="003623F4" w:rsidP="00E41125">
      <w:pPr>
        <w:ind w:left="1080"/>
        <w:rPr>
          <w:lang w:bidi="ru-RU"/>
        </w:rPr>
      </w:pPr>
    </w:p>
    <w:p w14:paraId="52DD8004" w14:textId="77777777" w:rsidR="008E7D5F" w:rsidRPr="008E7D5F" w:rsidRDefault="008E7D5F" w:rsidP="00E41125">
      <w:pPr>
        <w:ind w:left="1080"/>
        <w:rPr>
          <w:b/>
          <w:lang w:bidi="ru-RU"/>
        </w:rPr>
      </w:pPr>
      <w:bookmarkStart w:id="38" w:name="Мастера"/>
      <w:r>
        <w:rPr>
          <w:b/>
          <w:lang w:bidi="ru-RU"/>
        </w:rPr>
        <w:t>Мастера, исполняющие заявки.</w:t>
      </w:r>
    </w:p>
    <w:bookmarkEnd w:id="38"/>
    <w:p w14:paraId="1684FCD0" w14:textId="77777777" w:rsidR="00E451F1" w:rsidRDefault="00E451F1" w:rsidP="00E41125">
      <w:pPr>
        <w:ind w:left="1080"/>
        <w:rPr>
          <w:lang w:bidi="ru-RU"/>
        </w:rPr>
      </w:pPr>
      <w:r>
        <w:rPr>
          <w:lang w:bidi="ru-RU"/>
        </w:rPr>
        <w:t>Список мастеров вы можете увидеть, нажав кнопку «</w:t>
      </w:r>
      <w:r>
        <w:rPr>
          <w:b/>
          <w:lang w:bidi="ru-RU"/>
        </w:rPr>
        <w:t>Мастера</w:t>
      </w:r>
      <w:r>
        <w:rPr>
          <w:lang w:bidi="ru-RU"/>
        </w:rPr>
        <w:t>».</w:t>
      </w:r>
    </w:p>
    <w:p w14:paraId="06E3657F" w14:textId="77777777" w:rsidR="00156CF1" w:rsidRDefault="00156CF1" w:rsidP="00E41125">
      <w:pPr>
        <w:ind w:left="1080"/>
        <w:rPr>
          <w:lang w:bidi="ru-RU"/>
        </w:rPr>
      </w:pPr>
      <w:r w:rsidRPr="00156CF1">
        <w:rPr>
          <w:noProof/>
          <w:lang w:eastAsia="ru-RU"/>
        </w:rPr>
        <w:drawing>
          <wp:inline distT="0" distB="0" distL="0" distR="0" wp14:anchorId="1678D78C" wp14:editId="34F1E0DD">
            <wp:extent cx="2837198" cy="1345721"/>
            <wp:effectExtent l="0" t="0" r="1270" b="698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7"/>
                    <a:srcRect r="1184" b="5978"/>
                    <a:stretch/>
                  </pic:blipFill>
                  <pic:spPr bwMode="auto">
                    <a:xfrm>
                      <a:off x="0" y="0"/>
                      <a:ext cx="2897899" cy="137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79E0" w14:textId="77777777" w:rsidR="00156CF1" w:rsidRDefault="00156CF1" w:rsidP="00E41125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Кнопка  </w:t>
      </w:r>
      <w:r w:rsidRPr="00156CF1">
        <w:rPr>
          <w:noProof/>
          <w:lang w:eastAsia="ru-RU"/>
        </w:rPr>
        <w:drawing>
          <wp:inline distT="0" distB="0" distL="0" distR="0" wp14:anchorId="3E4C514E" wp14:editId="10D80112">
            <wp:extent cx="238125" cy="219075"/>
            <wp:effectExtent l="0" t="0" r="9525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настройки </w:t>
      </w:r>
      <w:bookmarkStart w:id="39" w:name="Оповещение_Мастера_Об_Открытом_Тикете"/>
      <w:r>
        <w:rPr>
          <w:lang w:bidi="ru-RU"/>
        </w:rPr>
        <w:t>оповещения мастера об открытом тикете</w:t>
      </w:r>
      <w:bookmarkEnd w:id="39"/>
      <w:r>
        <w:rPr>
          <w:lang w:bidi="ru-RU"/>
        </w:rPr>
        <w:t>.</w:t>
      </w:r>
    </w:p>
    <w:p w14:paraId="52855DD1" w14:textId="77777777" w:rsidR="00156CF1" w:rsidRPr="00156CF1" w:rsidRDefault="00156CF1" w:rsidP="00E41125">
      <w:pPr>
        <w:ind w:left="1080"/>
        <w:rPr>
          <w:lang w:bidi="ru-RU"/>
        </w:rPr>
      </w:pPr>
      <w:r w:rsidRPr="00156CF1">
        <w:rPr>
          <w:noProof/>
          <w:lang w:eastAsia="ru-RU"/>
        </w:rPr>
        <w:drawing>
          <wp:inline distT="0" distB="0" distL="0" distR="0" wp14:anchorId="49ADB9F3" wp14:editId="28C371C6">
            <wp:extent cx="3121660" cy="4054415"/>
            <wp:effectExtent l="0" t="0" r="2540" b="381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9"/>
                    <a:srcRect t="-1" b="-1111"/>
                    <a:stretch/>
                  </pic:blipFill>
                  <pic:spPr bwMode="auto">
                    <a:xfrm>
                      <a:off x="0" y="0"/>
                      <a:ext cx="3176539" cy="412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F3CA" w14:textId="77777777" w:rsidR="00FA12C3" w:rsidRDefault="00FA12C3" w:rsidP="00E41125">
      <w:pPr>
        <w:ind w:left="1080"/>
        <w:rPr>
          <w:lang w:bidi="ru-RU"/>
        </w:rPr>
      </w:pPr>
      <w:r>
        <w:rPr>
          <w:lang w:bidi="ru-RU"/>
        </w:rPr>
        <w:t>Окно редактирования и создания мастера выглядит следующим образом.</w:t>
      </w:r>
    </w:p>
    <w:p w14:paraId="2BD1768F" w14:textId="77777777" w:rsidR="00FA12C3" w:rsidRDefault="00FA12C3" w:rsidP="00E41125">
      <w:pPr>
        <w:ind w:left="1080"/>
        <w:rPr>
          <w:lang w:bidi="ru-RU"/>
        </w:rPr>
      </w:pPr>
      <w:r w:rsidRPr="00FA12C3">
        <w:rPr>
          <w:noProof/>
          <w:lang w:eastAsia="ru-RU"/>
        </w:rPr>
        <w:drawing>
          <wp:inline distT="0" distB="0" distL="0" distR="0" wp14:anchorId="6CF0923E" wp14:editId="64274224">
            <wp:extent cx="3871985" cy="2907102"/>
            <wp:effectExtent l="0" t="0" r="0" b="762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0"/>
                    <a:srcRect b="-1235"/>
                    <a:stretch/>
                  </pic:blipFill>
                  <pic:spPr bwMode="auto">
                    <a:xfrm>
                      <a:off x="0" y="0"/>
                      <a:ext cx="3910170" cy="293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0E30" w14:textId="77777777" w:rsidR="00FA12C3" w:rsidRDefault="001C3E01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Создать аккаунт клиента</w:t>
      </w:r>
      <w:r>
        <w:rPr>
          <w:lang w:bidi="ru-RU"/>
        </w:rPr>
        <w:t xml:space="preserve">» создаст аккаунт абонента с тем же логином и </w:t>
      </w:r>
      <w:r w:rsidR="00C500B8">
        <w:rPr>
          <w:lang w:bidi="ru-RU"/>
        </w:rPr>
        <w:t>паролем</w:t>
      </w:r>
      <w:r>
        <w:rPr>
          <w:lang w:bidi="ru-RU"/>
        </w:rPr>
        <w:t>. Мастер, находясь на заявке, сможет подключаться к сети как абонент и проверять доступность интернет.</w:t>
      </w:r>
    </w:p>
    <w:p w14:paraId="1F3310CB" w14:textId="77777777" w:rsidR="001C3E01" w:rsidRDefault="001C3E01" w:rsidP="00E41125">
      <w:pPr>
        <w:ind w:left="1080"/>
        <w:rPr>
          <w:lang w:bidi="ru-RU"/>
        </w:rPr>
      </w:pPr>
      <w:r>
        <w:rPr>
          <w:lang w:bidi="ru-RU"/>
        </w:rPr>
        <w:lastRenderedPageBreak/>
        <w:t>Обратите внимание, что абоненты, созданные для мастеров, по умолчанию не отображаются в общем списке абонентов. Вам необходимо в окне фильтров выбрать пункт «</w:t>
      </w:r>
      <w:r>
        <w:rPr>
          <w:b/>
          <w:lang w:bidi="ru-RU"/>
        </w:rPr>
        <w:t>Мастера</w:t>
      </w:r>
      <w:r>
        <w:rPr>
          <w:lang w:bidi="ru-RU"/>
        </w:rPr>
        <w:t>», чтобы они появились в списке.</w:t>
      </w:r>
    </w:p>
    <w:p w14:paraId="05180EEC" w14:textId="77777777" w:rsidR="001C3E01" w:rsidRDefault="006C6BFF" w:rsidP="00E41125">
      <w:pPr>
        <w:ind w:left="1080"/>
        <w:rPr>
          <w:lang w:bidi="ru-RU"/>
        </w:rPr>
      </w:pPr>
      <w:r w:rsidRPr="006C6BFF">
        <w:rPr>
          <w:noProof/>
          <w:lang w:eastAsia="ru-RU"/>
        </w:rPr>
        <w:drawing>
          <wp:inline distT="0" distB="0" distL="0" distR="0" wp14:anchorId="51215564" wp14:editId="06D5AFE7">
            <wp:extent cx="2872105" cy="2398143"/>
            <wp:effectExtent l="0" t="0" r="4445" b="254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1"/>
                    <a:srcRect t="-1" b="2780"/>
                    <a:stretch/>
                  </pic:blipFill>
                  <pic:spPr bwMode="auto">
                    <a:xfrm>
                      <a:off x="0" y="0"/>
                      <a:ext cx="2904523" cy="242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18AE" w14:textId="77777777" w:rsidR="00C500B8" w:rsidRPr="001C3E01" w:rsidRDefault="00C500B8" w:rsidP="00E41125">
      <w:pPr>
        <w:ind w:left="1080"/>
        <w:rPr>
          <w:lang w:bidi="ru-RU"/>
        </w:rPr>
      </w:pPr>
      <w:r>
        <w:rPr>
          <w:lang w:bidi="ru-RU"/>
        </w:rPr>
        <w:t>Чекбокс «</w:t>
      </w:r>
      <w:r>
        <w:rPr>
          <w:b/>
          <w:lang w:bidi="ru-RU"/>
        </w:rPr>
        <w:t>Создать аккаунт кассира</w:t>
      </w:r>
      <w:r>
        <w:rPr>
          <w:lang w:bidi="ru-RU"/>
        </w:rPr>
        <w:t xml:space="preserve">» создаст учётку кассира для мастера. Он сможет помимо работы с тикетами управлять абонентами, а также администрирование (в зависимости от привилегий, выданных в окне </w:t>
      </w:r>
      <w:hyperlink w:anchor="Кнопка_Кассиры_и_Мастера" w:history="1">
        <w:r w:rsidRPr="00952693">
          <w:rPr>
            <w:rStyle w:val="a7"/>
            <w:lang w:bidi="ru-RU"/>
          </w:rPr>
          <w:t>ка</w:t>
        </w:r>
        <w:r w:rsidR="00952693" w:rsidRPr="00952693">
          <w:rPr>
            <w:rStyle w:val="a7"/>
            <w:lang w:bidi="ru-RU"/>
          </w:rPr>
          <w:t>с</w:t>
        </w:r>
        <w:r w:rsidRPr="00952693">
          <w:rPr>
            <w:rStyle w:val="a7"/>
            <w:lang w:bidi="ru-RU"/>
          </w:rPr>
          <w:t>сиров</w:t>
        </w:r>
      </w:hyperlink>
      <w:r>
        <w:rPr>
          <w:lang w:bidi="ru-RU"/>
        </w:rPr>
        <w:t>).</w:t>
      </w:r>
    </w:p>
    <w:p w14:paraId="501C6D61" w14:textId="77777777" w:rsidR="00361715" w:rsidRDefault="00361715">
      <w:pPr>
        <w:rPr>
          <w:lang w:bidi="ru-RU"/>
        </w:rPr>
      </w:pPr>
      <w:r>
        <w:rPr>
          <w:lang w:bidi="ru-RU"/>
        </w:rPr>
        <w:br w:type="page"/>
      </w:r>
    </w:p>
    <w:p w14:paraId="6D9CF57B" w14:textId="77777777" w:rsidR="0022278F" w:rsidRDefault="00361715" w:rsidP="002C7129">
      <w:pPr>
        <w:pStyle w:val="1"/>
        <w:numPr>
          <w:ilvl w:val="0"/>
          <w:numId w:val="34"/>
        </w:numPr>
        <w:rPr>
          <w:lang w:bidi="ru-RU"/>
        </w:rPr>
      </w:pPr>
      <w:bookmarkStart w:id="40" w:name="Кнопка_Карты_Оплаты"/>
      <w:r w:rsidRPr="003623F4">
        <w:rPr>
          <w:lang w:bidi="ru-RU"/>
        </w:rPr>
        <w:lastRenderedPageBreak/>
        <w:t>Карты оплаты</w:t>
      </w:r>
      <w:bookmarkEnd w:id="40"/>
    </w:p>
    <w:p w14:paraId="39826852" w14:textId="77777777" w:rsidR="0022278F" w:rsidRDefault="0022278F" w:rsidP="0022278F">
      <w:pPr>
        <w:ind w:left="1080"/>
        <w:rPr>
          <w:lang w:bidi="ru-RU"/>
        </w:rPr>
      </w:pPr>
    </w:p>
    <w:p w14:paraId="5AE8D659" w14:textId="77777777" w:rsidR="0022278F" w:rsidRDefault="0022278F" w:rsidP="0022278F">
      <w:pPr>
        <w:ind w:left="1080"/>
        <w:rPr>
          <w:lang w:bidi="ru-RU"/>
        </w:rPr>
      </w:pPr>
      <w:r>
        <w:rPr>
          <w:lang w:bidi="ru-RU"/>
        </w:rPr>
        <w:t>В этом окне вы можете администрировать карты оплаты. Карты бывают двух типов: пополняющие баланс и создающие клиента. Пополняющие баланс карты, в свою очередь, тоже бывают двух типов: пополняют баланс деньгами, либо днями. Вот так выглядит окно карт.</w:t>
      </w:r>
    </w:p>
    <w:p w14:paraId="3173F5E4" w14:textId="77777777" w:rsidR="0022278F" w:rsidRDefault="0022278F" w:rsidP="0022278F">
      <w:pPr>
        <w:ind w:left="1080"/>
        <w:rPr>
          <w:lang w:bidi="ru-RU"/>
        </w:rPr>
      </w:pPr>
      <w:r w:rsidRPr="0022278F">
        <w:rPr>
          <w:noProof/>
          <w:lang w:eastAsia="ru-RU"/>
        </w:rPr>
        <w:drawing>
          <wp:inline distT="0" distB="0" distL="0" distR="0" wp14:anchorId="4EC9EAD6" wp14:editId="3342FD3E">
            <wp:extent cx="5494808" cy="1673524"/>
            <wp:effectExtent l="0" t="0" r="0" b="317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559016" cy="169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F256" w14:textId="77777777" w:rsidR="004B7A94" w:rsidRDefault="0022278F" w:rsidP="0022278F">
      <w:pPr>
        <w:ind w:left="1080"/>
        <w:rPr>
          <w:lang w:bidi="ru-RU"/>
        </w:rPr>
      </w:pPr>
      <w:r>
        <w:rPr>
          <w:lang w:bidi="ru-RU"/>
        </w:rPr>
        <w:t xml:space="preserve">Давайте посмотрим, </w:t>
      </w:r>
      <w:r w:rsidR="00EA5323">
        <w:rPr>
          <w:lang w:bidi="ru-RU"/>
        </w:rPr>
        <w:t>как выглядит окно создания карт</w:t>
      </w:r>
      <w:r w:rsidR="004B7A94">
        <w:rPr>
          <w:lang w:bidi="ru-RU"/>
        </w:rPr>
        <w:t>.</w:t>
      </w:r>
      <w:r>
        <w:rPr>
          <w:lang w:bidi="ru-RU"/>
        </w:rPr>
        <w:t xml:space="preserve"> </w:t>
      </w:r>
    </w:p>
    <w:p w14:paraId="2DD9A429" w14:textId="77777777" w:rsidR="004B7A94" w:rsidRDefault="004B7A94" w:rsidP="0022278F">
      <w:pPr>
        <w:ind w:left="1080"/>
        <w:rPr>
          <w:lang w:bidi="ru-RU"/>
        </w:rPr>
      </w:pPr>
      <w:r w:rsidRPr="004B7A94">
        <w:rPr>
          <w:noProof/>
          <w:lang w:eastAsia="ru-RU"/>
        </w:rPr>
        <w:drawing>
          <wp:inline distT="0" distB="0" distL="0" distR="0" wp14:anchorId="2BFA03C6" wp14:editId="316F8B03">
            <wp:extent cx="5572125" cy="3419476"/>
            <wp:effectExtent l="0" t="0" r="0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590087" cy="34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8759" w14:textId="77777777" w:rsidR="004B7A94" w:rsidRDefault="004B7A94" w:rsidP="0022278F">
      <w:pPr>
        <w:ind w:left="1080"/>
        <w:rPr>
          <w:lang w:bidi="ru-RU"/>
        </w:rPr>
      </w:pPr>
      <w:r>
        <w:rPr>
          <w:lang w:bidi="ru-RU"/>
        </w:rPr>
        <w:t xml:space="preserve">Здесь вы можете выбрать основные параметры новых карт оплаты – их количество, номинал, </w:t>
      </w:r>
      <w:r w:rsidR="00B969E2">
        <w:rPr>
          <w:lang w:bidi="ru-RU"/>
        </w:rPr>
        <w:t xml:space="preserve">валюту карты: деньги, дни, или </w:t>
      </w:r>
      <w:r w:rsidR="00EA5323">
        <w:rPr>
          <w:lang w:bidi="ru-RU"/>
        </w:rPr>
        <w:t xml:space="preserve">создание </w:t>
      </w:r>
      <w:r w:rsidR="00B969E2">
        <w:rPr>
          <w:lang w:bidi="ru-RU"/>
        </w:rPr>
        <w:t>абонент</w:t>
      </w:r>
      <w:r w:rsidR="00EA5323">
        <w:rPr>
          <w:lang w:bidi="ru-RU"/>
        </w:rPr>
        <w:t xml:space="preserve">а. </w:t>
      </w:r>
      <w:r w:rsidR="00B969E2">
        <w:rPr>
          <w:lang w:bidi="ru-RU"/>
        </w:rPr>
        <w:t xml:space="preserve"> </w:t>
      </w:r>
      <w:r w:rsidR="00EA5323">
        <w:rPr>
          <w:lang w:bidi="ru-RU"/>
        </w:rPr>
        <w:t xml:space="preserve">Так же можно выбрать </w:t>
      </w:r>
      <w:r w:rsidR="00B969E2">
        <w:rPr>
          <w:lang w:bidi="ru-RU"/>
        </w:rPr>
        <w:t>длину логина и пароля и символы и</w:t>
      </w:r>
      <w:r w:rsidR="00EA5323">
        <w:rPr>
          <w:lang w:bidi="ru-RU"/>
        </w:rPr>
        <w:t>з</w:t>
      </w:r>
      <w:r w:rsidR="00B969E2">
        <w:rPr>
          <w:lang w:bidi="ru-RU"/>
        </w:rPr>
        <w:t xml:space="preserve"> которых они будут состоять.</w:t>
      </w:r>
      <w:r w:rsidR="00A005BE">
        <w:rPr>
          <w:lang w:bidi="ru-RU"/>
        </w:rPr>
        <w:t xml:space="preserve"> Здесь же есть привязка к </w:t>
      </w:r>
      <w:hyperlink w:anchor="_Тарифы" w:history="1">
        <w:r w:rsidR="00A005BE" w:rsidRPr="00B57E49">
          <w:rPr>
            <w:rStyle w:val="a7"/>
            <w:lang w:bidi="ru-RU"/>
          </w:rPr>
          <w:t>тарифу</w:t>
        </w:r>
      </w:hyperlink>
      <w:r w:rsidR="00A005BE">
        <w:rPr>
          <w:lang w:bidi="ru-RU"/>
        </w:rPr>
        <w:t xml:space="preserve"> и </w:t>
      </w:r>
      <w:hyperlink w:anchor="_Группы" w:history="1">
        <w:r w:rsidR="00A005BE" w:rsidRPr="00B57E49">
          <w:rPr>
            <w:rStyle w:val="a7"/>
            <w:lang w:bidi="ru-RU"/>
          </w:rPr>
          <w:t>группе</w:t>
        </w:r>
      </w:hyperlink>
      <w:r w:rsidR="00A005BE">
        <w:rPr>
          <w:lang w:bidi="ru-RU"/>
        </w:rPr>
        <w:t>. Если она выбрана, то воспользоваться картой сможет абонент только с указанного тарифа и группы. «</w:t>
      </w:r>
      <w:r w:rsidR="00A005BE">
        <w:rPr>
          <w:b/>
          <w:lang w:bidi="ru-RU"/>
        </w:rPr>
        <w:t>Нумерация с</w:t>
      </w:r>
      <w:r w:rsidR="00A005BE">
        <w:rPr>
          <w:lang w:bidi="ru-RU"/>
        </w:rPr>
        <w:t>» обозначает стартовый</w:t>
      </w:r>
      <w:r w:rsidR="00EA5323">
        <w:rPr>
          <w:lang w:bidi="ru-RU"/>
        </w:rPr>
        <w:t xml:space="preserve"> серийный</w:t>
      </w:r>
      <w:r w:rsidR="00A005BE">
        <w:rPr>
          <w:lang w:bidi="ru-RU"/>
        </w:rPr>
        <w:t xml:space="preserve"> номер</w:t>
      </w:r>
      <w:r w:rsidR="00EA5323">
        <w:rPr>
          <w:lang w:bidi="ru-RU"/>
        </w:rPr>
        <w:t xml:space="preserve">, с которого </w:t>
      </w:r>
      <w:r w:rsidR="00EA5323">
        <w:rPr>
          <w:lang w:bidi="ru-RU"/>
        </w:rPr>
        <w:lastRenderedPageBreak/>
        <w:t>начнут создаваться</w:t>
      </w:r>
      <w:r w:rsidR="00A005BE">
        <w:rPr>
          <w:lang w:bidi="ru-RU"/>
        </w:rPr>
        <w:t xml:space="preserve"> карты. Поле «</w:t>
      </w:r>
      <w:r w:rsidR="00A005BE">
        <w:rPr>
          <w:b/>
          <w:lang w:bidi="ru-RU"/>
        </w:rPr>
        <w:t>Серия</w:t>
      </w:r>
      <w:r w:rsidR="00A005BE">
        <w:rPr>
          <w:lang w:bidi="ru-RU"/>
        </w:rPr>
        <w:t>» позволяет разбивать карты по сериям.</w:t>
      </w:r>
    </w:p>
    <w:p w14:paraId="4B041BA0" w14:textId="77777777" w:rsidR="00A005BE" w:rsidRDefault="00A005BE" w:rsidP="0022278F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156CF1">
        <w:rPr>
          <w:noProof/>
          <w:lang w:eastAsia="ru-RU"/>
        </w:rPr>
        <w:drawing>
          <wp:inline distT="0" distB="0" distL="0" distR="0" wp14:anchorId="1F34C1E4" wp14:editId="45FF0C76">
            <wp:extent cx="238125" cy="219075"/>
            <wp:effectExtent l="0" t="0" r="9525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настройки карт оплаты.</w:t>
      </w:r>
    </w:p>
    <w:p w14:paraId="77A4AF19" w14:textId="77777777" w:rsidR="00D95F75" w:rsidRDefault="00D95F75" w:rsidP="0022278F">
      <w:pPr>
        <w:ind w:left="1080"/>
        <w:rPr>
          <w:lang w:bidi="ru-RU"/>
        </w:rPr>
      </w:pPr>
      <w:r w:rsidRPr="00D95F75">
        <w:rPr>
          <w:noProof/>
          <w:lang w:eastAsia="ru-RU"/>
        </w:rPr>
        <w:drawing>
          <wp:inline distT="0" distB="0" distL="0" distR="0" wp14:anchorId="648DF364" wp14:editId="34BF2C14">
            <wp:extent cx="5363323" cy="3543795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5A75" w14:textId="77777777" w:rsidR="00D95F75" w:rsidRDefault="00D95F75" w:rsidP="0022278F">
      <w:pPr>
        <w:ind w:left="1080"/>
        <w:rPr>
          <w:lang w:bidi="ru-RU"/>
        </w:rPr>
      </w:pPr>
      <w:r>
        <w:rPr>
          <w:lang w:bidi="ru-RU"/>
        </w:rPr>
        <w:t xml:space="preserve">Здесь вы можете выбрать фоновый рисунок карты оплаты и </w:t>
      </w:r>
      <w:r w:rsidR="009D204A">
        <w:rPr>
          <w:lang w:bidi="ru-RU"/>
        </w:rPr>
        <w:t>её</w:t>
      </w:r>
      <w:r>
        <w:rPr>
          <w:lang w:bidi="ru-RU"/>
        </w:rPr>
        <w:t xml:space="preserve"> </w:t>
      </w:r>
      <w:r w:rsidR="009D204A">
        <w:rPr>
          <w:lang w:bidi="ru-RU"/>
        </w:rPr>
        <w:t xml:space="preserve">размеры </w:t>
      </w:r>
      <w:r>
        <w:rPr>
          <w:lang w:bidi="ru-RU"/>
        </w:rPr>
        <w:t xml:space="preserve">в пикселях. Кнопка </w:t>
      </w:r>
      <w:r w:rsidRPr="005964CC">
        <w:rPr>
          <w:noProof/>
          <w:lang w:eastAsia="ru-RU"/>
        </w:rPr>
        <w:drawing>
          <wp:inline distT="0" distB="0" distL="0" distR="0" wp14:anchorId="250AD28F" wp14:editId="2B3C82E1">
            <wp:extent cx="238125" cy="209550"/>
            <wp:effectExtent l="0" t="0" r="952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подгонит размер карточки под размеры</w:t>
      </w:r>
      <w:r w:rsidR="009D204A">
        <w:rPr>
          <w:lang w:bidi="ru-RU"/>
        </w:rPr>
        <w:t xml:space="preserve"> загруженного</w:t>
      </w:r>
      <w:r>
        <w:rPr>
          <w:lang w:bidi="ru-RU"/>
        </w:rPr>
        <w:t xml:space="preserve"> рисунка. При нажатии на кнопку «</w:t>
      </w:r>
      <w:r w:rsidRPr="00D95F75">
        <w:rPr>
          <w:b/>
          <w:lang w:bidi="ru-RU"/>
        </w:rPr>
        <w:t>Изменить расположение текста</w:t>
      </w:r>
      <w:r>
        <w:rPr>
          <w:lang w:bidi="ru-RU"/>
        </w:rPr>
        <w:t>» откроется дизайнер карт. Здесь можно переместить любую надпись, а если кликнуть по ней правой клавишей мыши, то в контекстно меню можно выбрать текст, размер шрифта и его название, либо вообще можно скрыть эту надпись при печати.</w:t>
      </w:r>
    </w:p>
    <w:p w14:paraId="0440DE19" w14:textId="77777777" w:rsidR="00D95F75" w:rsidRDefault="00D95F75" w:rsidP="0022278F">
      <w:pPr>
        <w:ind w:left="108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Параметры создания абонентов картой</w:t>
      </w:r>
      <w:r>
        <w:rPr>
          <w:lang w:bidi="ru-RU"/>
        </w:rPr>
        <w:t xml:space="preserve">» отправляют нас в </w:t>
      </w:r>
      <w:hyperlink w:anchor="Регистрация_картой" w:history="1">
        <w:r w:rsidRPr="00B81B3E">
          <w:rPr>
            <w:rStyle w:val="a7"/>
            <w:lang w:bidi="ru-RU"/>
          </w:rPr>
          <w:t>это окно</w:t>
        </w:r>
      </w:hyperlink>
      <w:r>
        <w:rPr>
          <w:lang w:bidi="ru-RU"/>
        </w:rPr>
        <w:t>.</w:t>
      </w:r>
    </w:p>
    <w:p w14:paraId="47952346" w14:textId="77777777" w:rsidR="00DE39C0" w:rsidRPr="00DE39C0" w:rsidRDefault="00DE39C0" w:rsidP="0022278F">
      <w:pPr>
        <w:ind w:left="1080"/>
        <w:rPr>
          <w:lang w:bidi="ru-RU"/>
        </w:rPr>
      </w:pPr>
      <w:r>
        <w:rPr>
          <w:lang w:bidi="ru-RU"/>
        </w:rPr>
        <w:t>Если вам необходимо распечатать карты с вашим дизайном, просто выберите их в основном списке и в контекстном меню выберите «</w:t>
      </w:r>
      <w:r>
        <w:rPr>
          <w:b/>
          <w:lang w:bidi="ru-RU"/>
        </w:rPr>
        <w:t>Распечатать</w:t>
      </w:r>
      <w:r>
        <w:rPr>
          <w:lang w:bidi="ru-RU"/>
        </w:rPr>
        <w:t>». Если же вам нужно выгрузит данные карт, например, для типографии, можно в контекстном меню выбрать «</w:t>
      </w:r>
      <w:r>
        <w:rPr>
          <w:b/>
          <w:lang w:bidi="ru-RU"/>
        </w:rPr>
        <w:t xml:space="preserve">Передать в </w:t>
      </w:r>
      <w:r>
        <w:rPr>
          <w:b/>
          <w:lang w:val="en-US" w:bidi="ru-RU"/>
        </w:rPr>
        <w:t>Excel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или «</w:t>
      </w:r>
      <w:r>
        <w:rPr>
          <w:b/>
          <w:lang w:bidi="ru-RU"/>
        </w:rPr>
        <w:t xml:space="preserve">Передать в </w:t>
      </w:r>
      <w:r>
        <w:rPr>
          <w:b/>
          <w:lang w:val="en-US" w:bidi="ru-RU"/>
        </w:rPr>
        <w:t>TXT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для экспорта.</w:t>
      </w:r>
    </w:p>
    <w:p w14:paraId="3F770521" w14:textId="77777777" w:rsidR="00A005BE" w:rsidRDefault="007F26CC" w:rsidP="0022278F">
      <w:pPr>
        <w:ind w:left="1080"/>
        <w:rPr>
          <w:lang w:bidi="ru-RU"/>
        </w:rPr>
      </w:pPr>
      <w:r>
        <w:rPr>
          <w:lang w:bidi="ru-RU"/>
        </w:rPr>
        <w:t>Окно «</w:t>
      </w:r>
      <w:r>
        <w:rPr>
          <w:b/>
          <w:lang w:bidi="ru-RU"/>
        </w:rPr>
        <w:t>Пункты продажи и серии</w:t>
      </w:r>
      <w:r>
        <w:rPr>
          <w:lang w:bidi="ru-RU"/>
        </w:rPr>
        <w:t>»</w:t>
      </w:r>
      <w:r w:rsidR="009D204A">
        <w:rPr>
          <w:lang w:bidi="ru-RU"/>
        </w:rPr>
        <w:t xml:space="preserve">, открывающееся по кнопке  </w:t>
      </w:r>
      <w:r w:rsidR="009D204A" w:rsidRPr="009D204A">
        <w:rPr>
          <w:noProof/>
          <w:lang w:eastAsia="ru-RU"/>
        </w:rPr>
        <w:drawing>
          <wp:inline distT="0" distB="0" distL="0" distR="0" wp14:anchorId="4B75BDCA" wp14:editId="7EFED63B">
            <wp:extent cx="209550" cy="2095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04A">
        <w:rPr>
          <w:lang w:bidi="ru-RU"/>
        </w:rPr>
        <w:t>,</w:t>
      </w:r>
      <w:r>
        <w:rPr>
          <w:lang w:bidi="ru-RU"/>
        </w:rPr>
        <w:t xml:space="preserve"> позволяет вести учёт карт и распределять их по пунктам сбыта. </w:t>
      </w:r>
    </w:p>
    <w:p w14:paraId="540C8E84" w14:textId="77777777" w:rsidR="00EA5323" w:rsidRDefault="007F26CC" w:rsidP="00EA5323">
      <w:pPr>
        <w:ind w:left="1080"/>
        <w:rPr>
          <w:lang w:bidi="ru-RU"/>
        </w:rPr>
      </w:pPr>
      <w:r>
        <w:rPr>
          <w:lang w:bidi="ru-RU"/>
        </w:rPr>
        <w:lastRenderedPageBreak/>
        <w:t>Зде</w:t>
      </w:r>
      <w:r w:rsidR="009D204A">
        <w:rPr>
          <w:lang w:bidi="ru-RU"/>
        </w:rPr>
        <w:t>сь можно создать пункты продажи и посмотреть, в каком пункте сколько карт находится и какого они номинала. По кнопке «</w:t>
      </w:r>
      <w:r w:rsidR="009D204A">
        <w:rPr>
          <w:b/>
          <w:lang w:bidi="ru-RU"/>
        </w:rPr>
        <w:t>Фильтр</w:t>
      </w:r>
      <w:r w:rsidR="009D204A">
        <w:rPr>
          <w:lang w:bidi="ru-RU"/>
        </w:rPr>
        <w:t>» вы сможете выбрать серию карт, которая должна отображаться.</w:t>
      </w:r>
    </w:p>
    <w:p w14:paraId="00C43B65" w14:textId="77777777" w:rsidR="007F26CC" w:rsidRDefault="007F26CC" w:rsidP="0022278F">
      <w:pPr>
        <w:ind w:left="1080"/>
        <w:rPr>
          <w:lang w:bidi="ru-RU"/>
        </w:rPr>
      </w:pPr>
      <w:r w:rsidRPr="007F26CC">
        <w:rPr>
          <w:noProof/>
          <w:lang w:eastAsia="ru-RU"/>
        </w:rPr>
        <w:drawing>
          <wp:inline distT="0" distB="0" distL="0" distR="0" wp14:anchorId="116D8C33" wp14:editId="32A83042">
            <wp:extent cx="5429250" cy="140017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518977" cy="14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3237" w14:textId="77777777" w:rsidR="007F26CC" w:rsidRDefault="009D204A" w:rsidP="0022278F">
      <w:pPr>
        <w:ind w:left="1080"/>
        <w:rPr>
          <w:lang w:bidi="ru-RU"/>
        </w:rPr>
      </w:pPr>
      <w:r>
        <w:rPr>
          <w:lang w:bidi="ru-RU"/>
        </w:rPr>
        <w:t>На вкладке «</w:t>
      </w:r>
      <w:r>
        <w:rPr>
          <w:b/>
          <w:lang w:bidi="ru-RU"/>
        </w:rPr>
        <w:t>Серии</w:t>
      </w:r>
      <w:r>
        <w:rPr>
          <w:lang w:bidi="ru-RU"/>
        </w:rPr>
        <w:t>» отображаются все серии карт, оставшиеся номиналы не активированных карт и общий остаток.</w:t>
      </w:r>
    </w:p>
    <w:p w14:paraId="11BE1504" w14:textId="77777777" w:rsidR="007F26CC" w:rsidRDefault="00FD068A" w:rsidP="0022278F">
      <w:pPr>
        <w:ind w:left="1080"/>
        <w:rPr>
          <w:lang w:bidi="ru-RU"/>
        </w:rPr>
      </w:pPr>
      <w:r w:rsidRPr="00FD068A">
        <w:rPr>
          <w:noProof/>
          <w:lang w:eastAsia="ru-RU"/>
        </w:rPr>
        <w:drawing>
          <wp:inline distT="0" distB="0" distL="0" distR="0" wp14:anchorId="79502280" wp14:editId="12487021">
            <wp:extent cx="5295900" cy="1190625"/>
            <wp:effectExtent l="0" t="0" r="0" b="952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FFCC" w14:textId="77777777" w:rsidR="00566A32" w:rsidRDefault="00566A32" w:rsidP="0022278F">
      <w:pPr>
        <w:ind w:left="1080"/>
        <w:rPr>
          <w:lang w:bidi="ru-RU"/>
        </w:rPr>
      </w:pPr>
      <w:r>
        <w:rPr>
          <w:lang w:bidi="ru-RU"/>
        </w:rPr>
        <w:t>Для того чтобы переместить карту оплаты в пункт продаж, выделите необходимые карты в списке и в контекстном меню выберите «</w:t>
      </w:r>
      <w:r>
        <w:rPr>
          <w:b/>
          <w:lang w:bidi="ru-RU"/>
        </w:rPr>
        <w:t>Выбрать пункт продажи</w:t>
      </w:r>
      <w:r>
        <w:rPr>
          <w:lang w:bidi="ru-RU"/>
        </w:rPr>
        <w:t>».</w:t>
      </w:r>
    </w:p>
    <w:p w14:paraId="59BA0F49" w14:textId="77777777" w:rsidR="00566A32" w:rsidRDefault="00566A32" w:rsidP="0022278F">
      <w:pPr>
        <w:ind w:left="1080"/>
        <w:rPr>
          <w:lang w:bidi="ru-RU"/>
        </w:rPr>
      </w:pPr>
      <w:r w:rsidRPr="00566A32">
        <w:rPr>
          <w:noProof/>
          <w:lang w:eastAsia="ru-RU"/>
        </w:rPr>
        <w:drawing>
          <wp:inline distT="0" distB="0" distL="0" distR="0" wp14:anchorId="00025D8F" wp14:editId="75CBF9EF">
            <wp:extent cx="2019300" cy="189547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9D9">
        <w:rPr>
          <w:lang w:bidi="ru-RU"/>
        </w:rPr>
        <w:t xml:space="preserve">   </w:t>
      </w:r>
      <w:r w:rsidR="009509D9" w:rsidRPr="009509D9">
        <w:rPr>
          <w:noProof/>
          <w:lang w:eastAsia="ru-RU"/>
        </w:rPr>
        <w:drawing>
          <wp:inline distT="0" distB="0" distL="0" distR="0" wp14:anchorId="2D402E80" wp14:editId="1244C2B0">
            <wp:extent cx="2705100" cy="101917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9"/>
                    <a:srcRect b="3603"/>
                    <a:stretch/>
                  </pic:blipFill>
                  <pic:spPr bwMode="auto">
                    <a:xfrm>
                      <a:off x="0" y="0"/>
                      <a:ext cx="27051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94154" w14:textId="77777777" w:rsidR="004B7A94" w:rsidRDefault="00D31900" w:rsidP="0022278F">
      <w:pPr>
        <w:ind w:left="1080"/>
        <w:rPr>
          <w:noProof/>
          <w:lang w:eastAsia="ru-RU"/>
        </w:rPr>
      </w:pPr>
      <w:r>
        <w:rPr>
          <w:lang w:bidi="ru-RU"/>
        </w:rPr>
        <w:lastRenderedPageBreak/>
        <w:t>При необходимости вы можете быстро деактивировать всю серию карт из контекстного меню.</w:t>
      </w:r>
      <w:r w:rsidRPr="00D31900">
        <w:rPr>
          <w:noProof/>
          <w:lang w:eastAsia="ru-RU"/>
        </w:rPr>
        <w:t xml:space="preserve"> </w:t>
      </w:r>
      <w:r w:rsidRPr="00D31900">
        <w:rPr>
          <w:noProof/>
          <w:lang w:eastAsia="ru-RU"/>
        </w:rPr>
        <w:drawing>
          <wp:inline distT="0" distB="0" distL="0" distR="0" wp14:anchorId="72ED99C6" wp14:editId="203137D8">
            <wp:extent cx="5076825" cy="1600200"/>
            <wp:effectExtent l="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1D3C" w14:textId="77777777" w:rsidR="0042386A" w:rsidRDefault="0042386A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Техническая информация о таблицах БД, в которых хранятся карты оплаты достпна </w:t>
      </w:r>
      <w:hyperlink w:anchor="Кнопка_Карты_Оплаты" w:history="1">
        <w:r w:rsidRPr="0042386A">
          <w:rPr>
            <w:rStyle w:val="a7"/>
            <w:noProof/>
            <w:lang w:eastAsia="ru-RU"/>
          </w:rPr>
          <w:t>здесь</w:t>
        </w:r>
      </w:hyperlink>
      <w:r>
        <w:rPr>
          <w:noProof/>
          <w:lang w:eastAsia="ru-RU"/>
        </w:rPr>
        <w:t>.</w:t>
      </w:r>
    </w:p>
    <w:p w14:paraId="407A9250" w14:textId="77777777" w:rsidR="005B2D97" w:rsidRDefault="005B2D9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394BE94B" w14:textId="77777777" w:rsidR="005B2D97" w:rsidRDefault="005B2D97" w:rsidP="002C7129">
      <w:pPr>
        <w:pStyle w:val="1"/>
        <w:numPr>
          <w:ilvl w:val="0"/>
          <w:numId w:val="34"/>
        </w:numPr>
        <w:rPr>
          <w:lang w:bidi="ru-RU"/>
        </w:rPr>
      </w:pPr>
      <w:bookmarkStart w:id="41" w:name="_Склад_1"/>
      <w:bookmarkEnd w:id="41"/>
      <w:r>
        <w:rPr>
          <w:lang w:bidi="ru-RU"/>
        </w:rPr>
        <w:lastRenderedPageBreak/>
        <w:t>Склад</w:t>
      </w:r>
    </w:p>
    <w:p w14:paraId="3041C11B" w14:textId="77777777" w:rsidR="005B2D97" w:rsidRDefault="005B2D97" w:rsidP="005B2D97">
      <w:pPr>
        <w:ind w:left="1080"/>
        <w:rPr>
          <w:lang w:bidi="ru-RU"/>
        </w:rPr>
      </w:pPr>
    </w:p>
    <w:p w14:paraId="659A00FF" w14:textId="77777777" w:rsidR="005B2D97" w:rsidRDefault="005B2D97" w:rsidP="005B2D97">
      <w:pPr>
        <w:ind w:left="1080"/>
        <w:rPr>
          <w:lang w:bidi="ru-RU"/>
        </w:rPr>
      </w:pPr>
      <w:r>
        <w:rPr>
          <w:lang w:bidi="ru-RU"/>
        </w:rPr>
        <w:t xml:space="preserve">Техническая информация о таблицах БД склада доступна </w:t>
      </w:r>
      <w:hyperlink w:anchor="Структура_таблицы_stock" w:history="1">
        <w:r w:rsidRPr="0042386A">
          <w:rPr>
            <w:rStyle w:val="a7"/>
            <w:lang w:bidi="ru-RU"/>
          </w:rPr>
          <w:t>здесь</w:t>
        </w:r>
      </w:hyperlink>
      <w:r>
        <w:rPr>
          <w:lang w:bidi="ru-RU"/>
        </w:rPr>
        <w:t>.</w:t>
      </w:r>
    </w:p>
    <w:p w14:paraId="60252ED2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t>Внешний вид главного окна склада.</w:t>
      </w:r>
    </w:p>
    <w:p w14:paraId="0D82159E" w14:textId="77777777" w:rsidR="00643417" w:rsidRDefault="00643417" w:rsidP="00643417">
      <w:pPr>
        <w:ind w:left="142"/>
        <w:rPr>
          <w:lang w:bidi="ru-RU"/>
        </w:rPr>
      </w:pPr>
      <w:r w:rsidRPr="00643417">
        <w:rPr>
          <w:noProof/>
          <w:lang w:eastAsia="ru-RU"/>
        </w:rPr>
        <w:drawing>
          <wp:inline distT="0" distB="0" distL="0" distR="0" wp14:anchorId="1B381723" wp14:editId="51DC5FFF">
            <wp:extent cx="6349365" cy="228578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1"/>
                    <a:srcRect t="1235"/>
                    <a:stretch/>
                  </pic:blipFill>
                  <pic:spPr bwMode="auto">
                    <a:xfrm>
                      <a:off x="0" y="0"/>
                      <a:ext cx="6367314" cy="229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41461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t xml:space="preserve">Здесь представлены все позиции, находящие на складе. Вы можете отфильтровать список, вписав запрос в строку поиска, либо воспользовавшись кнопкой фильтров. </w:t>
      </w:r>
    </w:p>
    <w:p w14:paraId="300EC01B" w14:textId="77777777" w:rsidR="00643417" w:rsidRDefault="007A65B3" w:rsidP="005B2D97">
      <w:pPr>
        <w:ind w:left="1080"/>
        <w:rPr>
          <w:lang w:bidi="ru-RU"/>
        </w:rPr>
      </w:pPr>
      <w:r w:rsidRPr="007A65B3">
        <w:rPr>
          <w:noProof/>
          <w:lang w:eastAsia="ru-RU"/>
        </w:rPr>
        <w:drawing>
          <wp:inline distT="0" distB="0" distL="0" distR="0" wp14:anchorId="0E5BA204" wp14:editId="6C6327E7">
            <wp:extent cx="1828800" cy="40100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2"/>
                    <a:srcRect b="941"/>
                    <a:stretch/>
                  </pic:blipFill>
                  <pic:spPr bwMode="auto">
                    <a:xfrm>
                      <a:off x="0" y="0"/>
                      <a:ext cx="18288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C90BE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lastRenderedPageBreak/>
        <w:t>Фильтровать можно по свободным позициям, израсходованным, позициям в работе (частично израсходованным) и зарезервированным.</w:t>
      </w:r>
    </w:p>
    <w:p w14:paraId="4E79A70F" w14:textId="77777777" w:rsidR="004E5FEB" w:rsidRDefault="0003454A" w:rsidP="005B2D97">
      <w:pPr>
        <w:ind w:left="1080"/>
        <w:rPr>
          <w:lang w:bidi="ru-RU"/>
        </w:rPr>
      </w:pPr>
      <w:r>
        <w:rPr>
          <w:lang w:bidi="ru-RU"/>
        </w:rPr>
        <w:t>Предусмотрены дополнительные опции в работе склада. Д</w:t>
      </w:r>
      <w:r w:rsidR="004E5FEB">
        <w:rPr>
          <w:lang w:bidi="ru-RU"/>
        </w:rPr>
        <w:t>ля этого нажмите кнопку на панели сверху.</w:t>
      </w:r>
    </w:p>
    <w:p w14:paraId="2C0AC2B7" w14:textId="77777777" w:rsidR="0003454A" w:rsidRDefault="007E1A99" w:rsidP="005B2D97">
      <w:pPr>
        <w:ind w:left="1080"/>
        <w:rPr>
          <w:lang w:bidi="ru-RU"/>
        </w:rPr>
      </w:pPr>
      <w:r w:rsidRPr="007E1A99">
        <w:rPr>
          <w:noProof/>
          <w:lang w:eastAsia="ru-RU"/>
        </w:rPr>
        <w:drawing>
          <wp:inline distT="0" distB="0" distL="0" distR="0" wp14:anchorId="32FEA874" wp14:editId="6E913464">
            <wp:extent cx="1676400" cy="733425"/>
            <wp:effectExtent l="0" t="0" r="0" b="9525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BF46" w14:textId="77777777" w:rsidR="004E5FEB" w:rsidRDefault="004E5FEB" w:rsidP="005B2D97">
      <w:pPr>
        <w:ind w:left="1080"/>
        <w:rPr>
          <w:lang w:bidi="ru-RU"/>
        </w:rPr>
      </w:pPr>
      <w:r>
        <w:rPr>
          <w:lang w:bidi="ru-RU"/>
        </w:rPr>
        <w:t>Для импорта доступны 3 опции:</w:t>
      </w:r>
    </w:p>
    <w:p w14:paraId="36A29D46" w14:textId="77777777" w:rsid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>Импорт из текстового файла</w:t>
      </w:r>
      <w:r>
        <w:rPr>
          <w:lang w:bidi="ru-RU"/>
        </w:rPr>
        <w:t>.</w:t>
      </w:r>
    </w:p>
    <w:p w14:paraId="17784CCA" w14:textId="77777777" w:rsidR="004E5FEB" w:rsidRDefault="004E5FEB" w:rsidP="004E5FEB">
      <w:pPr>
        <w:pStyle w:val="a5"/>
        <w:ind w:left="1440" w:firstLine="0"/>
        <w:rPr>
          <w:lang w:bidi="ru-RU"/>
        </w:rPr>
      </w:pPr>
      <w:r>
        <w:rPr>
          <w:lang w:bidi="ru-RU"/>
        </w:rPr>
        <w:t>Тут вам необходимо выбрать какой тип объектов будем импортировать и отметить набор полей, который присутствует в файле и их порядок (можно изменять перетаскиванием). Также нужно выбрать разделитель данных и кодировку.</w:t>
      </w:r>
    </w:p>
    <w:p w14:paraId="7D26AA5C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4F62887A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5393E0C1" wp14:editId="6B2232D6">
            <wp:extent cx="3600953" cy="5068007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904E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201ECDF7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58D03719" w14:textId="77777777" w:rsidR="004E5FEB" w:rsidRP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 xml:space="preserve">Импорт из таблицы </w:t>
      </w:r>
      <w:r w:rsidRPr="004E5FEB">
        <w:rPr>
          <w:b/>
          <w:lang w:val="en-US" w:bidi="ru-RU"/>
        </w:rPr>
        <w:t>Excel</w:t>
      </w:r>
      <w:r>
        <w:rPr>
          <w:lang w:val="en-US" w:bidi="ru-RU"/>
        </w:rPr>
        <w:t>.</w:t>
      </w:r>
    </w:p>
    <w:p w14:paraId="46DEA707" w14:textId="77777777" w:rsidR="004E5FEB" w:rsidRDefault="004E5FEB" w:rsidP="004E5FEB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все опции аналогичны импорту из текстового файла, за исключением необходимости выбора разделителя данные. Тип импортируемого объекта и порядок полей выбирать нужно.</w:t>
      </w:r>
    </w:p>
    <w:p w14:paraId="66BA956D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1A053D12" wp14:editId="5604A2CB">
            <wp:extent cx="3600953" cy="4601217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674B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609E62EA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37458D77" w14:textId="77777777" w:rsid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 xml:space="preserve">Импорт из </w:t>
      </w:r>
      <w:r w:rsidRPr="004E5FEB">
        <w:rPr>
          <w:b/>
          <w:lang w:val="en-US" w:bidi="ru-RU"/>
        </w:rPr>
        <w:t xml:space="preserve">XML </w:t>
      </w:r>
      <w:r w:rsidRPr="004E5FEB">
        <w:rPr>
          <w:b/>
          <w:lang w:bidi="ru-RU"/>
        </w:rPr>
        <w:t>файла</w:t>
      </w:r>
      <w:r>
        <w:rPr>
          <w:lang w:bidi="ru-RU"/>
        </w:rPr>
        <w:t>.</w:t>
      </w:r>
    </w:p>
    <w:p w14:paraId="0250DBA3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lang w:bidi="ru-RU"/>
        </w:rPr>
        <w:t>Им</w:t>
      </w:r>
      <w:r>
        <w:rPr>
          <w:lang w:bidi="ru-RU"/>
        </w:rPr>
        <w:t xml:space="preserve">порт и экспорт из </w:t>
      </w:r>
      <w:r>
        <w:rPr>
          <w:lang w:val="en-US" w:bidi="ru-RU"/>
        </w:rPr>
        <w:t>XML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файла, созданного </w:t>
      </w:r>
      <w:r>
        <w:rPr>
          <w:lang w:val="en-US" w:bidi="ru-RU"/>
        </w:rPr>
        <w:t>MikroBILL</w:t>
      </w:r>
      <w:r w:rsidRPr="00635CE6">
        <w:rPr>
          <w:lang w:bidi="ru-RU"/>
        </w:rPr>
        <w:t xml:space="preserve">, </w:t>
      </w:r>
      <w:r>
        <w:rPr>
          <w:lang w:bidi="ru-RU"/>
        </w:rPr>
        <w:t>является самым простым способом переноса данных склада. Вам достаточно просто выбрать файл из списка, импорт или экспорт будут завершены автоматически.</w:t>
      </w:r>
    </w:p>
    <w:p w14:paraId="7306A1AD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60756328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0AE63BFD" wp14:editId="3D97FE26">
            <wp:extent cx="3619500" cy="1419225"/>
            <wp:effectExtent l="0" t="0" r="0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E94C" w14:textId="77777777" w:rsidR="00BB71EE" w:rsidRDefault="00BB71EE" w:rsidP="004E5FEB">
      <w:pPr>
        <w:pStyle w:val="a5"/>
        <w:ind w:left="1440" w:firstLine="0"/>
        <w:rPr>
          <w:lang w:bidi="ru-RU"/>
        </w:rPr>
      </w:pPr>
    </w:p>
    <w:p w14:paraId="0427D471" w14:textId="77777777" w:rsidR="00BB71EE" w:rsidRDefault="00BB71EE" w:rsidP="004E5FEB">
      <w:pPr>
        <w:pStyle w:val="a5"/>
        <w:ind w:left="1440" w:firstLine="0"/>
        <w:rPr>
          <w:lang w:bidi="ru-RU"/>
        </w:rPr>
      </w:pPr>
    </w:p>
    <w:p w14:paraId="070D9FA3" w14:textId="77777777" w:rsidR="00BB71EE" w:rsidRDefault="00BB71EE" w:rsidP="00BB71EE">
      <w:pPr>
        <w:ind w:left="1080"/>
        <w:rPr>
          <w:lang w:bidi="ru-RU"/>
        </w:rPr>
      </w:pPr>
      <w:r>
        <w:rPr>
          <w:lang w:bidi="ru-RU"/>
        </w:rPr>
        <w:lastRenderedPageBreak/>
        <w:t>Пункт настроек склада открывает следующее окно:</w:t>
      </w:r>
    </w:p>
    <w:p w14:paraId="30B1E69D" w14:textId="77777777" w:rsidR="00BB71EE" w:rsidRDefault="00BB71EE" w:rsidP="00BB71EE">
      <w:pPr>
        <w:ind w:left="1080"/>
        <w:rPr>
          <w:lang w:bidi="ru-RU"/>
        </w:rPr>
      </w:pPr>
      <w:r w:rsidRPr="007E1A99">
        <w:rPr>
          <w:noProof/>
          <w:lang w:eastAsia="ru-RU"/>
        </w:rPr>
        <w:drawing>
          <wp:inline distT="0" distB="0" distL="0" distR="0" wp14:anchorId="0AFDDC36" wp14:editId="47F5C661">
            <wp:extent cx="4391025" cy="2009775"/>
            <wp:effectExtent l="0" t="0" r="9525" b="952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b="1402"/>
                    <a:stretch/>
                  </pic:blipFill>
                  <pic:spPr bwMode="auto">
                    <a:xfrm>
                      <a:off x="0" y="0"/>
                      <a:ext cx="43910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E9EE" w14:textId="77777777" w:rsidR="00A825C8" w:rsidRDefault="00BB71EE" w:rsidP="00BB71EE">
      <w:pPr>
        <w:ind w:left="1080"/>
        <w:rPr>
          <w:lang w:bidi="ru-RU"/>
        </w:rPr>
      </w:pPr>
      <w:r>
        <w:rPr>
          <w:lang w:bidi="ru-RU"/>
        </w:rPr>
        <w:t>Включив опцию «</w:t>
      </w:r>
      <w:r>
        <w:rPr>
          <w:b/>
          <w:lang w:bidi="ru-RU"/>
        </w:rPr>
        <w:t>Мастера видят только закреплённое за ними оборудование</w:t>
      </w:r>
      <w:r>
        <w:rPr>
          <w:lang w:bidi="ru-RU"/>
        </w:rPr>
        <w:t xml:space="preserve">», вы запретите </w:t>
      </w:r>
      <w:hyperlink w:anchor="Мастера" w:history="1">
        <w:r w:rsidRPr="007E1A99">
          <w:rPr>
            <w:rStyle w:val="a7"/>
            <w:lang w:bidi="ru-RU"/>
          </w:rPr>
          <w:t>мастерам</w:t>
        </w:r>
      </w:hyperlink>
      <w:r>
        <w:rPr>
          <w:lang w:bidi="ru-RU"/>
        </w:rPr>
        <w:t xml:space="preserve"> закреплять за абонентами оборудование, которое не принадлежит текущему мастеру. </w:t>
      </w:r>
    </w:p>
    <w:p w14:paraId="09632196" w14:textId="77777777" w:rsidR="00BB71EE" w:rsidRDefault="00BB71EE" w:rsidP="00BB71EE">
      <w:pPr>
        <w:ind w:left="1080"/>
        <w:rPr>
          <w:lang w:bidi="ru-RU"/>
        </w:rPr>
      </w:pPr>
      <w:r>
        <w:rPr>
          <w:lang w:bidi="ru-RU"/>
        </w:rPr>
        <w:t>Для того чтобы задать принадлежность оборудования конкретному мастеру, отредактируйте тип оборудования и добавьте поле с типом «</w:t>
      </w:r>
      <w:hyperlink w:anchor="Дополнительные_поля" w:history="1">
        <w:r w:rsidRPr="007E1A99">
          <w:rPr>
            <w:rStyle w:val="a7"/>
            <w:b/>
            <w:lang w:bidi="ru-RU"/>
          </w:rPr>
          <w:t>Список мастеров</w:t>
        </w:r>
      </w:hyperlink>
      <w:r>
        <w:rPr>
          <w:lang w:bidi="ru-RU"/>
        </w:rPr>
        <w:t>». Более подробно про типы оборудования на складе можно прочитать в разделе «</w:t>
      </w:r>
      <w:r>
        <w:rPr>
          <w:b/>
          <w:lang w:bidi="ru-RU"/>
        </w:rPr>
        <w:t>Добавление позиций на склад</w:t>
      </w:r>
      <w:r>
        <w:rPr>
          <w:lang w:bidi="ru-RU"/>
        </w:rPr>
        <w:t>».</w:t>
      </w:r>
    </w:p>
    <w:p w14:paraId="3B0C2DF7" w14:textId="77777777" w:rsidR="00A825C8" w:rsidRDefault="00A825C8" w:rsidP="00BB71EE">
      <w:pPr>
        <w:ind w:left="1080"/>
        <w:rPr>
          <w:lang w:bidi="ru-RU"/>
        </w:rPr>
      </w:pPr>
    </w:p>
    <w:p w14:paraId="5D4C3897" w14:textId="77777777" w:rsidR="00352919" w:rsidRPr="00352919" w:rsidRDefault="00352919" w:rsidP="005B2D97">
      <w:pPr>
        <w:ind w:left="1080"/>
        <w:rPr>
          <w:b/>
          <w:lang w:bidi="ru-RU"/>
        </w:rPr>
      </w:pPr>
      <w:bookmarkStart w:id="42" w:name="Добавление_позиции_на_склад"/>
      <w:r>
        <w:rPr>
          <w:b/>
          <w:lang w:bidi="ru-RU"/>
        </w:rPr>
        <w:t>Добавление позиций на склад</w:t>
      </w:r>
      <w:bookmarkEnd w:id="42"/>
      <w:r>
        <w:rPr>
          <w:b/>
          <w:lang w:bidi="ru-RU"/>
        </w:rPr>
        <w:t>.</w:t>
      </w:r>
    </w:p>
    <w:p w14:paraId="5023ED38" w14:textId="77777777" w:rsidR="00EF150F" w:rsidRDefault="00EF150F" w:rsidP="005B2D97">
      <w:pPr>
        <w:ind w:left="1080"/>
        <w:rPr>
          <w:lang w:bidi="ru-RU"/>
        </w:rPr>
      </w:pPr>
      <w:r>
        <w:rPr>
          <w:lang w:bidi="ru-RU"/>
        </w:rPr>
        <w:t xml:space="preserve">Для того, чтобы добавить позицию на склад, необходимо определиться с её типом. Типы можно создать, нажав на кнопку с изображением </w:t>
      </w:r>
      <w:r w:rsidRPr="00EF150F">
        <w:rPr>
          <w:noProof/>
          <w:lang w:eastAsia="ru-RU"/>
        </w:rPr>
        <w:drawing>
          <wp:inline distT="0" distB="0" distL="0" distR="0" wp14:anchorId="3AC84B02" wp14:editId="30F2686A">
            <wp:extent cx="247650" cy="2381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</w:t>
      </w:r>
    </w:p>
    <w:p w14:paraId="0D505A8F" w14:textId="77777777" w:rsidR="005B2D97" w:rsidRDefault="00EF150F" w:rsidP="0022278F">
      <w:pPr>
        <w:ind w:left="1080"/>
        <w:rPr>
          <w:noProof/>
          <w:lang w:eastAsia="ru-RU"/>
        </w:rPr>
      </w:pPr>
      <w:r w:rsidRPr="00EF150F">
        <w:rPr>
          <w:noProof/>
          <w:lang w:eastAsia="ru-RU"/>
        </w:rPr>
        <w:drawing>
          <wp:inline distT="0" distB="0" distL="0" distR="0" wp14:anchorId="5E9C786F" wp14:editId="33C51091">
            <wp:extent cx="3457575" cy="3048000"/>
            <wp:effectExtent l="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9"/>
                    <a:srcRect b="7246"/>
                    <a:stretch/>
                  </pic:blipFill>
                  <pic:spPr bwMode="auto">
                    <a:xfrm>
                      <a:off x="0" y="0"/>
                      <a:ext cx="34575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ED1ED" w14:textId="77777777" w:rsidR="00EF150F" w:rsidRDefault="00EF150F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Для описания каждого типа складируемых объектов можно выбрать любое количество полей. Типы полей идентичны </w:t>
      </w:r>
      <w:hyperlink w:anchor="Дополнительные_поля" w:history="1">
        <w:r w:rsidRPr="00EF150F">
          <w:rPr>
            <w:rStyle w:val="a7"/>
            <w:noProof/>
            <w:lang w:eastAsia="ru-RU"/>
          </w:rPr>
          <w:t>дополнительным полям</w:t>
        </w:r>
      </w:hyperlink>
      <w:r>
        <w:rPr>
          <w:noProof/>
          <w:lang w:eastAsia="ru-RU"/>
        </w:rPr>
        <w:t xml:space="preserve"> для абонентов. Порядок уже добавленных полей в</w:t>
      </w:r>
      <w:r w:rsidR="00352919">
        <w:rPr>
          <w:noProof/>
          <w:lang w:eastAsia="ru-RU"/>
        </w:rPr>
        <w:t>ы</w:t>
      </w:r>
      <w:r>
        <w:rPr>
          <w:noProof/>
          <w:lang w:eastAsia="ru-RU"/>
        </w:rPr>
        <w:t xml:space="preserve"> можете менять перетаскиванием.</w:t>
      </w:r>
    </w:p>
    <w:p w14:paraId="73B850DA" w14:textId="77777777" w:rsidR="004E5FEB" w:rsidRDefault="004E5FEB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>Помимо полей для каждого типа можно выбрать свою иконку, название единицы изменения, а так же назначить тип «</w:t>
      </w:r>
      <w:r w:rsidRPr="004E5FEB">
        <w:rPr>
          <w:b/>
          <w:noProof/>
          <w:lang w:eastAsia="ru-RU"/>
        </w:rPr>
        <w:t>исчисляемым</w:t>
      </w:r>
      <w:r>
        <w:rPr>
          <w:noProof/>
          <w:lang w:eastAsia="ru-RU"/>
        </w:rPr>
        <w:t>» или «</w:t>
      </w:r>
      <w:r w:rsidRPr="004E5FEB">
        <w:rPr>
          <w:b/>
          <w:noProof/>
          <w:lang w:eastAsia="ru-RU"/>
        </w:rPr>
        <w:t>неисчисляемым</w:t>
      </w:r>
      <w:r>
        <w:rPr>
          <w:noProof/>
          <w:lang w:eastAsia="ru-RU"/>
        </w:rPr>
        <w:t>».</w:t>
      </w:r>
    </w:p>
    <w:p w14:paraId="0102C0A6" w14:textId="77777777" w:rsidR="006725D3" w:rsidRDefault="006725D3" w:rsidP="006725D3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noProof/>
          <w:lang w:eastAsia="ru-RU"/>
        </w:rPr>
        <w:t>Исчисляемый</w:t>
      </w:r>
      <w:r w:rsidRPr="006725D3">
        <w:rPr>
          <w:noProof/>
          <w:lang w:eastAsia="ru-RU"/>
        </w:rPr>
        <w:t xml:space="preserve"> </w:t>
      </w:r>
      <w:r>
        <w:rPr>
          <w:noProof/>
          <w:lang w:eastAsia="ru-RU"/>
        </w:rPr>
        <w:t>– Позиция на складе является целой и неделимой, например - роутер (нельзя продать 0.3 шт.). Так же каждая позиция неделимого типа в списке отображается отдельно.</w:t>
      </w:r>
    </w:p>
    <w:p w14:paraId="61A540BF" w14:textId="77777777" w:rsidR="006725D3" w:rsidRDefault="006725D3" w:rsidP="006725D3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noProof/>
          <w:lang w:eastAsia="ru-RU"/>
        </w:rPr>
        <w:t>Неисчисляемый</w:t>
      </w:r>
      <w:r>
        <w:rPr>
          <w:noProof/>
          <w:lang w:eastAsia="ru-RU"/>
        </w:rPr>
        <w:t xml:space="preserve"> – Позволяет отпускать товар дробными частями и хранить большое количество одной строкой, например – бухта кабеля.</w:t>
      </w:r>
    </w:p>
    <w:p w14:paraId="1BB1D22E" w14:textId="77777777" w:rsidR="00F77CE4" w:rsidRPr="00F77CE4" w:rsidRDefault="00F77CE4" w:rsidP="00F77CE4">
      <w:pPr>
        <w:ind w:left="1080"/>
        <w:rPr>
          <w:noProof/>
          <w:lang w:eastAsia="ru-RU"/>
        </w:rPr>
      </w:pPr>
    </w:p>
    <w:p w14:paraId="0FD8F825" w14:textId="77777777" w:rsidR="00F77CE4" w:rsidRPr="00F77CE4" w:rsidRDefault="00F77CE4" w:rsidP="00F77CE4">
      <w:pPr>
        <w:ind w:left="1080"/>
        <w:rPr>
          <w:noProof/>
          <w:lang w:eastAsia="ru-RU"/>
        </w:rPr>
      </w:pPr>
      <w:r w:rsidRPr="00F77CE4">
        <w:rPr>
          <w:noProof/>
          <w:lang w:eastAsia="ru-RU"/>
        </w:rPr>
        <w:t>На снимке ниже окно редактирования типа.</w:t>
      </w:r>
    </w:p>
    <w:p w14:paraId="11B45738" w14:textId="77777777" w:rsidR="00EF150F" w:rsidRDefault="00EF150F" w:rsidP="0022278F">
      <w:pPr>
        <w:ind w:left="1080"/>
        <w:rPr>
          <w:noProof/>
          <w:lang w:eastAsia="ru-RU"/>
        </w:rPr>
      </w:pPr>
      <w:r w:rsidRPr="00EF150F">
        <w:rPr>
          <w:noProof/>
          <w:lang w:eastAsia="ru-RU"/>
        </w:rPr>
        <w:drawing>
          <wp:inline distT="0" distB="0" distL="0" distR="0" wp14:anchorId="2A196724" wp14:editId="2B96891A">
            <wp:extent cx="4286250" cy="379095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4E82C686" w14:textId="77777777" w:rsidR="00F77CE4" w:rsidRDefault="00F77CE4" w:rsidP="0022278F">
      <w:pPr>
        <w:ind w:left="1080"/>
        <w:rPr>
          <w:noProof/>
          <w:lang w:eastAsia="ru-RU"/>
        </w:rPr>
      </w:pPr>
    </w:p>
    <w:p w14:paraId="0A06F1F4" w14:textId="77777777" w:rsidR="00F77CE4" w:rsidRDefault="00F77CE4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>А на следующем снимке мы находимся в окне редктирования позиции</w:t>
      </w:r>
      <w:r w:rsidR="00FC4989">
        <w:rPr>
          <w:noProof/>
          <w:lang w:eastAsia="ru-RU"/>
        </w:rPr>
        <w:t xml:space="preserve"> на складе, которая имеет тот же тип, в данном случае он называется «</w:t>
      </w:r>
      <w:r w:rsidR="00FC4989">
        <w:rPr>
          <w:noProof/>
          <w:lang w:val="en-US" w:eastAsia="ru-RU"/>
        </w:rPr>
        <w:t>DIR</w:t>
      </w:r>
      <w:r w:rsidR="00FC4989" w:rsidRPr="00B67A99">
        <w:rPr>
          <w:noProof/>
          <w:lang w:eastAsia="ru-RU"/>
        </w:rPr>
        <w:t>-615</w:t>
      </w:r>
      <w:r w:rsidR="00FC4989">
        <w:rPr>
          <w:noProof/>
          <w:lang w:eastAsia="ru-RU"/>
        </w:rPr>
        <w:t>»</w:t>
      </w:r>
      <w:r>
        <w:rPr>
          <w:noProof/>
          <w:lang w:eastAsia="ru-RU"/>
        </w:rPr>
        <w:t>, где присутствуют созданные для этого типа поля.</w:t>
      </w:r>
    </w:p>
    <w:p w14:paraId="477CC700" w14:textId="77777777" w:rsidR="00F77CE4" w:rsidRDefault="00F77CE4" w:rsidP="0022278F">
      <w:pPr>
        <w:ind w:left="1080"/>
        <w:rPr>
          <w:noProof/>
          <w:lang w:eastAsia="ru-RU"/>
        </w:rPr>
      </w:pPr>
      <w:r w:rsidRPr="00F77CE4">
        <w:rPr>
          <w:noProof/>
          <w:lang w:eastAsia="ru-RU"/>
        </w:rPr>
        <w:lastRenderedPageBreak/>
        <w:drawing>
          <wp:inline distT="0" distB="0" distL="0" distR="0" wp14:anchorId="491666B0" wp14:editId="7B6E4946">
            <wp:extent cx="4305300" cy="31623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1"/>
                    <a:srcRect b="27511"/>
                    <a:stretch/>
                  </pic:blipFill>
                  <pic:spPr bwMode="auto">
                    <a:xfrm>
                      <a:off x="0" y="0"/>
                      <a:ext cx="43053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B2F08" w14:textId="77777777" w:rsidR="00D801A2" w:rsidRDefault="00D801A2" w:rsidP="0022278F">
      <w:pPr>
        <w:ind w:left="1080"/>
        <w:rPr>
          <w:noProof/>
          <w:lang w:eastAsia="ru-RU"/>
        </w:rPr>
      </w:pPr>
    </w:p>
    <w:p w14:paraId="11780C31" w14:textId="77777777" w:rsidR="00D801A2" w:rsidRDefault="00D801A2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Тепеь рассмотрим, как привязать </w:t>
      </w:r>
      <w:r w:rsidR="00842452">
        <w:rPr>
          <w:noProof/>
          <w:lang w:eastAsia="ru-RU"/>
        </w:rPr>
        <w:t>оборудование к конкретному абоненту. Для этого в профиле абонента необходимо создать дополнитеное поле с типом объекта со склада.</w:t>
      </w:r>
    </w:p>
    <w:p w14:paraId="457875D0" w14:textId="77777777" w:rsidR="00F77CE4" w:rsidRDefault="00842452" w:rsidP="00842452">
      <w:pPr>
        <w:ind w:left="284"/>
        <w:rPr>
          <w:noProof/>
          <w:lang w:eastAsia="ru-RU"/>
        </w:rPr>
      </w:pPr>
      <w:r w:rsidRPr="00842452">
        <w:rPr>
          <w:noProof/>
          <w:lang w:eastAsia="ru-RU"/>
        </w:rPr>
        <w:drawing>
          <wp:inline distT="0" distB="0" distL="0" distR="0" wp14:anchorId="50FDEC61" wp14:editId="38621915">
            <wp:extent cx="6020494" cy="119062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063434" cy="11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8760" w14:textId="77777777" w:rsidR="00842452" w:rsidRDefault="00842452" w:rsidP="00842452">
      <w:pPr>
        <w:ind w:left="1134"/>
        <w:rPr>
          <w:noProof/>
          <w:lang w:eastAsia="ru-RU"/>
        </w:rPr>
      </w:pPr>
    </w:p>
    <w:p w14:paraId="47F24D69" w14:textId="77777777" w:rsidR="00FE6F21" w:rsidRDefault="00FE6F21" w:rsidP="00FE6F21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26691E49" wp14:editId="29BBA053">
            <wp:extent cx="238125" cy="22860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скроет в списке все пункты, где оборудование не выбрано.</w:t>
      </w:r>
    </w:p>
    <w:p w14:paraId="35907F53" w14:textId="77777777" w:rsidR="00842452" w:rsidRDefault="00842452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Настроить список дополнительных полей в профиле абонента вы можете нажав на кнопку </w:t>
      </w:r>
      <w:r w:rsidRPr="00842452">
        <w:rPr>
          <w:noProof/>
          <w:lang w:eastAsia="ru-RU"/>
        </w:rPr>
        <w:drawing>
          <wp:inline distT="0" distB="0" distL="0" distR="0" wp14:anchorId="1E0266C6" wp14:editId="5D2D6C81">
            <wp:extent cx="257175" cy="238125"/>
            <wp:effectExtent l="0" t="0" r="9525" b="952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(доступна только администраторам). Выбранное в этом окне поле добавится сразу всем абонентам.</w:t>
      </w:r>
    </w:p>
    <w:p w14:paraId="03716640" w14:textId="77777777" w:rsidR="00842452" w:rsidRDefault="00842452" w:rsidP="00842452">
      <w:pPr>
        <w:ind w:left="1080"/>
        <w:rPr>
          <w:lang w:bidi="ru-RU"/>
        </w:rPr>
      </w:pPr>
      <w:r w:rsidRPr="002F7DB3">
        <w:rPr>
          <w:noProof/>
          <w:lang w:eastAsia="ru-RU"/>
        </w:rPr>
        <w:lastRenderedPageBreak/>
        <w:drawing>
          <wp:inline distT="0" distB="0" distL="0" distR="0" wp14:anchorId="32A88202" wp14:editId="059044D9">
            <wp:extent cx="4787661" cy="1653293"/>
            <wp:effectExtent l="0" t="0" r="0" b="444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90806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6996" w14:textId="77777777" w:rsidR="00842452" w:rsidRDefault="00842452" w:rsidP="00842452">
      <w:pPr>
        <w:ind w:left="1080"/>
        <w:rPr>
          <w:lang w:bidi="ru-RU"/>
        </w:rPr>
      </w:pPr>
      <w:r>
        <w:rPr>
          <w:lang w:bidi="ru-RU"/>
        </w:rPr>
        <w:t>Окно создания дополнительного поля выглядит следующим образом:</w:t>
      </w:r>
    </w:p>
    <w:p w14:paraId="4A1B6C25" w14:textId="77777777" w:rsidR="00842452" w:rsidRDefault="00FE6F21" w:rsidP="00842452">
      <w:pPr>
        <w:ind w:left="1134"/>
        <w:rPr>
          <w:noProof/>
          <w:lang w:eastAsia="ru-RU"/>
        </w:rPr>
      </w:pPr>
      <w:r w:rsidRPr="00FE6F21">
        <w:rPr>
          <w:noProof/>
          <w:lang w:eastAsia="ru-RU"/>
        </w:rPr>
        <w:drawing>
          <wp:inline distT="0" distB="0" distL="0" distR="0" wp14:anchorId="0AADDC34" wp14:editId="4AE5602D">
            <wp:extent cx="3209925" cy="2562225"/>
            <wp:effectExtent l="0" t="0" r="9525" b="952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9A51" w14:textId="77777777" w:rsidR="00842452" w:rsidRDefault="00842452" w:rsidP="00842452">
      <w:pPr>
        <w:ind w:left="1134"/>
        <w:rPr>
          <w:noProof/>
          <w:lang w:eastAsia="ru-RU"/>
        </w:rPr>
      </w:pPr>
    </w:p>
    <w:p w14:paraId="2CFCC4DB" w14:textId="77777777" w:rsidR="00842452" w:rsidRDefault="00842452" w:rsidP="00842452">
      <w:pPr>
        <w:ind w:left="1134"/>
        <w:rPr>
          <w:noProof/>
          <w:lang w:eastAsia="ru-RU"/>
        </w:rPr>
      </w:pPr>
      <w:r>
        <w:rPr>
          <w:lang w:bidi="ru-RU"/>
        </w:rPr>
        <w:t>Здесь вы можете вписать название поля и выбрать какой тип оборудования со склада будет принимать это поле. Ниже есть чекбокс «</w:t>
      </w:r>
      <w:r>
        <w:rPr>
          <w:b/>
          <w:lang w:bidi="ru-RU"/>
        </w:rPr>
        <w:t>Абонентская плата</w:t>
      </w:r>
      <w:r>
        <w:rPr>
          <w:lang w:bidi="ru-RU"/>
        </w:rPr>
        <w:t xml:space="preserve">». Если его установить, то одновременно с выбором оборудования в поле, абоненту автоматически будет подключена </w:t>
      </w:r>
      <w:hyperlink w:anchor="Услуги" w:history="1">
        <w:r w:rsidRPr="009F713B">
          <w:rPr>
            <w:rStyle w:val="a7"/>
            <w:lang w:bidi="ru-RU"/>
          </w:rPr>
          <w:t>услуга</w:t>
        </w:r>
      </w:hyperlink>
      <w:r>
        <w:rPr>
          <w:lang w:bidi="ru-RU"/>
        </w:rPr>
        <w:t>. Это позволит списывать абонентскую плату за оборудование, или выполнять скрипт.</w:t>
      </w:r>
    </w:p>
    <w:p w14:paraId="7818DE92" w14:textId="77777777" w:rsidR="00842452" w:rsidRPr="00842452" w:rsidRDefault="00842452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Теперь кликнув по столбцу «</w:t>
      </w:r>
      <w:r>
        <w:rPr>
          <w:b/>
          <w:noProof/>
          <w:lang w:eastAsia="ru-RU"/>
        </w:rPr>
        <w:t>Значение</w:t>
      </w:r>
      <w:r>
        <w:rPr>
          <w:noProof/>
          <w:lang w:eastAsia="ru-RU"/>
        </w:rPr>
        <w:t>» напротив нужного поля, мы получим возможность выбрать свободную позицию со склада.</w:t>
      </w:r>
    </w:p>
    <w:p w14:paraId="6D1F7F26" w14:textId="77777777" w:rsidR="00842452" w:rsidRDefault="00FE6F21" w:rsidP="00842452">
      <w:pPr>
        <w:ind w:left="1134"/>
        <w:rPr>
          <w:noProof/>
          <w:lang w:eastAsia="ru-RU"/>
        </w:rPr>
      </w:pPr>
      <w:r w:rsidRPr="00FE6F21">
        <w:rPr>
          <w:noProof/>
          <w:lang w:eastAsia="ru-RU"/>
        </w:rPr>
        <w:drawing>
          <wp:inline distT="0" distB="0" distL="0" distR="0" wp14:anchorId="5CA77B68" wp14:editId="2036358D">
            <wp:extent cx="3771900" cy="1266825"/>
            <wp:effectExtent l="0" t="0" r="0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B53C" w14:textId="77777777" w:rsidR="00FE6F21" w:rsidRDefault="00FE6F21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Для неисчисляемых типов после выбора позиции будет предложено выбрать количество.</w:t>
      </w:r>
    </w:p>
    <w:p w14:paraId="61FEB64E" w14:textId="77777777" w:rsidR="00FE6F21" w:rsidRDefault="00663E5C" w:rsidP="00842452">
      <w:pPr>
        <w:ind w:left="1134"/>
        <w:rPr>
          <w:noProof/>
          <w:lang w:eastAsia="ru-RU"/>
        </w:rPr>
      </w:pPr>
      <w:r w:rsidRPr="00663E5C">
        <w:rPr>
          <w:noProof/>
          <w:lang w:eastAsia="ru-RU"/>
        </w:rPr>
        <w:lastRenderedPageBreak/>
        <w:drawing>
          <wp:inline distT="0" distB="0" distL="0" distR="0" wp14:anchorId="5AB123DC" wp14:editId="58B98D41">
            <wp:extent cx="2800350" cy="1095375"/>
            <wp:effectExtent l="0" t="0" r="0" b="952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C3C1" w14:textId="77777777" w:rsidR="00663E5C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После этого в профиле абонента вы увидите заголовок выбранной позиции.</w:t>
      </w:r>
    </w:p>
    <w:p w14:paraId="62F6686D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616CEAC0" wp14:editId="2A76B66C">
            <wp:extent cx="5514975" cy="238125"/>
            <wp:effectExtent l="0" t="0" r="9525" b="952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08F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А в основном окне склада напротив позиции в столбце «Привязан к» появится имя абонента, к которомы мы выдали позицию со складку.</w:t>
      </w:r>
    </w:p>
    <w:p w14:paraId="0291F71A" w14:textId="77777777" w:rsidR="00D72A9A" w:rsidRPr="00635CE6" w:rsidRDefault="00D72A9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Открепить позицию от абонента можно</w:t>
      </w:r>
      <w:r w:rsidRPr="00635CE6">
        <w:rPr>
          <w:noProof/>
          <w:lang w:eastAsia="ru-RU"/>
        </w:rPr>
        <w:t>,</w:t>
      </w:r>
      <w:r>
        <w:rPr>
          <w:noProof/>
          <w:lang w:eastAsia="ru-RU"/>
        </w:rPr>
        <w:t xml:space="preserve"> выбрав поле</w:t>
      </w:r>
      <w:r w:rsidRPr="00635CE6">
        <w:rPr>
          <w:noProof/>
          <w:lang w:eastAsia="ru-RU"/>
        </w:rPr>
        <w:t>,</w:t>
      </w:r>
      <w:r>
        <w:rPr>
          <w:noProof/>
          <w:lang w:eastAsia="ru-RU"/>
        </w:rPr>
        <w:t xml:space="preserve"> и нажав клавишу </w:t>
      </w:r>
      <w:r>
        <w:rPr>
          <w:noProof/>
          <w:lang w:val="en-US" w:eastAsia="ru-RU"/>
        </w:rPr>
        <w:t>Delete</w:t>
      </w:r>
      <w:r w:rsidRPr="00635CE6">
        <w:rPr>
          <w:noProof/>
          <w:lang w:eastAsia="ru-RU"/>
        </w:rPr>
        <w:t>.</w:t>
      </w:r>
    </w:p>
    <w:p w14:paraId="34C14E3A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27410B94" wp14:editId="0565E50A">
            <wp:extent cx="3867150" cy="428625"/>
            <wp:effectExtent l="0" t="0" r="0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E03C" w14:textId="4670867E" w:rsidR="00227855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Если мы откроим окно редактирования позиции, то, в строке привязки тоже увидим имя абонента. </w:t>
      </w:r>
    </w:p>
    <w:p w14:paraId="78C1547B" w14:textId="77777777" w:rsidR="00227855" w:rsidRDefault="00227855" w:rsidP="00842452">
      <w:pPr>
        <w:ind w:left="1134"/>
        <w:rPr>
          <w:noProof/>
          <w:lang w:eastAsia="ru-RU"/>
        </w:rPr>
      </w:pPr>
      <w:r w:rsidRPr="00227855">
        <w:rPr>
          <w:noProof/>
          <w:lang w:eastAsia="ru-RU"/>
        </w:rPr>
        <w:drawing>
          <wp:inline distT="0" distB="0" distL="0" distR="0" wp14:anchorId="311073EB" wp14:editId="5F3BDC8E">
            <wp:extent cx="4343400" cy="154305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E81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Вы можете открепить позицию от абонента, нажав на </w:t>
      </w:r>
      <w:r w:rsidRPr="006D39DA">
        <w:rPr>
          <w:noProof/>
          <w:lang w:eastAsia="ru-RU"/>
        </w:rPr>
        <w:drawing>
          <wp:inline distT="0" distB="0" distL="0" distR="0" wp14:anchorId="168919CA" wp14:editId="24AF2AEF">
            <wp:extent cx="190500" cy="219075"/>
            <wp:effectExtent l="0" t="0" r="0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, а если кликните на им</w:t>
      </w:r>
      <w:r w:rsidR="00227855">
        <w:rPr>
          <w:noProof/>
          <w:lang w:eastAsia="ru-RU"/>
        </w:rPr>
        <w:t>ени</w:t>
      </w:r>
      <w:r>
        <w:rPr>
          <w:noProof/>
          <w:lang w:eastAsia="ru-RU"/>
        </w:rPr>
        <w:t xml:space="preserve"> абонента, то откроется меню.</w:t>
      </w:r>
    </w:p>
    <w:p w14:paraId="551ED2D5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6F0ED06A" wp14:editId="265E5830">
            <wp:extent cx="1714500" cy="80010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27B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Из которого вы можете оперативно начать редактирование абонента, пополнить его баланс, либо перейти в основное окно </w:t>
      </w:r>
      <w:r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 </w:t>
      </w:r>
      <w:r>
        <w:rPr>
          <w:noProof/>
          <w:lang w:eastAsia="ru-RU"/>
        </w:rPr>
        <w:t>и выделить этого абонента.</w:t>
      </w:r>
    </w:p>
    <w:p w14:paraId="677F9EB9" w14:textId="77777777" w:rsidR="00227855" w:rsidRDefault="00227855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В этом же окне можно отпрвить часть товара в резерв.</w:t>
      </w:r>
    </w:p>
    <w:p w14:paraId="25F91A17" w14:textId="77777777" w:rsidR="00551767" w:rsidRPr="00635CE6" w:rsidRDefault="00551767" w:rsidP="00842452">
      <w:pPr>
        <w:ind w:left="1134"/>
        <w:rPr>
          <w:noProof/>
          <w:lang w:eastAsia="ru-RU"/>
        </w:rPr>
      </w:pPr>
      <w:r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версия схожа по функционалу с </w:t>
      </w:r>
      <w:r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>.</w:t>
      </w:r>
    </w:p>
    <w:p w14:paraId="606AB9FF" w14:textId="77777777" w:rsidR="00551767" w:rsidRDefault="0009248F" w:rsidP="00551767">
      <w:pPr>
        <w:ind w:left="-284"/>
        <w:rPr>
          <w:noProof/>
          <w:lang w:val="en-US" w:eastAsia="ru-RU"/>
        </w:rPr>
      </w:pPr>
      <w:r w:rsidRPr="0009248F">
        <w:rPr>
          <w:noProof/>
          <w:lang w:eastAsia="ru-RU"/>
        </w:rPr>
        <w:lastRenderedPageBreak/>
        <w:drawing>
          <wp:inline distT="0" distB="0" distL="0" distR="0" wp14:anchorId="0C69EFA6" wp14:editId="571B6E59">
            <wp:extent cx="6592535" cy="209550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641513" cy="21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5D13" w14:textId="77777777" w:rsidR="0009248F" w:rsidRDefault="00551767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Здесь тоже можно осуществлять поиск по ключевым словам</w:t>
      </w:r>
      <w:r w:rsidR="0009248F">
        <w:rPr>
          <w:noProof/>
          <w:lang w:eastAsia="ru-RU"/>
        </w:rPr>
        <w:t>, сортировать данные</w:t>
      </w:r>
      <w:r>
        <w:rPr>
          <w:noProof/>
          <w:lang w:eastAsia="ru-RU"/>
        </w:rPr>
        <w:t xml:space="preserve"> </w:t>
      </w:r>
      <w:r w:rsidR="0009248F">
        <w:rPr>
          <w:noProof/>
          <w:lang w:eastAsia="ru-RU"/>
        </w:rPr>
        <w:t>по столбцам и применять фильтры</w:t>
      </w:r>
      <w:r>
        <w:rPr>
          <w:noProof/>
          <w:lang w:eastAsia="ru-RU"/>
        </w:rPr>
        <w:t>.</w:t>
      </w:r>
    </w:p>
    <w:p w14:paraId="19F5A242" w14:textId="77777777" w:rsidR="0009248F" w:rsidRDefault="0009248F" w:rsidP="00551767">
      <w:pPr>
        <w:ind w:left="-284"/>
        <w:rPr>
          <w:noProof/>
          <w:lang w:eastAsia="ru-RU"/>
        </w:rPr>
      </w:pPr>
      <w:r w:rsidRPr="0009248F">
        <w:rPr>
          <w:noProof/>
          <w:lang w:eastAsia="ru-RU"/>
        </w:rPr>
        <w:drawing>
          <wp:inline distT="0" distB="0" distL="0" distR="0" wp14:anchorId="52652B44" wp14:editId="0E39AEDE">
            <wp:extent cx="1524000" cy="215265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7F5E774B" w14:textId="77777777" w:rsidR="00551767" w:rsidRDefault="00112DDE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Чтобы н</w:t>
      </w:r>
      <w:r w:rsidR="0009248F">
        <w:rPr>
          <w:noProof/>
          <w:lang w:eastAsia="ru-RU"/>
        </w:rPr>
        <w:t>ача</w:t>
      </w:r>
      <w:r>
        <w:rPr>
          <w:noProof/>
          <w:lang w:eastAsia="ru-RU"/>
        </w:rPr>
        <w:t>ть</w:t>
      </w:r>
      <w:r w:rsidR="0009248F">
        <w:rPr>
          <w:noProof/>
          <w:lang w:eastAsia="ru-RU"/>
        </w:rPr>
        <w:t xml:space="preserve"> </w:t>
      </w:r>
      <w:r>
        <w:rPr>
          <w:noProof/>
          <w:lang w:eastAsia="ru-RU"/>
        </w:rPr>
        <w:t>редактирование позиции,</w:t>
      </w:r>
      <w:r w:rsidR="0009248F">
        <w:rPr>
          <w:noProof/>
          <w:lang w:eastAsia="ru-RU"/>
        </w:rPr>
        <w:t xml:space="preserve"> выделите строку и нажмите кнопку </w:t>
      </w:r>
      <w:r w:rsidR="0009248F" w:rsidRPr="0009248F">
        <w:rPr>
          <w:noProof/>
          <w:lang w:eastAsia="ru-RU"/>
        </w:rPr>
        <w:drawing>
          <wp:inline distT="0" distB="0" distL="0" distR="0" wp14:anchorId="55F621FC" wp14:editId="5E82A83F">
            <wp:extent cx="276225" cy="278296"/>
            <wp:effectExtent l="0" t="0" r="0" b="762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4"/>
                    <a:srcRect t="1" b="5750"/>
                    <a:stretch/>
                  </pic:blipFill>
                  <pic:spPr bwMode="auto">
                    <a:xfrm>
                      <a:off x="0" y="0"/>
                      <a:ext cx="276225" cy="27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48F">
        <w:rPr>
          <w:noProof/>
          <w:lang w:eastAsia="ru-RU"/>
        </w:rPr>
        <w:t>.</w:t>
      </w:r>
    </w:p>
    <w:p w14:paraId="661376B9" w14:textId="77777777" w:rsidR="00551767" w:rsidRDefault="00551767" w:rsidP="00551767">
      <w:pPr>
        <w:ind w:left="-284"/>
        <w:rPr>
          <w:noProof/>
          <w:lang w:eastAsia="ru-RU"/>
        </w:rPr>
      </w:pPr>
      <w:r w:rsidRPr="00551767">
        <w:rPr>
          <w:noProof/>
          <w:lang w:eastAsia="ru-RU"/>
        </w:rPr>
        <w:drawing>
          <wp:inline distT="0" distB="0" distL="0" distR="0" wp14:anchorId="557D61B6" wp14:editId="461A6160">
            <wp:extent cx="4257675" cy="3114675"/>
            <wp:effectExtent l="0" t="0" r="9525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886D" w14:textId="77777777" w:rsidR="00112DDE" w:rsidRDefault="00870269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lastRenderedPageBreak/>
        <w:t>Вы можете кликнуть по имени абонента, чтобы перейти на страницу редактирования. Внизу страницы редактирования абонента будет блок для привязки позиций со склада к абоненту.</w:t>
      </w:r>
    </w:p>
    <w:p w14:paraId="0F8482AF" w14:textId="77777777" w:rsidR="00870269" w:rsidRDefault="00870269" w:rsidP="00551767">
      <w:pPr>
        <w:ind w:left="-284"/>
        <w:rPr>
          <w:noProof/>
          <w:lang w:eastAsia="ru-RU"/>
        </w:rPr>
      </w:pPr>
      <w:r w:rsidRPr="00870269">
        <w:rPr>
          <w:noProof/>
          <w:lang w:eastAsia="ru-RU"/>
        </w:rPr>
        <w:drawing>
          <wp:inline distT="0" distB="0" distL="0" distR="0" wp14:anchorId="7D168D0B" wp14:editId="652DD1C9">
            <wp:extent cx="5220429" cy="1038370"/>
            <wp:effectExtent l="0" t="0" r="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392E" w14:textId="77777777" w:rsidR="00617D0F" w:rsidRDefault="00617D0F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При клике на количество, откроется окно выбора позиции.</w:t>
      </w:r>
    </w:p>
    <w:p w14:paraId="431C9019" w14:textId="77777777" w:rsidR="00C06AEF" w:rsidRDefault="00617D0F" w:rsidP="00551767">
      <w:pPr>
        <w:ind w:left="-284"/>
        <w:rPr>
          <w:noProof/>
          <w:lang w:eastAsia="ru-RU"/>
        </w:rPr>
      </w:pPr>
      <w:r w:rsidRPr="00617D0F">
        <w:rPr>
          <w:noProof/>
          <w:lang w:eastAsia="ru-RU"/>
        </w:rPr>
        <w:drawing>
          <wp:inline distT="0" distB="0" distL="0" distR="0" wp14:anchorId="29D5F05A" wp14:editId="0F72687E">
            <wp:extent cx="4276725" cy="1619250"/>
            <wp:effectExtent l="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E89F" w14:textId="77777777" w:rsidR="00617D0F" w:rsidRPr="00551767" w:rsidRDefault="00617D0F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1E78F7ED" w14:textId="77777777" w:rsidR="006D39DA" w:rsidRPr="006D39DA" w:rsidRDefault="006D39DA" w:rsidP="00842452">
      <w:pPr>
        <w:ind w:left="1134"/>
        <w:rPr>
          <w:noProof/>
          <w:lang w:eastAsia="ru-RU"/>
        </w:rPr>
      </w:pPr>
    </w:p>
    <w:p w14:paraId="21CC029C" w14:textId="77777777" w:rsidR="00663E5C" w:rsidRDefault="00663E5C" w:rsidP="00842452">
      <w:pPr>
        <w:ind w:left="1134"/>
        <w:rPr>
          <w:noProof/>
          <w:lang w:eastAsia="ru-RU"/>
        </w:rPr>
      </w:pPr>
    </w:p>
    <w:p w14:paraId="2A8CE766" w14:textId="77777777" w:rsidR="00676B26" w:rsidRDefault="00A85F3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7A960DE4" w14:textId="77777777" w:rsidR="00A85F35" w:rsidRPr="00676B26" w:rsidRDefault="00676B26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>Структура таблиц БД</w:t>
      </w:r>
      <w:r w:rsidRPr="00676B26">
        <w:rPr>
          <w:lang w:bidi="ru-RU"/>
        </w:rPr>
        <w:t xml:space="preserve"> MySQL</w:t>
      </w:r>
    </w:p>
    <w:p w14:paraId="699FDBDC" w14:textId="77777777" w:rsidR="00676B26" w:rsidRDefault="00676B26">
      <w:pPr>
        <w:rPr>
          <w:lang w:bidi="ru-RU"/>
        </w:rPr>
      </w:pPr>
    </w:p>
    <w:p w14:paraId="34C286D3" w14:textId="77777777" w:rsidR="00676B26" w:rsidRDefault="00676B26">
      <w:pPr>
        <w:rPr>
          <w:lang w:bidi="ru-RU"/>
        </w:rPr>
      </w:pPr>
      <w:r>
        <w:rPr>
          <w:lang w:bidi="ru-RU"/>
        </w:rPr>
        <w:t>Ниже представлено описание некоторых важных таблиц БД.</w:t>
      </w:r>
    </w:p>
    <w:p w14:paraId="25BB28D1" w14:textId="77777777" w:rsidR="00676B26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moneys" w:history="1">
        <w:r w:rsidR="00676B26" w:rsidRPr="004716BE">
          <w:rPr>
            <w:rStyle w:val="a7"/>
            <w:b/>
            <w:noProof/>
            <w:lang w:val="en-US" w:eastAsia="ru-RU"/>
          </w:rPr>
          <w:t>moneys</w:t>
        </w:r>
      </w:hyperlink>
      <w:r w:rsidR="00676B26" w:rsidRPr="00635CE6">
        <w:rPr>
          <w:b/>
          <w:noProof/>
          <w:lang w:eastAsia="ru-RU"/>
        </w:rPr>
        <w:t xml:space="preserve"> </w:t>
      </w:r>
      <w:r w:rsidR="00676B2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С</w:t>
      </w:r>
      <w:r w:rsidR="00676B26">
        <w:rPr>
          <w:noProof/>
          <w:lang w:eastAsia="ru-RU"/>
        </w:rPr>
        <w:t>одержит в себе лог финансовых операций.</w:t>
      </w:r>
    </w:p>
    <w:p w14:paraId="18199D70" w14:textId="77777777" w:rsidR="004515AD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ickets" w:history="1">
        <w:r w:rsidR="004515AD" w:rsidRPr="004716BE">
          <w:rPr>
            <w:rStyle w:val="a7"/>
            <w:b/>
            <w:noProof/>
            <w:lang w:val="en-US" w:eastAsia="ru-RU"/>
          </w:rPr>
          <w:t>tickets</w:t>
        </w:r>
      </w:hyperlink>
      <w:r w:rsidR="004515AD" w:rsidRPr="00635CE6">
        <w:rPr>
          <w:b/>
          <w:noProof/>
          <w:lang w:eastAsia="ru-RU"/>
        </w:rPr>
        <w:t xml:space="preserve"> </w:t>
      </w:r>
      <w:r w:rsidR="004515AD">
        <w:rPr>
          <w:noProof/>
          <w:lang w:eastAsia="ru-RU"/>
        </w:rPr>
        <w:t>–</w:t>
      </w:r>
      <w:r w:rsidR="004515AD" w:rsidRPr="00635CE6">
        <w:rPr>
          <w:noProof/>
          <w:lang w:eastAsia="ru-RU"/>
        </w:rPr>
        <w:t xml:space="preserve"> </w:t>
      </w:r>
      <w:r w:rsidR="00423C5E">
        <w:rPr>
          <w:noProof/>
          <w:lang w:eastAsia="ru-RU"/>
        </w:rPr>
        <w:t>З</w:t>
      </w:r>
      <w:r w:rsidR="004515AD">
        <w:rPr>
          <w:noProof/>
          <w:lang w:eastAsia="ru-RU"/>
        </w:rPr>
        <w:t>аявки на ремонт и обслуживание</w:t>
      </w:r>
      <w:r w:rsidR="00423C5E">
        <w:rPr>
          <w:noProof/>
          <w:lang w:eastAsia="ru-RU"/>
        </w:rPr>
        <w:t>.</w:t>
      </w:r>
    </w:p>
    <w:p w14:paraId="29B99E6A" w14:textId="77777777" w:rsidR="004515AD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cards" w:history="1">
        <w:r w:rsidR="004515AD" w:rsidRPr="004716BE">
          <w:rPr>
            <w:rStyle w:val="a7"/>
            <w:b/>
            <w:noProof/>
            <w:lang w:val="en-US" w:eastAsia="ru-RU"/>
          </w:rPr>
          <w:t>cards</w:t>
        </w:r>
      </w:hyperlink>
      <w:r w:rsidR="004515AD">
        <w:rPr>
          <w:noProof/>
          <w:lang w:val="en-US" w:eastAsia="ru-RU"/>
        </w:rPr>
        <w:t xml:space="preserve"> </w:t>
      </w:r>
      <w:r w:rsidR="004515AD">
        <w:rPr>
          <w:noProof/>
          <w:lang w:eastAsia="ru-RU"/>
        </w:rPr>
        <w:t>–</w:t>
      </w:r>
      <w:r w:rsidR="004515AD">
        <w:rPr>
          <w:noProof/>
          <w:lang w:val="en-US" w:eastAsia="ru-RU"/>
        </w:rPr>
        <w:t xml:space="preserve"> </w:t>
      </w:r>
      <w:r w:rsidR="00423C5E">
        <w:rPr>
          <w:noProof/>
          <w:lang w:eastAsia="ru-RU"/>
        </w:rPr>
        <w:t>К</w:t>
      </w:r>
      <w:r w:rsidR="004515AD">
        <w:rPr>
          <w:noProof/>
          <w:lang w:eastAsia="ru-RU"/>
        </w:rPr>
        <w:t>арты оплаты</w:t>
      </w:r>
      <w:r w:rsidR="00423C5E">
        <w:rPr>
          <w:noProof/>
          <w:lang w:eastAsia="ru-RU"/>
        </w:rPr>
        <w:t>.</w:t>
      </w:r>
    </w:p>
    <w:p w14:paraId="50FF2259" w14:textId="77777777" w:rsidR="00B23FCC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oponyms" w:history="1">
        <w:r w:rsidR="00B23FCC" w:rsidRPr="004716BE">
          <w:rPr>
            <w:rStyle w:val="a7"/>
            <w:b/>
            <w:noProof/>
            <w:lang w:val="en-US" w:eastAsia="ru-RU"/>
          </w:rPr>
          <w:t>topponyms</w:t>
        </w:r>
      </w:hyperlink>
      <w:r w:rsidR="00B23FCC">
        <w:rPr>
          <w:b/>
          <w:noProof/>
          <w:lang w:val="en-US" w:eastAsia="ru-RU"/>
        </w:rPr>
        <w:t xml:space="preserve"> </w:t>
      </w:r>
      <w:r w:rsidR="00B23FCC">
        <w:rPr>
          <w:noProof/>
          <w:lang w:eastAsia="ru-RU"/>
        </w:rPr>
        <w:t>–</w:t>
      </w:r>
      <w:r w:rsidR="00B23FCC">
        <w:rPr>
          <w:noProof/>
          <w:lang w:val="en-US" w:eastAsia="ru-RU"/>
        </w:rPr>
        <w:t xml:space="preserve"> </w:t>
      </w:r>
      <w:r w:rsidR="00423C5E">
        <w:rPr>
          <w:noProof/>
          <w:lang w:eastAsia="ru-RU"/>
        </w:rPr>
        <w:t>Б</w:t>
      </w:r>
      <w:r w:rsidR="00B23FCC">
        <w:rPr>
          <w:noProof/>
          <w:lang w:eastAsia="ru-RU"/>
        </w:rPr>
        <w:t>иблиотека адресов</w:t>
      </w:r>
      <w:r w:rsidR="00423C5E">
        <w:rPr>
          <w:noProof/>
          <w:lang w:eastAsia="ru-RU"/>
        </w:rPr>
        <w:t>.</w:t>
      </w:r>
    </w:p>
    <w:p w14:paraId="66D58200" w14:textId="77777777" w:rsidR="00B23FCC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tock" w:history="1">
        <w:r w:rsidR="00B23FCC" w:rsidRPr="0042386A">
          <w:rPr>
            <w:rStyle w:val="a7"/>
            <w:b/>
            <w:noProof/>
            <w:lang w:val="en-US" w:eastAsia="ru-RU"/>
          </w:rPr>
          <w:t>stock</w:t>
        </w:r>
      </w:hyperlink>
      <w:r w:rsidR="00B23FCC" w:rsidRPr="00635CE6">
        <w:rPr>
          <w:b/>
          <w:noProof/>
          <w:lang w:eastAsia="ru-RU"/>
        </w:rPr>
        <w:t xml:space="preserve"> </w:t>
      </w:r>
      <w:r w:rsidR="00B23FCC" w:rsidRPr="00635CE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О</w:t>
      </w:r>
      <w:r w:rsidR="00B23FCC" w:rsidRPr="00B23FCC">
        <w:rPr>
          <w:noProof/>
          <w:lang w:eastAsia="ru-RU"/>
        </w:rPr>
        <w:t>сновная таблица модуля</w:t>
      </w:r>
      <w:r w:rsidR="00B23FCC">
        <w:rPr>
          <w:b/>
          <w:noProof/>
          <w:lang w:eastAsia="ru-RU"/>
        </w:rPr>
        <w:t xml:space="preserve"> «</w:t>
      </w:r>
      <w:hyperlink w:anchor="_Склад" w:history="1">
        <w:r w:rsidR="00B23FCC" w:rsidRPr="00EE689D">
          <w:rPr>
            <w:rStyle w:val="a7"/>
            <w:b/>
            <w:noProof/>
            <w:lang w:eastAsia="ru-RU"/>
          </w:rPr>
          <w:t>склад</w:t>
        </w:r>
      </w:hyperlink>
      <w:r w:rsidR="00B23FCC">
        <w:rPr>
          <w:b/>
          <w:noProof/>
          <w:lang w:eastAsia="ru-RU"/>
        </w:rPr>
        <w:t>»</w:t>
      </w:r>
      <w:r w:rsidR="00B23FCC" w:rsidRPr="00B23FCC">
        <w:rPr>
          <w:noProof/>
          <w:lang w:eastAsia="ru-RU"/>
        </w:rPr>
        <w:t xml:space="preserve">, </w:t>
      </w:r>
      <w:r w:rsidR="00B23FCC">
        <w:rPr>
          <w:noProof/>
          <w:lang w:eastAsia="ru-RU"/>
        </w:rPr>
        <w:t>в ней перечислены все позиции</w:t>
      </w:r>
      <w:r w:rsidR="00AB6DC2">
        <w:rPr>
          <w:noProof/>
          <w:lang w:eastAsia="ru-RU"/>
        </w:rPr>
        <w:t>.</w:t>
      </w:r>
    </w:p>
    <w:p w14:paraId="27E939C1" w14:textId="77777777" w:rsidR="00AB6DC2" w:rsidRPr="00AB6DC2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fields" w:history="1">
        <w:r w:rsidR="00AB6DC2" w:rsidRPr="00524E35">
          <w:rPr>
            <w:rStyle w:val="a7"/>
            <w:b/>
            <w:noProof/>
            <w:lang w:val="en-US" w:eastAsia="ru-RU"/>
          </w:rPr>
          <w:t>fields</w:t>
        </w:r>
      </w:hyperlink>
      <w:r w:rsidR="00AB6DC2" w:rsidRPr="00635CE6">
        <w:rPr>
          <w:b/>
          <w:noProof/>
          <w:lang w:eastAsia="ru-RU"/>
        </w:rPr>
        <w:t xml:space="preserve"> </w:t>
      </w:r>
      <w:r w:rsidR="00AB6DC2" w:rsidRPr="00635CE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Д</w:t>
      </w:r>
      <w:r w:rsidR="00AB6DC2" w:rsidRPr="00AB6DC2">
        <w:rPr>
          <w:noProof/>
          <w:lang w:eastAsia="ru-RU"/>
        </w:rPr>
        <w:t>ополнительные поля для абонентов и поля, описывающие позиции на складе.</w:t>
      </w:r>
    </w:p>
    <w:p w14:paraId="39596F57" w14:textId="77777777" w:rsidR="00AB6DC2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tock_types" w:history="1">
        <w:r w:rsidR="00AB6DC2" w:rsidRPr="00610A0F">
          <w:rPr>
            <w:rStyle w:val="a7"/>
            <w:b/>
            <w:noProof/>
            <w:lang w:val="en-US" w:eastAsia="ru-RU"/>
          </w:rPr>
          <w:t>stock</w:t>
        </w:r>
        <w:r w:rsidR="00AB6DC2" w:rsidRPr="00635CE6">
          <w:rPr>
            <w:rStyle w:val="a7"/>
            <w:b/>
            <w:noProof/>
            <w:lang w:eastAsia="ru-RU"/>
          </w:rPr>
          <w:t>_</w:t>
        </w:r>
        <w:r w:rsidR="00AB6DC2" w:rsidRPr="00610A0F">
          <w:rPr>
            <w:rStyle w:val="a7"/>
            <w:b/>
            <w:noProof/>
            <w:lang w:val="en-US" w:eastAsia="ru-RU"/>
          </w:rPr>
          <w:t>types</w:t>
        </w:r>
      </w:hyperlink>
      <w:r w:rsidR="00AB6DC2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Т</w:t>
      </w:r>
      <w:r w:rsidR="00AB6DC2" w:rsidRPr="00AB6DC2">
        <w:rPr>
          <w:noProof/>
          <w:lang w:eastAsia="ru-RU"/>
        </w:rPr>
        <w:t>ипы позиций на складе.</w:t>
      </w:r>
    </w:p>
    <w:p w14:paraId="3711285C" w14:textId="77777777" w:rsidR="00C47D81" w:rsidRDefault="00000000" w:rsidP="00C47D81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bjects" w:history="1">
        <w:r w:rsidR="00C47D81" w:rsidRPr="0075753B">
          <w:rPr>
            <w:rStyle w:val="a7"/>
            <w:b/>
            <w:noProof/>
            <w:lang w:val="en-US" w:eastAsia="ru-RU"/>
          </w:rPr>
          <w:t>objects</w:t>
        </w:r>
      </w:hyperlink>
      <w:r w:rsidR="00C47D81" w:rsidRPr="00635CE6">
        <w:rPr>
          <w:b/>
          <w:noProof/>
          <w:lang w:eastAsia="ru-RU"/>
        </w:rPr>
        <w:t xml:space="preserve"> </w:t>
      </w:r>
      <w:r w:rsidR="00C47D81" w:rsidRPr="00635CE6">
        <w:rPr>
          <w:noProof/>
          <w:lang w:eastAsia="ru-RU"/>
        </w:rPr>
        <w:t xml:space="preserve">- </w:t>
      </w:r>
      <w:r w:rsidR="00C47D81" w:rsidRPr="00C47D81">
        <w:rPr>
          <w:lang w:bidi="ru-RU"/>
        </w:rPr>
        <w:t xml:space="preserve">Произвольные файлы, которые загружаются в профиль абонентов, для объектов </w:t>
      </w:r>
      <w:hyperlink w:anchor="_Склад" w:history="1">
        <w:r w:rsidR="00C47D81" w:rsidRPr="00EE689D">
          <w:rPr>
            <w:rStyle w:val="a7"/>
            <w:lang w:bidi="ru-RU"/>
          </w:rPr>
          <w:t>склада</w:t>
        </w:r>
      </w:hyperlink>
      <w:r w:rsidR="00C47D81" w:rsidRPr="00C47D81">
        <w:rPr>
          <w:lang w:bidi="ru-RU"/>
        </w:rPr>
        <w:t xml:space="preserve"> или для </w:t>
      </w:r>
      <w:hyperlink w:anchor="_Тикеты" w:history="1">
        <w:r w:rsidR="00C47D81" w:rsidRPr="00EE689D">
          <w:rPr>
            <w:rStyle w:val="a7"/>
            <w:lang w:bidi="ru-RU"/>
          </w:rPr>
          <w:t>тикетов</w:t>
        </w:r>
      </w:hyperlink>
      <w:r w:rsidR="00C47D81" w:rsidRPr="00C47D81">
        <w:rPr>
          <w:lang w:bidi="ru-RU"/>
        </w:rPr>
        <w:t>.</w:t>
      </w:r>
    </w:p>
    <w:p w14:paraId="28461D67" w14:textId="77777777" w:rsidR="001026FA" w:rsidRDefault="001026FA" w:rsidP="001026FA">
      <w:pPr>
        <w:rPr>
          <w:noProof/>
          <w:lang w:eastAsia="ru-RU"/>
        </w:rPr>
      </w:pPr>
      <w:r>
        <w:rPr>
          <w:noProof/>
          <w:lang w:eastAsia="ru-RU"/>
        </w:rPr>
        <w:t>Дополнительные таблицы БД:</w:t>
      </w:r>
    </w:p>
    <w:p w14:paraId="24E2B2F0" w14:textId="77777777" w:rsidR="001026FA" w:rsidRPr="00A81699" w:rsidRDefault="00000000" w:rsidP="001026FA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list" w:history="1">
        <w:r w:rsidR="001026FA" w:rsidRPr="007A29E2">
          <w:rPr>
            <w:rStyle w:val="a7"/>
            <w:b/>
            <w:noProof/>
            <w:lang w:val="en-US" w:eastAsia="ru-RU"/>
          </w:rPr>
          <w:t>users</w:t>
        </w:r>
        <w:r w:rsidR="001026FA" w:rsidRPr="00635CE6">
          <w:rPr>
            <w:rStyle w:val="a7"/>
            <w:b/>
            <w:noProof/>
            <w:lang w:eastAsia="ru-RU"/>
          </w:rPr>
          <w:t>_</w:t>
        </w:r>
        <w:r w:rsidR="001026FA" w:rsidRPr="007A29E2">
          <w:rPr>
            <w:rStyle w:val="a7"/>
            <w:b/>
            <w:noProof/>
            <w:lang w:val="en-US" w:eastAsia="ru-RU"/>
          </w:rPr>
          <w:t>list</w:t>
        </w:r>
      </w:hyperlink>
      <w:r w:rsidR="001026FA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1026FA">
        <w:rPr>
          <w:noProof/>
          <w:lang w:eastAsia="ru-RU"/>
        </w:rPr>
        <w:t xml:space="preserve">одержит в себе данные об абонентах. Информация зашифрованна и не предусматривает прямого изменения администратором. Для автоматизации управления абонентами используйте </w:t>
      </w:r>
      <w:hyperlink w:anchor="_API" w:history="1">
        <w:r w:rsidR="001026FA" w:rsidRPr="001026FA">
          <w:rPr>
            <w:rStyle w:val="a7"/>
            <w:noProof/>
            <w:lang w:val="en-US" w:eastAsia="ru-RU"/>
          </w:rPr>
          <w:t>API</w:t>
        </w:r>
      </w:hyperlink>
      <w:r w:rsidR="001026FA" w:rsidRPr="00635CE6">
        <w:rPr>
          <w:noProof/>
          <w:lang w:eastAsia="ru-RU"/>
        </w:rPr>
        <w:t>.</w:t>
      </w:r>
    </w:p>
    <w:p w14:paraId="27F775B5" w14:textId="77777777" w:rsidR="00A81699" w:rsidRPr="00A81699" w:rsidRDefault="00000000" w:rsidP="00A81699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ystem_objects" w:history="1">
        <w:r w:rsidR="00A81699" w:rsidRPr="00EE791F">
          <w:rPr>
            <w:rStyle w:val="a7"/>
            <w:b/>
            <w:noProof/>
            <w:lang w:val="en-US" w:eastAsia="ru-RU"/>
          </w:rPr>
          <w:t>system</w:t>
        </w:r>
        <w:r w:rsidR="00A81699" w:rsidRPr="00635CE6">
          <w:rPr>
            <w:rStyle w:val="a7"/>
            <w:b/>
            <w:noProof/>
            <w:lang w:eastAsia="ru-RU"/>
          </w:rPr>
          <w:t>_</w:t>
        </w:r>
        <w:r w:rsidR="00A81699" w:rsidRPr="00EE791F">
          <w:rPr>
            <w:rStyle w:val="a7"/>
            <w:b/>
            <w:noProof/>
            <w:lang w:val="en-US" w:eastAsia="ru-RU"/>
          </w:rPr>
          <w:t>objects</w:t>
        </w:r>
      </w:hyperlink>
      <w:r w:rsidR="00A81699" w:rsidRPr="00635CE6">
        <w:rPr>
          <w:b/>
          <w:noProof/>
          <w:lang w:eastAsia="ru-RU"/>
        </w:rPr>
        <w:t xml:space="preserve"> </w:t>
      </w:r>
      <w:r w:rsidR="00A81699">
        <w:rPr>
          <w:noProof/>
          <w:lang w:eastAsia="ru-RU"/>
        </w:rPr>
        <w:t>–</w:t>
      </w:r>
      <w:r w:rsidR="00A81699" w:rsidRPr="00635CE6">
        <w:rPr>
          <w:noProof/>
          <w:lang w:eastAsia="ru-RU"/>
        </w:rPr>
        <w:t xml:space="preserve"> </w:t>
      </w:r>
      <w:r w:rsidR="00423C5E">
        <w:rPr>
          <w:noProof/>
          <w:lang w:eastAsia="ru-RU"/>
        </w:rPr>
        <w:t>С</w:t>
      </w:r>
      <w:r w:rsidR="00A81699">
        <w:rPr>
          <w:noProof/>
          <w:lang w:eastAsia="ru-RU"/>
        </w:rPr>
        <w:t xml:space="preserve">одержит данные о </w:t>
      </w:r>
      <w:hyperlink w:anchor="_Тарифы" w:history="1">
        <w:r w:rsidR="00A81699" w:rsidRPr="00B57E49">
          <w:rPr>
            <w:rStyle w:val="a7"/>
            <w:noProof/>
            <w:lang w:eastAsia="ru-RU"/>
          </w:rPr>
          <w:t>тарифах</w:t>
        </w:r>
      </w:hyperlink>
      <w:r w:rsidR="00A81699">
        <w:rPr>
          <w:noProof/>
          <w:lang w:eastAsia="ru-RU"/>
        </w:rPr>
        <w:t xml:space="preserve">, </w:t>
      </w:r>
      <w:hyperlink w:anchor="_Группы" w:history="1">
        <w:r w:rsidR="00A81699" w:rsidRPr="00B57E49">
          <w:rPr>
            <w:rStyle w:val="a7"/>
            <w:noProof/>
            <w:lang w:eastAsia="ru-RU"/>
          </w:rPr>
          <w:t>группах</w:t>
        </w:r>
      </w:hyperlink>
      <w:r w:rsidR="00A81699">
        <w:rPr>
          <w:noProof/>
          <w:lang w:eastAsia="ru-RU"/>
        </w:rPr>
        <w:t xml:space="preserve">, </w:t>
      </w:r>
      <w:hyperlink w:anchor="Услуги" w:history="1">
        <w:r w:rsidR="00A81699" w:rsidRPr="00B57E49">
          <w:rPr>
            <w:rStyle w:val="a7"/>
            <w:noProof/>
            <w:lang w:eastAsia="ru-RU"/>
          </w:rPr>
          <w:t>услугах</w:t>
        </w:r>
      </w:hyperlink>
      <w:r w:rsidR="00A81699">
        <w:rPr>
          <w:noProof/>
          <w:lang w:eastAsia="ru-RU"/>
        </w:rPr>
        <w:t xml:space="preserve"> и т.д., читается биллингом только в момент запуска, вносить изменения в таблицу не рекомендуется, для автоматизации управления </w:t>
      </w:r>
      <w:r w:rsidR="008C6F70">
        <w:rPr>
          <w:noProof/>
          <w:lang w:eastAsia="ru-RU"/>
        </w:rPr>
        <w:t xml:space="preserve">тарифами, группами и услугами </w:t>
      </w:r>
      <w:r w:rsidR="00A81699">
        <w:rPr>
          <w:noProof/>
          <w:lang w:eastAsia="ru-RU"/>
        </w:rPr>
        <w:t xml:space="preserve">используйте </w:t>
      </w:r>
      <w:hyperlink w:anchor="_API" w:history="1">
        <w:r w:rsidR="00A81699" w:rsidRPr="001026FA">
          <w:rPr>
            <w:rStyle w:val="a7"/>
            <w:noProof/>
            <w:lang w:val="en-US" w:eastAsia="ru-RU"/>
          </w:rPr>
          <w:t>API</w:t>
        </w:r>
      </w:hyperlink>
      <w:r w:rsidR="00A81699" w:rsidRPr="00635CE6">
        <w:rPr>
          <w:noProof/>
          <w:lang w:eastAsia="ru-RU"/>
        </w:rPr>
        <w:t>.</w:t>
      </w:r>
    </w:p>
    <w:p w14:paraId="5B6B7665" w14:textId="77777777" w:rsidR="00A81699" w:rsidRPr="008C5163" w:rsidRDefault="00000000" w:rsidP="001026FA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earch_tags" w:history="1">
        <w:r w:rsidR="00A81699" w:rsidRPr="0056191D">
          <w:rPr>
            <w:rStyle w:val="a7"/>
            <w:b/>
            <w:noProof/>
            <w:lang w:val="en-US" w:eastAsia="ru-RU"/>
          </w:rPr>
          <w:t>search</w:t>
        </w:r>
        <w:r w:rsidR="00A81699" w:rsidRPr="00635CE6">
          <w:rPr>
            <w:rStyle w:val="a7"/>
            <w:b/>
            <w:noProof/>
            <w:lang w:eastAsia="ru-RU"/>
          </w:rPr>
          <w:t>_</w:t>
        </w:r>
        <w:r w:rsidR="00A81699" w:rsidRPr="0056191D">
          <w:rPr>
            <w:rStyle w:val="a7"/>
            <w:b/>
            <w:noProof/>
            <w:lang w:val="en-US" w:eastAsia="ru-RU"/>
          </w:rPr>
          <w:t>tags</w:t>
        </w:r>
      </w:hyperlink>
      <w:r w:rsidR="00A81699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A81699">
        <w:rPr>
          <w:noProof/>
          <w:lang w:eastAsia="ru-RU"/>
        </w:rPr>
        <w:t>одержит информацию об абонентах, таблица формируется автоматически на основе ключевых слов для поиска абонентов, изменение в ней не приве</w:t>
      </w:r>
      <w:r w:rsidR="00104D18">
        <w:rPr>
          <w:noProof/>
          <w:lang w:eastAsia="ru-RU"/>
        </w:rPr>
        <w:t>д</w:t>
      </w:r>
      <w:r w:rsidR="00A81699">
        <w:rPr>
          <w:noProof/>
          <w:lang w:eastAsia="ru-RU"/>
        </w:rPr>
        <w:t xml:space="preserve">ёт к изменению данных в </w:t>
      </w:r>
      <w:r w:rsidR="00A81699">
        <w:rPr>
          <w:noProof/>
          <w:lang w:val="en-US" w:eastAsia="ru-RU"/>
        </w:rPr>
        <w:t>MikroBILL</w:t>
      </w:r>
      <w:r w:rsidR="00A81699" w:rsidRPr="00635CE6">
        <w:rPr>
          <w:noProof/>
          <w:lang w:eastAsia="ru-RU"/>
        </w:rPr>
        <w:t xml:space="preserve">, </w:t>
      </w:r>
      <w:r w:rsidR="00A81699">
        <w:rPr>
          <w:noProof/>
          <w:lang w:eastAsia="ru-RU"/>
        </w:rPr>
        <w:t xml:space="preserve">для </w:t>
      </w:r>
      <w:r w:rsidR="00104D18">
        <w:rPr>
          <w:noProof/>
          <w:lang w:eastAsia="ru-RU"/>
        </w:rPr>
        <w:t>управления абонентами</w:t>
      </w:r>
      <w:r w:rsidR="00A81699">
        <w:rPr>
          <w:noProof/>
          <w:lang w:eastAsia="ru-RU"/>
        </w:rPr>
        <w:t xml:space="preserve"> используйте </w:t>
      </w:r>
      <w:hyperlink w:anchor="_API" w:history="1">
        <w:r w:rsidR="00A81699" w:rsidRPr="001026FA">
          <w:rPr>
            <w:rStyle w:val="a7"/>
            <w:noProof/>
            <w:lang w:val="en-US" w:eastAsia="ru-RU"/>
          </w:rPr>
          <w:t>API</w:t>
        </w:r>
      </w:hyperlink>
      <w:r w:rsidR="00A81699" w:rsidRPr="00635CE6">
        <w:rPr>
          <w:noProof/>
          <w:lang w:eastAsia="ru-RU"/>
        </w:rPr>
        <w:t>.</w:t>
      </w:r>
    </w:p>
    <w:p w14:paraId="44A9F222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news" w:history="1">
        <w:r w:rsidR="008C5163" w:rsidRPr="00F624FA">
          <w:rPr>
            <w:rStyle w:val="a7"/>
            <w:b/>
            <w:noProof/>
            <w:lang w:eastAsia="ru-RU"/>
          </w:rPr>
          <w:t>news</w:t>
        </w:r>
      </w:hyperlink>
      <w:r w:rsidR="005E7F3B">
        <w:rPr>
          <w:noProof/>
          <w:lang w:val="en-US"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5E7F3B">
        <w:rPr>
          <w:noProof/>
          <w:lang w:eastAsia="ru-RU"/>
        </w:rPr>
        <w:t>писок новостей.</w:t>
      </w:r>
    </w:p>
    <w:p w14:paraId="46BADC57" w14:textId="77777777" w:rsidR="008C5163" w:rsidRP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perations_" w:history="1">
        <w:r w:rsidR="008C5163" w:rsidRPr="005D2224">
          <w:rPr>
            <w:rStyle w:val="a7"/>
            <w:b/>
            <w:noProof/>
            <w:lang w:eastAsia="ru-RU"/>
          </w:rPr>
          <w:t>operations</w:t>
        </w:r>
        <w:r w:rsidR="008C5163" w:rsidRPr="00635CE6">
          <w:rPr>
            <w:rStyle w:val="a7"/>
            <w:b/>
            <w:noProof/>
            <w:lang w:eastAsia="ru-RU"/>
          </w:rPr>
          <w:t>_*</w:t>
        </w:r>
      </w:hyperlink>
      <w:r w:rsidR="005E7F3B">
        <w:rPr>
          <w:noProof/>
          <w:lang w:eastAsia="ru-RU"/>
        </w:rPr>
        <w:t xml:space="preserve"> -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>место символа «звёздочка» назване платёжной системы. Хранит данные о транзакциях, пришедших через платёжную систему.</w:t>
      </w:r>
    </w:p>
    <w:p w14:paraId="09A3D538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actionslog2" w:history="1">
        <w:r w:rsidR="008C5163" w:rsidRPr="000D0F39">
          <w:rPr>
            <w:rStyle w:val="a7"/>
            <w:b/>
            <w:noProof/>
            <w:lang w:eastAsia="ru-RU"/>
          </w:rPr>
          <w:t>actionslog2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>оги активностей кассиров и администраторов.</w:t>
      </w:r>
    </w:p>
    <w:p w14:paraId="6D377020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rafofday" w:history="1">
        <w:r w:rsidR="005E7F3B" w:rsidRPr="00381237">
          <w:rPr>
            <w:rStyle w:val="a7"/>
            <w:b/>
            <w:noProof/>
            <w:lang w:eastAsia="ru-RU"/>
          </w:rPr>
          <w:t>trafofday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Н</w:t>
      </w:r>
      <w:r w:rsidR="005E7F3B">
        <w:rPr>
          <w:noProof/>
          <w:lang w:eastAsia="ru-RU"/>
        </w:rPr>
        <w:t>аработанный абонентам трафик за сутки.</w:t>
      </w:r>
      <w:r w:rsidR="00423C5E">
        <w:rPr>
          <w:noProof/>
          <w:lang w:eastAsia="ru-RU"/>
        </w:rPr>
        <w:t xml:space="preserve"> Отчёт по суточному трафику можно увидеть в окне сетевой активности.</w:t>
      </w:r>
    </w:p>
    <w:p w14:paraId="02D570F7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rafstat" w:history="1">
        <w:r w:rsidR="008C5163" w:rsidRPr="00E260E7">
          <w:rPr>
            <w:rStyle w:val="a7"/>
            <w:b/>
            <w:noProof/>
            <w:lang w:eastAsia="ru-RU"/>
          </w:rPr>
          <w:t>trafstat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Д</w:t>
      </w:r>
      <w:r w:rsidR="005E7F3B">
        <w:rPr>
          <w:noProof/>
          <w:lang w:eastAsia="ru-RU"/>
        </w:rPr>
        <w:t>анные о трафике абонетнов. Записывается 1 раз в минуту, по этим данным строятся графики скорости.</w:t>
      </w:r>
    </w:p>
    <w:p w14:paraId="515B7897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ip" w:history="1">
        <w:r w:rsidR="008C5163" w:rsidRPr="003F763B">
          <w:rPr>
            <w:rStyle w:val="a7"/>
            <w:b/>
            <w:noProof/>
            <w:lang w:eastAsia="ru-RU"/>
          </w:rPr>
          <w:t>users_ip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 xml:space="preserve">оги изменения </w:t>
      </w:r>
      <w:r w:rsidR="005E7F3B">
        <w:rPr>
          <w:noProof/>
          <w:lang w:val="en-US" w:eastAsia="ru-RU"/>
        </w:rPr>
        <w:t>IP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адресов у абонентов.</w:t>
      </w:r>
    </w:p>
    <w:p w14:paraId="3D2E0FED" w14:textId="77777777" w:rsidR="005E7F3B" w:rsidRDefault="00000000" w:rsidP="005E7F3B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caller_id" w:history="1">
        <w:r w:rsidR="008C5163" w:rsidRPr="00D43988">
          <w:rPr>
            <w:rStyle w:val="a7"/>
            <w:b/>
            <w:noProof/>
            <w:lang w:eastAsia="ru-RU"/>
          </w:rPr>
          <w:t>users_caller_id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 xml:space="preserve">оги изменения </w:t>
      </w:r>
      <w:r w:rsidR="005E7F3B">
        <w:rPr>
          <w:noProof/>
          <w:lang w:val="en-US" w:eastAsia="ru-RU"/>
        </w:rPr>
        <w:t>Caller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val="en-US" w:eastAsia="ru-RU"/>
        </w:rPr>
        <w:t>ID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адресов у абонентов.</w:t>
      </w:r>
    </w:p>
    <w:p w14:paraId="2B25C420" w14:textId="77777777" w:rsidR="005E7F3B" w:rsidRDefault="00000000" w:rsidP="005E7F3B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noffline" w:history="1">
        <w:r w:rsidR="005E7F3B" w:rsidRPr="00812DD1">
          <w:rPr>
            <w:rStyle w:val="a7"/>
            <w:b/>
            <w:noProof/>
            <w:lang w:val="en-US" w:eastAsia="ru-RU"/>
          </w:rPr>
          <w:t>o</w:t>
        </w:r>
        <w:r w:rsidR="005E7F3B" w:rsidRPr="00812DD1">
          <w:rPr>
            <w:rStyle w:val="a7"/>
            <w:b/>
            <w:noProof/>
            <w:lang w:eastAsia="ru-RU"/>
          </w:rPr>
          <w:t>noffline</w:t>
        </w:r>
      </w:hyperlink>
      <w:r w:rsidR="005E7F3B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>оги выхода абонента в онлайн.</w:t>
      </w:r>
    </w:p>
    <w:p w14:paraId="62E1CEF9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who_was_active" w:history="1">
        <w:r w:rsidR="008C5163" w:rsidRPr="00146E53">
          <w:rPr>
            <w:rStyle w:val="a7"/>
            <w:b/>
            <w:noProof/>
            <w:lang w:eastAsia="ru-RU"/>
          </w:rPr>
          <w:t>who_was_active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 xml:space="preserve"> таблицу попадают абоненты, кто имел трафик за сутки. Таблица используется для построения отчётов.</w:t>
      </w:r>
    </w:p>
    <w:p w14:paraId="0BCE0E03" w14:textId="77777777" w:rsidR="008C5163" w:rsidRDefault="00000000" w:rsidP="00512395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who_was_enabled" w:history="1">
        <w:r w:rsidR="008C5163" w:rsidRPr="00146E53">
          <w:rPr>
            <w:rStyle w:val="a7"/>
            <w:b/>
            <w:noProof/>
            <w:lang w:eastAsia="ru-RU"/>
          </w:rPr>
          <w:t>who_was_enabled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 xml:space="preserve"> таблицу попадают абоненты, кто был выключен за сутки.</w:t>
      </w:r>
      <w:r w:rsidR="005E7F3B" w:rsidRPr="005E7F3B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Таблица используется для построения отчётов.</w:t>
      </w:r>
    </w:p>
    <w:p w14:paraId="7AFC3D9C" w14:textId="77777777" w:rsidR="00676B26" w:rsidRPr="004515AD" w:rsidRDefault="00676B26" w:rsidP="00676B26">
      <w:pPr>
        <w:rPr>
          <w:b/>
          <w:lang w:bidi="ru-RU"/>
        </w:rPr>
      </w:pPr>
      <w:bookmarkStart w:id="43" w:name="Структура_таблицы_moneys"/>
      <w:r w:rsidRPr="00750F80">
        <w:rPr>
          <w:lang w:bidi="ru-RU"/>
        </w:rPr>
        <w:lastRenderedPageBreak/>
        <w:t>Структура таблицы</w:t>
      </w:r>
      <w:r w:rsidR="00750F80">
        <w:rPr>
          <w:b/>
          <w:lang w:bidi="ru-RU"/>
        </w:rPr>
        <w:t xml:space="preserve"> «</w:t>
      </w:r>
      <w:r w:rsidR="00750F80">
        <w:rPr>
          <w:b/>
          <w:lang w:val="en-US" w:bidi="ru-RU"/>
        </w:rPr>
        <w:t>moneys</w:t>
      </w:r>
      <w:r w:rsidR="00750F80">
        <w:rPr>
          <w:b/>
          <w:lang w:bidi="ru-RU"/>
        </w:rPr>
        <w:t>»</w:t>
      </w:r>
      <w:bookmarkEnd w:id="43"/>
      <w:r w:rsidRPr="00750F80">
        <w:rPr>
          <w:lang w:bidi="ru-RU"/>
        </w:rPr>
        <w:t xml:space="preserve">: </w:t>
      </w:r>
    </w:p>
    <w:p w14:paraId="39D4968A" w14:textId="77777777" w:rsidR="001856FE" w:rsidRPr="001856FE" w:rsidRDefault="001856FE" w:rsidP="001856FE">
      <w:pPr>
        <w:spacing w:after="0" w:line="240" w:lineRule="auto"/>
        <w:rPr>
          <w:sz w:val="20"/>
          <w:szCs w:val="20"/>
          <w:lang w:bidi="ru-RU"/>
        </w:rPr>
      </w:pPr>
      <w:r w:rsidRPr="001856FE">
        <w:rPr>
          <w:sz w:val="20"/>
          <w:szCs w:val="20"/>
          <w:lang w:bidi="ru-RU"/>
        </w:rPr>
        <w:t xml:space="preserve">CREATE TABLE </w:t>
      </w:r>
      <w:r w:rsidR="00E87CEF">
        <w:rPr>
          <w:sz w:val="20"/>
          <w:szCs w:val="20"/>
          <w:lang w:val="en-US" w:bidi="ru-RU"/>
        </w:rPr>
        <w:t xml:space="preserve">  </w:t>
      </w:r>
      <w:r w:rsidRPr="001856FE">
        <w:rPr>
          <w:sz w:val="20"/>
          <w:szCs w:val="20"/>
          <w:lang w:bidi="ru-RU"/>
        </w:rPr>
        <w:t>`</w:t>
      </w:r>
      <w:r w:rsidRPr="00E87CEF">
        <w:rPr>
          <w:b/>
          <w:sz w:val="20"/>
          <w:szCs w:val="20"/>
          <w:lang w:val="en-US" w:bidi="ru-RU"/>
        </w:rPr>
        <w:t>moneys</w:t>
      </w:r>
      <w:r w:rsidRPr="001856FE">
        <w:rPr>
          <w:sz w:val="20"/>
          <w:szCs w:val="20"/>
          <w:lang w:bidi="ru-RU"/>
        </w:rPr>
        <w:t>` (</w:t>
      </w:r>
    </w:p>
    <w:p w14:paraId="2B9FF231" w14:textId="77777777" w:rsidR="001856FE" w:rsidRPr="00635CE6" w:rsidRDefault="001856FE" w:rsidP="00E87CEF">
      <w:pPr>
        <w:spacing w:after="0" w:line="240" w:lineRule="auto"/>
        <w:ind w:left="720" w:firstLine="72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 bigint NOT NULL,</w:t>
      </w:r>
    </w:p>
    <w:p w14:paraId="321B1546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moneytime</w:t>
      </w:r>
      <w:r w:rsidRPr="00635CE6">
        <w:rPr>
          <w:sz w:val="20"/>
          <w:szCs w:val="20"/>
          <w:lang w:val="en-US" w:bidi="ru-RU"/>
        </w:rPr>
        <w:t>` bigint UNSIGNED NOT NULL DEFAULT 0,</w:t>
      </w:r>
    </w:p>
    <w:p w14:paraId="540BDF3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cash</w:t>
      </w:r>
      <w:r w:rsidRPr="00635CE6">
        <w:rPr>
          <w:sz w:val="20"/>
          <w:szCs w:val="20"/>
          <w:lang w:val="en-US" w:bidi="ru-RU"/>
        </w:rPr>
        <w:t>` float(18, 2) NOT NULL,</w:t>
      </w:r>
    </w:p>
    <w:p w14:paraId="66802BE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cash_name</w:t>
      </w:r>
      <w:r w:rsidRPr="00635CE6">
        <w:rPr>
          <w:sz w:val="20"/>
          <w:szCs w:val="20"/>
          <w:lang w:val="en-US" w:bidi="ru-RU"/>
        </w:rPr>
        <w:t>` tinytext CHARACTER SET utf8 COLLATE utf8_general_ci NOT NULL,</w:t>
      </w:r>
    </w:p>
    <w:p w14:paraId="5E224491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value1</w:t>
      </w:r>
      <w:r w:rsidRPr="00635CE6">
        <w:rPr>
          <w:sz w:val="20"/>
          <w:szCs w:val="20"/>
          <w:lang w:val="en-US" w:bidi="ru-RU"/>
        </w:rPr>
        <w:t>` mediumtext CHARACTER SET utf8 COLLATE utf8_general_ci NOT NULL,</w:t>
      </w:r>
    </w:p>
    <w:p w14:paraId="63AD5939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actball</w:t>
      </w:r>
      <w:r w:rsidRPr="00635CE6">
        <w:rPr>
          <w:sz w:val="20"/>
          <w:szCs w:val="20"/>
          <w:lang w:val="en-US" w:bidi="ru-RU"/>
        </w:rPr>
        <w:t>` float(18, 2) NOT NULL,</w:t>
      </w:r>
    </w:p>
    <w:p w14:paraId="0C44C4CA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client_login</w:t>
      </w:r>
      <w:r w:rsidRPr="00635CE6">
        <w:rPr>
          <w:sz w:val="20"/>
          <w:szCs w:val="20"/>
          <w:lang w:val="en-US" w:bidi="ru-RU"/>
        </w:rPr>
        <w:t>` tinytext CHARACTER SET utf8 COLLATE utf8_general_ci NOT NULL,</w:t>
      </w:r>
    </w:p>
    <w:p w14:paraId="453E2E2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uid</w:t>
      </w:r>
      <w:r w:rsidRPr="00635CE6">
        <w:rPr>
          <w:sz w:val="20"/>
          <w:szCs w:val="20"/>
          <w:lang w:val="en-US" w:bidi="ru-RU"/>
        </w:rPr>
        <w:t>` bigint UNSIGNED NOT NULL AUTO_INCREMENT,</w:t>
      </w:r>
    </w:p>
    <w:p w14:paraId="7D7CA364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actionid</w:t>
      </w:r>
      <w:r w:rsidRPr="00635CE6">
        <w:rPr>
          <w:sz w:val="20"/>
          <w:szCs w:val="20"/>
          <w:lang w:val="en-US" w:bidi="ru-RU"/>
        </w:rPr>
        <w:t>` int NOT NULL DEFAULT 0,</w:t>
      </w:r>
    </w:p>
    <w:p w14:paraId="319539C0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actionsubid</w:t>
      </w:r>
      <w:r w:rsidRPr="00635CE6">
        <w:rPr>
          <w:sz w:val="20"/>
          <w:szCs w:val="20"/>
          <w:lang w:val="en-US" w:bidi="ru-RU"/>
        </w:rPr>
        <w:t>` tinytext CHARACTER SET utf8 C</w:t>
      </w:r>
      <w:r w:rsidR="00AB5958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44D54F7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corrected</w:t>
      </w:r>
      <w:r w:rsidRPr="00635CE6">
        <w:rPr>
          <w:sz w:val="20"/>
          <w:szCs w:val="20"/>
          <w:lang w:val="en-US" w:bidi="ru-RU"/>
        </w:rPr>
        <w:t>` int NOT NULL DEFAULT 0,</w:t>
      </w:r>
    </w:p>
    <w:p w14:paraId="46577F5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basevalue</w:t>
      </w:r>
      <w:r w:rsidRPr="00635CE6">
        <w:rPr>
          <w:sz w:val="20"/>
          <w:szCs w:val="20"/>
          <w:lang w:val="en-US" w:bidi="ru-RU"/>
        </w:rPr>
        <w:t>` float(18, 2) NOT NULL,</w:t>
      </w:r>
    </w:p>
    <w:p w14:paraId="25BC51DF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actionsubsubid</w:t>
      </w:r>
      <w:r w:rsidRPr="00635CE6">
        <w:rPr>
          <w:sz w:val="20"/>
          <w:szCs w:val="20"/>
          <w:lang w:val="en-US" w:bidi="ru-RU"/>
        </w:rPr>
        <w:t>` tinytext CHARACTER SET utf8 COLLATE utf8_general_ci NOT,</w:t>
      </w:r>
    </w:p>
    <w:p w14:paraId="449D8CC3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="00772798" w:rsidRPr="00635CE6">
        <w:rPr>
          <w:b/>
          <w:sz w:val="20"/>
          <w:szCs w:val="20"/>
          <w:lang w:val="en-US" w:bidi="ru-RU"/>
        </w:rPr>
        <w:t>moneytype</w:t>
      </w:r>
      <w:r w:rsidR="00772798" w:rsidRPr="00635CE6">
        <w:rPr>
          <w:sz w:val="20"/>
          <w:szCs w:val="20"/>
          <w:lang w:val="en-US" w:bidi="ru-RU"/>
        </w:rPr>
        <w:t>` int NOT NULL DEFAULT</w:t>
      </w:r>
      <w:r w:rsidRPr="00635CE6">
        <w:rPr>
          <w:sz w:val="20"/>
          <w:szCs w:val="20"/>
          <w:lang w:val="en-US" w:bidi="ru-RU"/>
        </w:rPr>
        <w:t>,</w:t>
      </w:r>
    </w:p>
    <w:p w14:paraId="6B2DE9E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PRIMARY KEY (`</w:t>
      </w:r>
      <w:r w:rsidRPr="00635CE6">
        <w:rPr>
          <w:b/>
          <w:sz w:val="20"/>
          <w:szCs w:val="20"/>
          <w:lang w:val="en-US" w:bidi="ru-RU"/>
        </w:rPr>
        <w:t>uid</w:t>
      </w:r>
      <w:r w:rsidRPr="00635CE6">
        <w:rPr>
          <w:sz w:val="20"/>
          <w:szCs w:val="20"/>
          <w:lang w:val="en-US" w:bidi="ru-RU"/>
        </w:rPr>
        <w:t>`) USING BTREE,</w:t>
      </w:r>
    </w:p>
    <w:p w14:paraId="5B726329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INDEX `ind1`(`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`) USING BTREE</w:t>
      </w:r>
    </w:p>
    <w:p w14:paraId="4E52F0A3" w14:textId="77777777" w:rsidR="001856FE" w:rsidRPr="00635CE6" w:rsidRDefault="001856FE" w:rsidP="00E87CEF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) CHARACTER SET = utf8 COLLATE = utf8_general_ci;</w:t>
      </w:r>
    </w:p>
    <w:p w14:paraId="5EE687C3" w14:textId="77777777" w:rsidR="00676B26" w:rsidRDefault="00676B26" w:rsidP="004515AD">
      <w:pPr>
        <w:rPr>
          <w:noProof/>
          <w:lang w:val="en-US" w:eastAsia="ru-RU"/>
        </w:rPr>
      </w:pPr>
    </w:p>
    <w:p w14:paraId="4CF328EB" w14:textId="77777777" w:rsidR="004515AD" w:rsidRPr="00750F80" w:rsidRDefault="00750F80" w:rsidP="004515AD">
      <w:pPr>
        <w:rPr>
          <w:noProof/>
          <w:lang w:eastAsia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moneys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27759A7C" w14:textId="77777777" w:rsidR="004515AD" w:rsidRPr="00C47D81" w:rsidRDefault="009F3406" w:rsidP="004035B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user_name</w:t>
      </w:r>
      <w:r w:rsidR="004035B8" w:rsidRPr="00C47D81">
        <w:rPr>
          <w:lang w:bidi="ru-RU"/>
        </w:rPr>
        <w:t xml:space="preserve"> - ID абонента, идентичен полям </w:t>
      </w:r>
      <w:r w:rsidR="004035B8" w:rsidRPr="00C47D81">
        <w:rPr>
          <w:b/>
          <w:lang w:bidi="ru-RU"/>
        </w:rPr>
        <w:t>shortguid</w:t>
      </w:r>
      <w:r w:rsidR="004035B8" w:rsidRPr="00C47D81">
        <w:rPr>
          <w:lang w:bidi="ru-RU"/>
        </w:rPr>
        <w:t xml:space="preserve"> из таблиц </w:t>
      </w:r>
      <w:r w:rsidR="00AC6EE6" w:rsidRPr="00C47D81">
        <w:rPr>
          <w:lang w:bidi="ru-RU"/>
        </w:rPr>
        <w:t xml:space="preserve">таблиц </w:t>
      </w:r>
      <w:r w:rsidR="00AC6EE6" w:rsidRPr="00C47D81">
        <w:rPr>
          <w:b/>
          <w:lang w:bidi="ru-RU"/>
        </w:rPr>
        <w:t>stat</w:t>
      </w:r>
      <w:r w:rsidR="00AC6EE6" w:rsidRPr="00635CE6">
        <w:rPr>
          <w:b/>
          <w:lang w:bidi="ru-RU"/>
        </w:rPr>
        <w:t>,</w:t>
      </w:r>
      <w:r w:rsidR="00AC6EE6" w:rsidRPr="00C47D81">
        <w:rPr>
          <w:lang w:bidi="ru-RU"/>
        </w:rPr>
        <w:t xml:space="preserve"> </w:t>
      </w:r>
      <w:r w:rsidR="00AC6EE6" w:rsidRPr="00C47D81">
        <w:rPr>
          <w:b/>
          <w:lang w:bidi="ru-RU"/>
        </w:rPr>
        <w:t>search_tags</w:t>
      </w:r>
      <w:r w:rsidR="00AC6EE6">
        <w:rPr>
          <w:b/>
          <w:lang w:bidi="ru-RU"/>
        </w:rPr>
        <w:t xml:space="preserve"> </w:t>
      </w:r>
      <w:r w:rsidR="00AC6EE6" w:rsidRPr="00AC6EE6">
        <w:rPr>
          <w:lang w:bidi="ru-RU"/>
        </w:rPr>
        <w:t xml:space="preserve">и </w:t>
      </w:r>
      <w:r w:rsidR="00AC6EE6">
        <w:rPr>
          <w:b/>
          <w:lang w:val="en-US" w:bidi="ru-RU"/>
        </w:rPr>
        <w:t>users</w:t>
      </w:r>
      <w:r w:rsidR="00AC6EE6" w:rsidRPr="00635CE6">
        <w:rPr>
          <w:b/>
          <w:lang w:bidi="ru-RU"/>
        </w:rPr>
        <w:t>_</w:t>
      </w:r>
      <w:r w:rsidR="00AC6EE6">
        <w:rPr>
          <w:b/>
          <w:lang w:val="en-US" w:bidi="ru-RU"/>
        </w:rPr>
        <w:t>list</w:t>
      </w:r>
      <w:r w:rsidR="004035B8" w:rsidRPr="00C47D81">
        <w:rPr>
          <w:lang w:bidi="ru-RU"/>
        </w:rPr>
        <w:t xml:space="preserve">. Так же, тут может быть ID </w:t>
      </w:r>
      <w:hyperlink w:anchor="Групповые_счета" w:history="1">
        <w:r w:rsidR="004035B8" w:rsidRPr="00B57E49">
          <w:rPr>
            <w:rStyle w:val="a7"/>
            <w:lang w:bidi="ru-RU"/>
          </w:rPr>
          <w:t>группового счёта</w:t>
        </w:r>
      </w:hyperlink>
      <w:r w:rsidR="004035B8" w:rsidRPr="00C47D81">
        <w:rPr>
          <w:lang w:bidi="ru-RU"/>
        </w:rPr>
        <w:t>, если он подключен абоненту.</w:t>
      </w:r>
    </w:p>
    <w:p w14:paraId="65B45C17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moneytime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Время финансовой операции в миллисекундах от даты начала эпохи UNIX.</w:t>
      </w:r>
    </w:p>
    <w:p w14:paraId="533DBE6A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cash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Сумма пополнения или списания.</w:t>
      </w:r>
    </w:p>
    <w:p w14:paraId="02BEBD1B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cash_name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Название валюты.</w:t>
      </w:r>
    </w:p>
    <w:p w14:paraId="6A696B0E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value1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Комментарий к операции.</w:t>
      </w:r>
    </w:p>
    <w:p w14:paraId="693CE568" w14:textId="77777777" w:rsidR="009F3406" w:rsidRPr="00C47D81" w:rsidRDefault="009F3406" w:rsidP="00A40FA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actball</w:t>
      </w:r>
      <w:r w:rsidR="0076200B" w:rsidRPr="00C47D81">
        <w:rPr>
          <w:lang w:bidi="ru-RU"/>
        </w:rPr>
        <w:t xml:space="preserve"> - </w:t>
      </w:r>
      <w:r w:rsidR="00A40FA8" w:rsidRPr="00C47D81">
        <w:rPr>
          <w:lang w:bidi="ru-RU"/>
        </w:rPr>
        <w:t>Баланс абонента сразу после совершения операции.</w:t>
      </w:r>
    </w:p>
    <w:p w14:paraId="6039B825" w14:textId="77777777" w:rsidR="009F3406" w:rsidRPr="00C47D81" w:rsidRDefault="009F3406" w:rsidP="00A40FA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client_login</w:t>
      </w:r>
      <w:r w:rsidR="0076200B" w:rsidRPr="00C47D81">
        <w:rPr>
          <w:lang w:bidi="ru-RU"/>
        </w:rPr>
        <w:t xml:space="preserve"> - </w:t>
      </w:r>
      <w:r w:rsidR="00A40FA8" w:rsidRPr="00C47D81">
        <w:rPr>
          <w:lang w:bidi="ru-RU"/>
        </w:rPr>
        <w:t xml:space="preserve">ID абонента, идентичен полям </w:t>
      </w:r>
      <w:r w:rsidR="00A40FA8" w:rsidRPr="00C47D81">
        <w:rPr>
          <w:b/>
          <w:lang w:bidi="ru-RU"/>
        </w:rPr>
        <w:t>shortguid</w:t>
      </w:r>
      <w:r w:rsidR="00A40FA8" w:rsidRPr="00C47D81">
        <w:rPr>
          <w:lang w:bidi="ru-RU"/>
        </w:rPr>
        <w:t xml:space="preserve"> из таблиц </w:t>
      </w:r>
      <w:r w:rsidR="00A40FA8" w:rsidRPr="00C47D81">
        <w:rPr>
          <w:b/>
          <w:lang w:bidi="ru-RU"/>
        </w:rPr>
        <w:t>stat</w:t>
      </w:r>
      <w:r w:rsidR="00A40FA8" w:rsidRPr="00C47D81">
        <w:rPr>
          <w:lang w:bidi="ru-RU"/>
        </w:rPr>
        <w:t xml:space="preserve"> и </w:t>
      </w:r>
      <w:r w:rsidR="00A40FA8" w:rsidRPr="00C47D81">
        <w:rPr>
          <w:b/>
          <w:lang w:bidi="ru-RU"/>
        </w:rPr>
        <w:t>search_tags</w:t>
      </w:r>
      <w:r w:rsidR="00A40FA8" w:rsidRPr="00C47D81">
        <w:rPr>
          <w:lang w:bidi="ru-RU"/>
        </w:rPr>
        <w:t xml:space="preserve">. Используется для идентификации абонента, если выбран </w:t>
      </w:r>
      <w:hyperlink w:anchor="Групповые_счета" w:history="1">
        <w:r w:rsidR="00A40FA8" w:rsidRPr="00B57E49">
          <w:rPr>
            <w:rStyle w:val="a7"/>
            <w:lang w:bidi="ru-RU"/>
          </w:rPr>
          <w:t>групповой счёт</w:t>
        </w:r>
      </w:hyperlink>
      <w:r w:rsidR="00A40FA8" w:rsidRPr="00C47D81">
        <w:rPr>
          <w:lang w:bidi="ru-RU"/>
        </w:rPr>
        <w:t>.</w:t>
      </w:r>
    </w:p>
    <w:p w14:paraId="215A5CD4" w14:textId="77777777" w:rsidR="009F3406" w:rsidRPr="00C47D81" w:rsidRDefault="009F3406" w:rsidP="003142D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uid</w:t>
      </w:r>
      <w:r w:rsidR="0076200B" w:rsidRPr="00C47D81">
        <w:rPr>
          <w:lang w:bidi="ru-RU"/>
        </w:rPr>
        <w:t xml:space="preserve"> - </w:t>
      </w:r>
      <w:r w:rsidR="003142D8" w:rsidRPr="00C47D81">
        <w:rPr>
          <w:lang w:bidi="ru-RU"/>
        </w:rPr>
        <w:t>Уникальный порядковый номер финансовой операции.</w:t>
      </w:r>
    </w:p>
    <w:p w14:paraId="22A7EE62" w14:textId="77777777" w:rsidR="009F3406" w:rsidRPr="00C47D81" w:rsidRDefault="009F3406" w:rsidP="003142D8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actionid</w:t>
      </w:r>
      <w:r w:rsidR="0076200B" w:rsidRPr="00C47D81">
        <w:rPr>
          <w:lang w:bidi="ru-RU"/>
        </w:rPr>
        <w:t xml:space="preserve"> - </w:t>
      </w:r>
      <w:r w:rsidR="003142D8" w:rsidRPr="00C47D81">
        <w:rPr>
          <w:lang w:bidi="ru-RU"/>
        </w:rPr>
        <w:t>Тип операции. Расшифровку см. в таблице ниже.</w:t>
      </w:r>
    </w:p>
    <w:p w14:paraId="1F70F660" w14:textId="77777777" w:rsidR="009F3406" w:rsidRPr="00C47D81" w:rsidRDefault="009F3406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actionsubid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Подтип операции. Расшифровку см. в таблице ниже.</w:t>
      </w:r>
    </w:p>
    <w:p w14:paraId="4BA8935F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corrected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Была ли сумма операции изменена кассиром.</w:t>
      </w:r>
    </w:p>
    <w:p w14:paraId="1D2A7CD4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basevalue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Изначальная сумма финансовой операции (до корректировки).</w:t>
      </w:r>
    </w:p>
    <w:p w14:paraId="02039847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actionsubsubid</w:t>
      </w:r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Дополнительные данные.</w:t>
      </w:r>
    </w:p>
    <w:p w14:paraId="5EF5854D" w14:textId="77777777" w:rsidR="004263C9" w:rsidRPr="00C47D81" w:rsidRDefault="004263C9" w:rsidP="00FF42CB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moneytype</w:t>
      </w:r>
      <w:r w:rsidR="0076200B" w:rsidRPr="00C47D81">
        <w:rPr>
          <w:lang w:bidi="ru-RU"/>
        </w:rPr>
        <w:t xml:space="preserve"> - </w:t>
      </w:r>
      <w:r w:rsidR="00FF42CB" w:rsidRPr="00C47D81">
        <w:rPr>
          <w:lang w:bidi="ru-RU"/>
        </w:rPr>
        <w:t>Тип валюты (0 - деньги, 1 - дни).</w:t>
      </w:r>
    </w:p>
    <w:p w14:paraId="0C07CCF2" w14:textId="77777777" w:rsidR="004E15C3" w:rsidRPr="008854AE" w:rsidRDefault="004E15C3" w:rsidP="00C47D81">
      <w:pPr>
        <w:pStyle w:val="a5"/>
        <w:ind w:left="1440" w:firstLine="0"/>
        <w:rPr>
          <w:noProof/>
          <w:lang w:eastAsia="ru-RU"/>
        </w:rPr>
      </w:pPr>
    </w:p>
    <w:p w14:paraId="224E0E99" w14:textId="77777777" w:rsidR="00423C5E" w:rsidRDefault="00423C5E" w:rsidP="008854AE">
      <w:pPr>
        <w:rPr>
          <w:noProof/>
          <w:lang w:eastAsia="ru-RU"/>
        </w:rPr>
      </w:pPr>
    </w:p>
    <w:p w14:paraId="2792BD47" w14:textId="77777777" w:rsidR="00423C5E" w:rsidRDefault="00423C5E" w:rsidP="008854AE">
      <w:pPr>
        <w:rPr>
          <w:noProof/>
          <w:lang w:eastAsia="ru-RU"/>
        </w:rPr>
      </w:pPr>
    </w:p>
    <w:p w14:paraId="43742163" w14:textId="77777777" w:rsidR="008854AE" w:rsidRPr="00635CE6" w:rsidRDefault="008854AE" w:rsidP="008854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Типы финансовых операций (</w:t>
      </w:r>
      <w:r w:rsidR="006D3EA5">
        <w:rPr>
          <w:noProof/>
          <w:lang w:eastAsia="ru-RU"/>
        </w:rPr>
        <w:t>поля</w:t>
      </w:r>
      <w:r>
        <w:rPr>
          <w:noProof/>
          <w:lang w:eastAsia="ru-RU"/>
        </w:rPr>
        <w:t xml:space="preserve"> «</w:t>
      </w:r>
      <w:r w:rsidR="006D3EA5">
        <w:rPr>
          <w:b/>
          <w:noProof/>
          <w:lang w:val="en-US" w:eastAsia="ru-RU"/>
        </w:rPr>
        <w:t>actionid</w:t>
      </w:r>
      <w:r>
        <w:rPr>
          <w:noProof/>
          <w:lang w:eastAsia="ru-RU"/>
        </w:rPr>
        <w:t>»</w:t>
      </w:r>
      <w:r w:rsidR="006D3EA5">
        <w:rPr>
          <w:noProof/>
          <w:lang w:eastAsia="ru-RU"/>
        </w:rPr>
        <w:t xml:space="preserve"> и «</w:t>
      </w:r>
      <w:r w:rsidR="006D3EA5">
        <w:rPr>
          <w:b/>
          <w:noProof/>
          <w:lang w:val="en-US" w:eastAsia="ru-RU"/>
        </w:rPr>
        <w:t>actionsubid</w:t>
      </w:r>
      <w:r w:rsidR="006D3EA5">
        <w:rPr>
          <w:noProof/>
          <w:lang w:eastAsia="ru-RU"/>
        </w:rPr>
        <w:t>»</w:t>
      </w:r>
      <w:r>
        <w:rPr>
          <w:noProof/>
          <w:lang w:eastAsia="ru-RU"/>
        </w:rPr>
        <w:t>)</w:t>
      </w:r>
      <w:r w:rsidR="006D3EA5" w:rsidRPr="00635CE6">
        <w:rPr>
          <w:noProof/>
          <w:lang w:eastAsia="ru-RU"/>
        </w:rPr>
        <w:t>:</w:t>
      </w:r>
    </w:p>
    <w:p w14:paraId="5931AF93" w14:textId="77777777" w:rsidR="006D3EA5" w:rsidRDefault="006D3EA5" w:rsidP="006D3EA5">
      <w:pPr>
        <w:spacing w:after="0" w:line="240" w:lineRule="auto"/>
        <w:rPr>
          <w:b/>
          <w:noProof/>
          <w:lang w:val="en-US" w:eastAsia="ru-RU"/>
        </w:rPr>
      </w:pPr>
      <w:r w:rsidRPr="006D3EA5">
        <w:rPr>
          <w:b/>
          <w:noProof/>
          <w:lang w:val="en-US" w:eastAsia="ru-RU"/>
        </w:rPr>
        <w:t>Пополнения</w:t>
      </w:r>
    </w:p>
    <w:p w14:paraId="622987B9" w14:textId="77777777" w:rsidR="00262E44" w:rsidRDefault="00262E44" w:rsidP="006D3EA5">
      <w:pPr>
        <w:spacing w:after="0" w:line="240" w:lineRule="auto"/>
        <w:rPr>
          <w:b/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262E44" w14:paraId="3468659B" w14:textId="77777777" w:rsidTr="00262E44">
        <w:tc>
          <w:tcPr>
            <w:tcW w:w="1055" w:type="dxa"/>
          </w:tcPr>
          <w:p w14:paraId="6E489E91" w14:textId="77777777" w:rsidR="00262E44" w:rsidRDefault="00262E44" w:rsidP="00262E44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72F82320" w14:textId="77777777" w:rsidR="00262E44" w:rsidRPr="00262E4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262E44" w14:paraId="2F2DA48E" w14:textId="77777777" w:rsidTr="00262E44">
        <w:tc>
          <w:tcPr>
            <w:tcW w:w="1055" w:type="dxa"/>
          </w:tcPr>
          <w:p w14:paraId="240EC334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7961" w:type="dxa"/>
          </w:tcPr>
          <w:p w14:paraId="656357D6" w14:textId="77777777" w:rsidR="00262E44" w:rsidRPr="00635CE6" w:rsidRDefault="00262E44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Пополнено </w:t>
            </w:r>
            <w:r w:rsidRPr="00635CE6">
              <w:rPr>
                <w:noProof/>
                <w:lang w:eastAsia="ru-RU"/>
              </w:rPr>
              <w:t xml:space="preserve">из </w:t>
            </w:r>
            <w:r w:rsidRPr="006D3EA5">
              <w:rPr>
                <w:noProof/>
                <w:lang w:val="en-US" w:eastAsia="ru-RU"/>
              </w:rPr>
              <w:t>MikroBILL</w:t>
            </w:r>
            <w:r w:rsidRPr="00635CE6">
              <w:rPr>
                <w:noProof/>
                <w:lang w:eastAsia="ru-RU"/>
              </w:rPr>
              <w:t xml:space="preserve"> (</w:t>
            </w:r>
            <w:r>
              <w:rPr>
                <w:noProof/>
                <w:lang w:eastAsia="ru-RU"/>
              </w:rPr>
              <w:t xml:space="preserve">устарело, относится к </w:t>
            </w:r>
            <w:r>
              <w:rPr>
                <w:noProof/>
                <w:lang w:val="en-US" w:eastAsia="ru-RU"/>
              </w:rPr>
              <w:t>MikroBILL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val="en-US" w:eastAsia="ru-RU"/>
              </w:rPr>
              <w:t>v</w:t>
            </w:r>
            <w:r w:rsidRPr="00635CE6">
              <w:rPr>
                <w:noProof/>
                <w:lang w:eastAsia="ru-RU"/>
              </w:rPr>
              <w:t>.1)</w:t>
            </w:r>
          </w:p>
        </w:tc>
      </w:tr>
      <w:tr w:rsidR="00262E44" w14:paraId="6341959D" w14:textId="77777777" w:rsidTr="00821C59">
        <w:trPr>
          <w:trHeight w:val="301"/>
        </w:trPr>
        <w:tc>
          <w:tcPr>
            <w:tcW w:w="1055" w:type="dxa"/>
          </w:tcPr>
          <w:p w14:paraId="050EA013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1</w:t>
            </w:r>
          </w:p>
        </w:tc>
        <w:tc>
          <w:tcPr>
            <w:tcW w:w="7961" w:type="dxa"/>
          </w:tcPr>
          <w:p w14:paraId="1D1FAD21" w14:textId="77777777" w:rsidR="00262E44" w:rsidRPr="00635CE6" w:rsidRDefault="00262E44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Пополнено к</w:t>
            </w:r>
            <w:r w:rsidRPr="00635CE6">
              <w:rPr>
                <w:noProof/>
                <w:lang w:eastAsia="ru-RU"/>
              </w:rPr>
              <w:t xml:space="preserve">ассиром 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кассира)</w:t>
            </w:r>
          </w:p>
        </w:tc>
      </w:tr>
      <w:tr w:rsidR="00262E44" w14:paraId="3C737A94" w14:textId="77777777" w:rsidTr="00262E44">
        <w:tc>
          <w:tcPr>
            <w:tcW w:w="1055" w:type="dxa"/>
          </w:tcPr>
          <w:p w14:paraId="6615A4F0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7961" w:type="dxa"/>
          </w:tcPr>
          <w:p w14:paraId="67658385" w14:textId="77777777" w:rsidR="00262E44" w:rsidRPr="00635CE6" w:rsidRDefault="00821C59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Пополнено картой оплаты</w:t>
            </w:r>
            <w:r w:rsidRPr="00635CE6">
              <w:rPr>
                <w:noProof/>
                <w:lang w:eastAsia="ru-RU"/>
              </w:rPr>
              <w:t xml:space="preserve"> 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помещается номер карточки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18C1FF69" w14:textId="77777777" w:rsidTr="00262E44">
        <w:tc>
          <w:tcPr>
            <w:tcW w:w="1055" w:type="dxa"/>
          </w:tcPr>
          <w:p w14:paraId="353263DF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7961" w:type="dxa"/>
          </w:tcPr>
          <w:p w14:paraId="692E2F43" w14:textId="77777777" w:rsidR="00262E44" w:rsidRDefault="00712070" w:rsidP="00821C5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Пополнено онлайн</w:t>
            </w:r>
          </w:p>
          <w:p w14:paraId="2BD80198" w14:textId="6CAACF9C" w:rsidR="00712070" w:rsidRPr="00712070" w:rsidRDefault="00712070" w:rsidP="004D6BCC">
            <w:pPr>
              <w:rPr>
                <w:noProof/>
                <w:lang w:eastAsia="ru-RU"/>
              </w:rPr>
            </w:pPr>
            <w:r w:rsidRPr="00712070">
              <w:rPr>
                <w:noProof/>
                <w:lang w:eastAsia="ru-RU"/>
              </w:rPr>
              <w:t>В</w:t>
            </w:r>
            <w:r>
              <w:rPr>
                <w:noProof/>
                <w:lang w:eastAsia="ru-RU"/>
              </w:rPr>
              <w:t xml:space="preserve"> 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712070">
              <w:rPr>
                <w:noProof/>
                <w:lang w:eastAsia="ru-RU"/>
              </w:rPr>
              <w:t xml:space="preserve"> </w:t>
            </w:r>
            <w:r w:rsidRPr="00712070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 w:rsidRPr="00712070">
              <w:rPr>
                <w:noProof/>
                <w:lang w:eastAsia="ru-RU"/>
              </w:rPr>
              <w:t>платёжной системы: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b/>
                <w:noProof/>
                <w:lang w:eastAsia="ru-RU"/>
              </w:rPr>
              <w:t>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LiqPay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Payeer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Compay</w:t>
            </w:r>
            <w:r w:rsidRPr="00635CE6">
              <w:rPr>
                <w:noProof/>
                <w:lang w:eastAsia="ru-RU"/>
              </w:rPr>
              <w:t>,</w:t>
            </w:r>
            <w:r w:rsidR="00C47D81" w:rsidRPr="00635CE6">
              <w:rPr>
                <w:noProof/>
                <w:lang w:eastAsia="ru-RU"/>
              </w:rPr>
              <w:t xml:space="preserve"> </w:t>
            </w:r>
            <w:r w:rsidRPr="00635CE6">
              <w:rPr>
                <w:b/>
                <w:noProof/>
                <w:lang w:eastAsia="ru-RU"/>
              </w:rPr>
              <w:t>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Onpay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4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qiwi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PayPlug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6</w:t>
            </w:r>
            <w:r w:rsidRPr="00635CE6">
              <w:rPr>
                <w:noProof/>
                <w:lang w:eastAsia="ru-RU"/>
              </w:rPr>
              <w:t xml:space="preserve"> - </w:t>
            </w:r>
            <w:r w:rsidR="003B4512">
              <w:rPr>
                <w:noProof/>
                <w:lang w:eastAsia="ru-RU"/>
              </w:rPr>
              <w:t>Ю</w:t>
            </w:r>
            <w:r w:rsidR="003B4512">
              <w:rPr>
                <w:noProof/>
                <w:lang w:val="en-US" w:eastAsia="ru-RU"/>
              </w:rPr>
              <w:t>Money</w:t>
            </w:r>
            <w:r w:rsidR="003B4512" w:rsidRPr="00B67A99">
              <w:rPr>
                <w:noProof/>
                <w:lang w:eastAsia="ru-RU"/>
              </w:rPr>
              <w:t xml:space="preserve"> (</w:t>
            </w:r>
            <w:r w:rsidRPr="006D3EA5">
              <w:rPr>
                <w:noProof/>
                <w:lang w:val="en-US" w:eastAsia="ru-RU"/>
              </w:rPr>
              <w:t>Yandex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Money</w:t>
            </w:r>
            <w:r w:rsidR="003B4512" w:rsidRPr="00B67A99">
              <w:rPr>
                <w:noProof/>
                <w:lang w:eastAsia="ru-RU"/>
              </w:rPr>
              <w:t>)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Krasplat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8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NonStop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9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Ctypay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Citypay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su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easypay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ua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city</w:t>
            </w:r>
            <w:r w:rsidRPr="00635CE6">
              <w:rPr>
                <w:noProof/>
                <w:lang w:eastAsia="ru-RU"/>
              </w:rPr>
              <w:t>-</w:t>
            </w:r>
            <w:r w:rsidRPr="006D3EA5">
              <w:rPr>
                <w:noProof/>
                <w:lang w:val="en-US" w:eastAsia="ru-RU"/>
              </w:rPr>
              <w:t>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com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ua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tel</w:t>
            </w:r>
            <w:r w:rsidRPr="00635CE6">
              <w:rPr>
                <w:noProof/>
                <w:lang w:eastAsia="ru-RU"/>
              </w:rPr>
              <w:t>-</w:t>
            </w:r>
            <w:r w:rsidRPr="006D3EA5">
              <w:rPr>
                <w:noProof/>
                <w:lang w:val="en-US" w:eastAsia="ru-RU"/>
              </w:rPr>
              <w:t>cell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am</w:t>
            </w:r>
            <w:r w:rsidRPr="00635CE6">
              <w:rPr>
                <w:noProof/>
                <w:lang w:eastAsia="ru-RU"/>
              </w:rPr>
              <w:t xml:space="preserve">,  </w:t>
            </w:r>
            <w:r w:rsidRPr="00635CE6">
              <w:rPr>
                <w:b/>
                <w:noProof/>
                <w:lang w:eastAsia="ru-RU"/>
              </w:rPr>
              <w:t>14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Privat</w:t>
            </w:r>
            <w:r w:rsidRPr="00635CE6">
              <w:rPr>
                <w:noProof/>
                <w:lang w:eastAsia="ru-RU"/>
              </w:rPr>
              <w:t xml:space="preserve">24, </w:t>
            </w:r>
            <w:r w:rsidRPr="00635CE6">
              <w:rPr>
                <w:b/>
                <w:noProof/>
                <w:lang w:eastAsia="ru-RU"/>
              </w:rPr>
              <w:t>15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Mail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16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RoboKassa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SMS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18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Smotreshka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19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OSMP</w:t>
            </w:r>
            <w:r w:rsidRPr="00635CE6">
              <w:rPr>
                <w:noProof/>
                <w:lang w:eastAsia="ru-RU"/>
              </w:rPr>
              <w:t xml:space="preserve"> </w:t>
            </w:r>
            <w:r w:rsidRPr="006D3EA5">
              <w:rPr>
                <w:noProof/>
                <w:lang w:val="en-US" w:eastAsia="ru-RU"/>
              </w:rPr>
              <w:t>QIWI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Tinkoff</w:t>
            </w:r>
            <w:r w:rsidRPr="00635CE6">
              <w:rPr>
                <w:noProof/>
                <w:lang w:eastAsia="ru-RU"/>
              </w:rPr>
              <w:t xml:space="preserve">,  </w:t>
            </w:r>
            <w:r w:rsidRPr="00635CE6">
              <w:rPr>
                <w:b/>
                <w:noProof/>
                <w:lang w:eastAsia="ru-RU"/>
              </w:rPr>
              <w:t>21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HayPost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OSMP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EasyPay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am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24</w:t>
            </w:r>
            <w:r w:rsidRPr="00635CE6">
              <w:rPr>
                <w:noProof/>
                <w:lang w:eastAsia="ru-RU"/>
              </w:rPr>
              <w:t xml:space="preserve"> - КАССервис, </w:t>
            </w:r>
            <w:r w:rsidRPr="00635CE6">
              <w:rPr>
                <w:b/>
                <w:noProof/>
                <w:lang w:eastAsia="ru-RU"/>
              </w:rPr>
              <w:t>25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Omega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TV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26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TV</w:t>
            </w:r>
            <w:r w:rsidRPr="00635CE6">
              <w:rPr>
                <w:noProof/>
                <w:lang w:eastAsia="ru-RU"/>
              </w:rPr>
              <w:t>24</w:t>
            </w:r>
            <w:r w:rsidRPr="006D3EA5">
              <w:rPr>
                <w:noProof/>
                <w:lang w:val="en-US" w:eastAsia="ru-RU"/>
              </w:rPr>
              <w:t>h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TrinitY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28</w:t>
            </w:r>
            <w:r w:rsidRPr="00635CE6">
              <w:rPr>
                <w:noProof/>
                <w:lang w:eastAsia="ru-RU"/>
              </w:rPr>
              <w:t xml:space="preserve"> </w:t>
            </w:r>
            <w:r w:rsidR="003B4512">
              <w:rPr>
                <w:noProof/>
                <w:lang w:eastAsia="ru-RU"/>
              </w:rPr>
              <w:t>–</w:t>
            </w:r>
            <w:r w:rsidRPr="00635CE6">
              <w:rPr>
                <w:noProof/>
                <w:lang w:eastAsia="ru-RU"/>
              </w:rPr>
              <w:t xml:space="preserve"> </w:t>
            </w:r>
            <w:r w:rsidR="003B4512">
              <w:rPr>
                <w:noProof/>
                <w:lang w:eastAsia="ru-RU"/>
              </w:rPr>
              <w:t>Ю</w:t>
            </w:r>
            <w:r w:rsidR="003B4512">
              <w:rPr>
                <w:noProof/>
                <w:lang w:val="en-US" w:eastAsia="ru-RU"/>
              </w:rPr>
              <w:t>Kassa</w:t>
            </w:r>
            <w:r w:rsidR="003B4512" w:rsidRPr="00B67A99">
              <w:rPr>
                <w:noProof/>
                <w:lang w:eastAsia="ru-RU"/>
              </w:rPr>
              <w:t xml:space="preserve"> (</w:t>
            </w:r>
            <w:r w:rsidRPr="006D3EA5">
              <w:rPr>
                <w:noProof/>
                <w:lang w:val="en-US" w:eastAsia="ru-RU"/>
              </w:rPr>
              <w:t>Yandex</w:t>
            </w:r>
            <w:r w:rsidRPr="00635CE6">
              <w:rPr>
                <w:noProof/>
                <w:lang w:eastAsia="ru-RU"/>
              </w:rPr>
              <w:t>.Касса</w:t>
            </w:r>
            <w:r w:rsidR="003B4512" w:rsidRPr="00B67A99">
              <w:rPr>
                <w:noProof/>
                <w:lang w:eastAsia="ru-RU"/>
              </w:rPr>
              <w:t>)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29</w:t>
            </w:r>
            <w:r w:rsidRPr="00635CE6">
              <w:rPr>
                <w:noProof/>
                <w:lang w:eastAsia="ru-RU"/>
              </w:rPr>
              <w:t xml:space="preserve"> – Сбербанк</w:t>
            </w:r>
            <w:r>
              <w:rPr>
                <w:noProof/>
                <w:lang w:eastAsia="ru-RU"/>
              </w:rPr>
              <w:t xml:space="preserve"> интернет эквайринг, </w:t>
            </w:r>
            <w:r w:rsidRPr="003A3799">
              <w:rPr>
                <w:b/>
                <w:noProof/>
                <w:lang w:eastAsia="ru-RU"/>
              </w:rPr>
              <w:t>30</w:t>
            </w:r>
            <w:r>
              <w:rPr>
                <w:noProof/>
                <w:lang w:eastAsia="ru-RU"/>
              </w:rPr>
              <w:t xml:space="preserve"> - Kaspi, </w:t>
            </w:r>
            <w:r w:rsidRPr="003A3799">
              <w:rPr>
                <w:b/>
                <w:noProof/>
                <w:lang w:eastAsia="ru-RU"/>
              </w:rPr>
              <w:t>31</w:t>
            </w:r>
            <w:r>
              <w:rPr>
                <w:noProof/>
                <w:lang w:eastAsia="ru-RU"/>
              </w:rPr>
              <w:t xml:space="preserve"> - VivaWallet, </w:t>
            </w:r>
            <w:r w:rsidRPr="003A3799">
              <w:rPr>
                <w:b/>
                <w:noProof/>
                <w:lang w:eastAsia="ru-RU"/>
              </w:rPr>
              <w:t>32</w:t>
            </w:r>
            <w:r>
              <w:rPr>
                <w:noProof/>
                <w:lang w:eastAsia="ru-RU"/>
              </w:rPr>
              <w:t xml:space="preserve"> - ckassa.ru, </w:t>
            </w:r>
            <w:r w:rsidRPr="003A3799">
              <w:rPr>
                <w:b/>
                <w:noProof/>
                <w:lang w:eastAsia="ru-RU"/>
              </w:rPr>
              <w:t>33</w:t>
            </w:r>
            <w:r>
              <w:rPr>
                <w:noProof/>
                <w:lang w:eastAsia="ru-RU"/>
              </w:rPr>
              <w:t xml:space="preserve"> - gosbank.su, </w:t>
            </w:r>
            <w:r w:rsidRPr="003A3799">
              <w:rPr>
                <w:b/>
                <w:noProof/>
                <w:lang w:eastAsia="ru-RU"/>
              </w:rPr>
              <w:t>34</w:t>
            </w:r>
            <w:r>
              <w:rPr>
                <w:noProof/>
                <w:lang w:eastAsia="ru-RU"/>
              </w:rPr>
              <w:t xml:space="preserve"> - Prosto.TV, </w:t>
            </w:r>
            <w:r w:rsidRPr="003A3799">
              <w:rPr>
                <w:b/>
                <w:noProof/>
                <w:lang w:eastAsia="ru-RU"/>
              </w:rPr>
              <w:t>35</w:t>
            </w:r>
            <w:r>
              <w:rPr>
                <w:noProof/>
                <w:lang w:eastAsia="ru-RU"/>
              </w:rPr>
              <w:t xml:space="preserve"> - Megogo, </w:t>
            </w:r>
            <w:r w:rsidRPr="003A3799">
              <w:rPr>
                <w:b/>
                <w:noProof/>
                <w:lang w:eastAsia="ru-RU"/>
              </w:rPr>
              <w:t>36</w:t>
            </w:r>
            <w:r>
              <w:rPr>
                <w:noProof/>
                <w:lang w:eastAsia="ru-RU"/>
              </w:rPr>
              <w:t xml:space="preserve"> - ОСМП Сбербанк, </w:t>
            </w:r>
            <w:r w:rsidRPr="00110DB3">
              <w:rPr>
                <w:b/>
                <w:noProof/>
                <w:lang w:eastAsia="ru-RU"/>
              </w:rPr>
              <w:t>37</w:t>
            </w:r>
            <w:r>
              <w:rPr>
                <w:noProof/>
                <w:lang w:eastAsia="ru-RU"/>
              </w:rPr>
              <w:t xml:space="preserve"> - Касса24, </w:t>
            </w:r>
            <w:r w:rsidRPr="00110DB3">
              <w:rPr>
                <w:b/>
                <w:noProof/>
                <w:lang w:eastAsia="ru-RU"/>
              </w:rPr>
              <w:t>38</w:t>
            </w:r>
            <w:r>
              <w:rPr>
                <w:noProof/>
                <w:lang w:eastAsia="ru-RU"/>
              </w:rPr>
              <w:t xml:space="preserve"> - Prodamus.ru, </w:t>
            </w:r>
            <w:r w:rsidRPr="00110DB3">
              <w:rPr>
                <w:b/>
                <w:noProof/>
                <w:lang w:eastAsia="ru-RU"/>
              </w:rPr>
              <w:t>39</w:t>
            </w:r>
            <w:r>
              <w:rPr>
                <w:noProof/>
                <w:lang w:eastAsia="ru-RU"/>
              </w:rPr>
              <w:t xml:space="preserve"> - GlobalMoney, </w:t>
            </w:r>
            <w:r w:rsidRPr="00110DB3">
              <w:rPr>
                <w:b/>
                <w:noProof/>
                <w:lang w:eastAsia="ru-RU"/>
              </w:rPr>
              <w:t>40</w:t>
            </w:r>
            <w:r>
              <w:rPr>
                <w:noProof/>
                <w:lang w:eastAsia="ru-RU"/>
              </w:rPr>
              <w:t xml:space="preserve"> - Business.ru (зарезарвировано), </w:t>
            </w:r>
            <w:r w:rsidRPr="00110DB3">
              <w:rPr>
                <w:b/>
                <w:noProof/>
                <w:lang w:eastAsia="ru-RU"/>
              </w:rPr>
              <w:t>41</w:t>
            </w:r>
            <w:r>
              <w:rPr>
                <w:noProof/>
                <w:lang w:eastAsia="ru-RU"/>
              </w:rPr>
              <w:t xml:space="preserve"> - зарезервировано, </w:t>
            </w:r>
            <w:r w:rsidRPr="00110DB3">
              <w:rPr>
                <w:b/>
                <w:noProof/>
                <w:lang w:eastAsia="ru-RU"/>
              </w:rPr>
              <w:t>42</w:t>
            </w:r>
            <w:r>
              <w:rPr>
                <w:noProof/>
                <w:lang w:eastAsia="ru-RU"/>
              </w:rPr>
              <w:t xml:space="preserve"> - IPTVPORTAL, </w:t>
            </w:r>
            <w:r w:rsidRPr="00110DB3">
              <w:rPr>
                <w:b/>
                <w:noProof/>
                <w:lang w:eastAsia="ru-RU"/>
              </w:rPr>
              <w:t>43</w:t>
            </w:r>
            <w:r>
              <w:rPr>
                <w:noProof/>
                <w:lang w:eastAsia="ru-RU"/>
              </w:rPr>
              <w:t xml:space="preserve"> - LugaPay, </w:t>
            </w:r>
            <w:r w:rsidRPr="00110DB3">
              <w:rPr>
                <w:b/>
                <w:noProof/>
                <w:lang w:eastAsia="ru-RU"/>
              </w:rPr>
              <w:t>44</w:t>
            </w:r>
            <w:r>
              <w:rPr>
                <w:noProof/>
                <w:lang w:eastAsia="ru-RU"/>
              </w:rPr>
              <w:t xml:space="preserve"> - Sweet.tv, </w:t>
            </w:r>
            <w:r w:rsidRPr="00110DB3">
              <w:rPr>
                <w:b/>
                <w:noProof/>
                <w:lang w:eastAsia="ru-RU"/>
              </w:rPr>
              <w:t>45</w:t>
            </w:r>
            <w:r>
              <w:rPr>
                <w:noProof/>
                <w:lang w:eastAsia="ru-RU"/>
              </w:rPr>
              <w:t xml:space="preserve"> - mobidram.mts.am, </w:t>
            </w:r>
            <w:r w:rsidR="00110DB3" w:rsidRPr="00110DB3">
              <w:rPr>
                <w:b/>
                <w:noProof/>
                <w:lang w:eastAsia="ru-RU"/>
              </w:rPr>
              <w:t>46</w:t>
            </w:r>
            <w:r w:rsidR="00110DB3" w:rsidRPr="00635CE6">
              <w:rPr>
                <w:b/>
                <w:noProof/>
                <w:lang w:eastAsia="ru-RU"/>
              </w:rPr>
              <w:t xml:space="preserve"> </w:t>
            </w:r>
            <w:r w:rsidR="00110DB3" w:rsidRPr="00635CE6">
              <w:rPr>
                <w:noProof/>
                <w:lang w:eastAsia="ru-RU"/>
              </w:rPr>
              <w:t>-</w:t>
            </w:r>
            <w:r w:rsidR="00110DB3" w:rsidRPr="00635CE6">
              <w:rPr>
                <w:b/>
                <w:noProof/>
                <w:lang w:eastAsia="ru-RU"/>
              </w:rPr>
              <w:t xml:space="preserve"> </w:t>
            </w:r>
            <w:r w:rsidR="00110DB3">
              <w:rPr>
                <w:noProof/>
                <w:lang w:eastAsia="ru-RU"/>
              </w:rPr>
              <w:t>click.uz</w:t>
            </w:r>
            <w:r>
              <w:rPr>
                <w:noProof/>
                <w:lang w:eastAsia="ru-RU"/>
              </w:rPr>
              <w:t xml:space="preserve">, </w:t>
            </w:r>
            <w:r w:rsidR="00110DB3" w:rsidRPr="00635CE6">
              <w:rPr>
                <w:b/>
                <w:noProof/>
                <w:lang w:eastAsia="ru-RU"/>
              </w:rPr>
              <w:t>47</w:t>
            </w:r>
            <w:r w:rsidR="00110DB3" w:rsidRPr="00635CE6">
              <w:rPr>
                <w:noProof/>
                <w:lang w:eastAsia="ru-RU"/>
              </w:rPr>
              <w:t xml:space="preserve"> - </w:t>
            </w:r>
            <w:r w:rsidR="0075769C">
              <w:rPr>
                <w:noProof/>
                <w:lang w:eastAsia="ru-RU"/>
              </w:rPr>
              <w:t>iPay.ua</w:t>
            </w:r>
            <w:r>
              <w:rPr>
                <w:noProof/>
                <w:lang w:eastAsia="ru-RU"/>
              </w:rPr>
              <w:t xml:space="preserve">, </w:t>
            </w:r>
            <w:r w:rsidR="0075769C" w:rsidRPr="00635CE6">
              <w:rPr>
                <w:b/>
                <w:noProof/>
                <w:lang w:eastAsia="ru-RU"/>
              </w:rPr>
              <w:t>48</w:t>
            </w:r>
            <w:r w:rsidR="0075769C" w:rsidRPr="00635CE6">
              <w:rPr>
                <w:noProof/>
                <w:lang w:eastAsia="ru-RU"/>
              </w:rPr>
              <w:t xml:space="preserve"> - </w:t>
            </w:r>
            <w:r>
              <w:rPr>
                <w:noProof/>
                <w:lang w:eastAsia="ru-RU"/>
              </w:rPr>
              <w:t>2</w:t>
            </w:r>
            <w:r w:rsidR="0075769C">
              <w:rPr>
                <w:noProof/>
                <w:lang w:eastAsia="ru-RU"/>
              </w:rPr>
              <w:t>click.money</w:t>
            </w:r>
            <w:r>
              <w:rPr>
                <w:noProof/>
                <w:lang w:eastAsia="ru-RU"/>
              </w:rPr>
              <w:t xml:space="preserve">, </w:t>
            </w:r>
            <w:r w:rsidR="0075769C" w:rsidRPr="00635CE6">
              <w:rPr>
                <w:b/>
                <w:noProof/>
                <w:lang w:eastAsia="ru-RU"/>
              </w:rPr>
              <w:t>49</w:t>
            </w:r>
            <w:r w:rsidR="0075769C" w:rsidRPr="00635CE6">
              <w:rPr>
                <w:noProof/>
                <w:lang w:eastAsia="ru-RU"/>
              </w:rPr>
              <w:t xml:space="preserve"> - </w:t>
            </w:r>
            <w:r w:rsidR="0075769C">
              <w:rPr>
                <w:noProof/>
                <w:lang w:eastAsia="ru-RU"/>
              </w:rPr>
              <w:t>sistema</w:t>
            </w:r>
            <w:r>
              <w:rPr>
                <w:noProof/>
                <w:lang w:eastAsia="ru-RU"/>
              </w:rPr>
              <w:t xml:space="preserve">, </w:t>
            </w:r>
            <w:r w:rsidRPr="0075769C">
              <w:rPr>
                <w:b/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- InitPRO.ru, </w:t>
            </w:r>
            <w:r w:rsidRPr="0075769C">
              <w:rPr>
                <w:b/>
                <w:noProof/>
                <w:lang w:eastAsia="ru-RU"/>
              </w:rPr>
              <w:t>51</w:t>
            </w:r>
            <w:r>
              <w:rPr>
                <w:noProof/>
                <w:lang w:eastAsia="ru-RU"/>
              </w:rPr>
              <w:t xml:space="preserve"> - PayMe, </w:t>
            </w:r>
            <w:r w:rsidRPr="0075769C">
              <w:rPr>
                <w:b/>
                <w:noProof/>
                <w:lang w:eastAsia="ru-RU"/>
              </w:rPr>
              <w:t>52</w:t>
            </w:r>
            <w:r>
              <w:rPr>
                <w:noProof/>
                <w:lang w:eastAsia="ru-RU"/>
              </w:rPr>
              <w:t xml:space="preserve"> - Zajzev, </w:t>
            </w:r>
            <w:r w:rsidRPr="00DC365D">
              <w:rPr>
                <w:b/>
                <w:noProof/>
                <w:lang w:eastAsia="ru-RU"/>
              </w:rPr>
              <w:t>53</w:t>
            </w:r>
            <w:r>
              <w:rPr>
                <w:noProof/>
                <w:lang w:eastAsia="ru-RU"/>
              </w:rPr>
              <w:t xml:space="preserve"> - Wink,  </w:t>
            </w:r>
            <w:r w:rsidRPr="00DC365D">
              <w:rPr>
                <w:b/>
                <w:noProof/>
                <w:lang w:eastAsia="ru-RU"/>
              </w:rPr>
              <w:t>54</w:t>
            </w:r>
            <w:r>
              <w:rPr>
                <w:noProof/>
                <w:lang w:eastAsia="ru-RU"/>
              </w:rPr>
              <w:t xml:space="preserve"> - payhub.com.ua, </w:t>
            </w:r>
            <w:r w:rsidRPr="00DC365D">
              <w:rPr>
                <w:b/>
                <w:noProof/>
                <w:lang w:eastAsia="ru-RU"/>
              </w:rPr>
              <w:t>55</w:t>
            </w:r>
            <w:r>
              <w:rPr>
                <w:noProof/>
                <w:lang w:eastAsia="ru-RU"/>
              </w:rPr>
              <w:t xml:space="preserve"> - PayBerry, </w:t>
            </w:r>
            <w:r w:rsidRPr="00DC365D">
              <w:rPr>
                <w:b/>
                <w:noProof/>
                <w:lang w:eastAsia="ru-RU"/>
              </w:rPr>
              <w:t>56</w:t>
            </w:r>
            <w:r>
              <w:rPr>
                <w:noProof/>
                <w:lang w:eastAsia="ru-RU"/>
              </w:rPr>
              <w:t xml:space="preserve"> - Gorod74, </w:t>
            </w:r>
            <w:r w:rsidRPr="00DC365D">
              <w:rPr>
                <w:b/>
                <w:noProof/>
                <w:lang w:eastAsia="ru-RU"/>
              </w:rPr>
              <w:t>57</w:t>
            </w:r>
            <w:r>
              <w:rPr>
                <w:noProof/>
                <w:lang w:eastAsia="ru-RU"/>
              </w:rPr>
              <w:t xml:space="preserve"> – Modulbank</w:t>
            </w:r>
            <w:r w:rsidR="00044B7A" w:rsidRPr="00B67A99">
              <w:rPr>
                <w:noProof/>
                <w:lang w:eastAsia="ru-RU"/>
              </w:rPr>
              <w:t xml:space="preserve">, </w:t>
            </w:r>
            <w:r w:rsidR="00044B7A" w:rsidRPr="00B67A99">
              <w:rPr>
                <w:b/>
                <w:noProof/>
                <w:lang w:eastAsia="ru-RU"/>
              </w:rPr>
              <w:t>58</w:t>
            </w:r>
            <w:r w:rsidR="00044B7A" w:rsidRPr="00B67A99">
              <w:rPr>
                <w:noProof/>
                <w:lang w:eastAsia="ru-RU"/>
              </w:rPr>
              <w:t xml:space="preserve"> – </w:t>
            </w:r>
            <w:r w:rsidR="00044B7A">
              <w:rPr>
                <w:noProof/>
                <w:lang w:eastAsia="ru-RU"/>
              </w:rPr>
              <w:t>КИТ онлайн (зарезервировано)</w:t>
            </w:r>
            <w:r w:rsidR="0026763D" w:rsidRPr="00B67A99">
              <w:rPr>
                <w:noProof/>
                <w:lang w:eastAsia="ru-RU"/>
              </w:rPr>
              <w:t xml:space="preserve">, </w:t>
            </w:r>
            <w:r w:rsidR="0026763D" w:rsidRPr="00B67A99">
              <w:rPr>
                <w:b/>
                <w:noProof/>
                <w:lang w:eastAsia="ru-RU"/>
              </w:rPr>
              <w:t>59</w:t>
            </w:r>
            <w:r w:rsidR="0026763D" w:rsidRPr="00B67A99">
              <w:rPr>
                <w:noProof/>
                <w:lang w:eastAsia="ru-RU"/>
              </w:rPr>
              <w:t xml:space="preserve"> </w:t>
            </w:r>
            <w:r w:rsidR="00DF3246" w:rsidRPr="00B67A99">
              <w:rPr>
                <w:noProof/>
                <w:lang w:eastAsia="ru-RU"/>
              </w:rPr>
              <w:t>–</w:t>
            </w:r>
            <w:r w:rsidR="0026763D" w:rsidRPr="00B67A99">
              <w:rPr>
                <w:noProof/>
                <w:lang w:eastAsia="ru-RU"/>
              </w:rPr>
              <w:t xml:space="preserve"> </w:t>
            </w:r>
            <w:r w:rsidR="0026763D">
              <w:rPr>
                <w:noProof/>
                <w:lang w:eastAsia="ru-RU"/>
              </w:rPr>
              <w:t>РНКБ</w:t>
            </w:r>
            <w:r w:rsidR="00DF3246" w:rsidRPr="00B67A99">
              <w:rPr>
                <w:noProof/>
                <w:lang w:eastAsia="ru-RU"/>
              </w:rPr>
              <w:t xml:space="preserve">, </w:t>
            </w:r>
            <w:r w:rsidR="00DF3246" w:rsidRPr="00B67A99">
              <w:rPr>
                <w:b/>
                <w:noProof/>
                <w:lang w:eastAsia="ru-RU"/>
              </w:rPr>
              <w:t>60</w:t>
            </w:r>
            <w:r w:rsidR="00DF3246" w:rsidRPr="00B67A99">
              <w:rPr>
                <w:noProof/>
                <w:lang w:eastAsia="ru-RU"/>
              </w:rPr>
              <w:t xml:space="preserve"> - </w:t>
            </w:r>
            <w:r w:rsidR="00DF3246">
              <w:rPr>
                <w:noProof/>
                <w:lang w:eastAsia="ru-RU"/>
              </w:rPr>
              <w:t>Промсвязьбанк</w:t>
            </w:r>
            <w:r w:rsidR="00477E69" w:rsidRPr="00B67A99">
              <w:rPr>
                <w:noProof/>
                <w:lang w:eastAsia="ru-RU"/>
              </w:rPr>
              <w:t xml:space="preserve">, </w:t>
            </w:r>
            <w:r w:rsidR="00477E69" w:rsidRPr="00B67A99">
              <w:rPr>
                <w:b/>
                <w:noProof/>
                <w:lang w:eastAsia="ru-RU"/>
              </w:rPr>
              <w:t>6</w:t>
            </w:r>
            <w:r w:rsidR="00477E69">
              <w:rPr>
                <w:b/>
                <w:noProof/>
                <w:lang w:eastAsia="ru-RU"/>
              </w:rPr>
              <w:t>1</w:t>
            </w:r>
            <w:r w:rsidR="00477E69" w:rsidRPr="00B67A99">
              <w:rPr>
                <w:noProof/>
                <w:lang w:eastAsia="ru-RU"/>
              </w:rPr>
              <w:t xml:space="preserve"> - </w:t>
            </w:r>
            <w:r w:rsidR="00477E69">
              <w:rPr>
                <w:noProof/>
                <w:lang w:eastAsia="ru-RU"/>
              </w:rPr>
              <w:t>Альфабанк</w:t>
            </w:r>
            <w:r w:rsidR="001C66E2" w:rsidRPr="00B67A99">
              <w:rPr>
                <w:noProof/>
                <w:lang w:eastAsia="ru-RU"/>
              </w:rPr>
              <w:t xml:space="preserve">, </w:t>
            </w:r>
            <w:r w:rsidR="001C66E2" w:rsidRPr="00B67A99">
              <w:rPr>
                <w:b/>
                <w:noProof/>
                <w:lang w:eastAsia="ru-RU"/>
              </w:rPr>
              <w:t>6</w:t>
            </w:r>
            <w:r w:rsidR="001C66E2">
              <w:rPr>
                <w:b/>
                <w:noProof/>
                <w:lang w:eastAsia="ru-RU"/>
              </w:rPr>
              <w:t>2</w:t>
            </w:r>
            <w:r w:rsidR="001C66E2" w:rsidRPr="00B67A99">
              <w:rPr>
                <w:noProof/>
                <w:lang w:eastAsia="ru-RU"/>
              </w:rPr>
              <w:t xml:space="preserve"> </w:t>
            </w:r>
            <w:r w:rsidR="00F15797" w:rsidRPr="00B67A99">
              <w:rPr>
                <w:noProof/>
                <w:lang w:eastAsia="ru-RU"/>
              </w:rPr>
              <w:t>–</w:t>
            </w:r>
            <w:r w:rsidR="001C66E2" w:rsidRPr="00B67A99">
              <w:rPr>
                <w:noProof/>
                <w:lang w:eastAsia="ru-RU"/>
              </w:rPr>
              <w:t xml:space="preserve"> </w:t>
            </w:r>
            <w:r w:rsidR="001C66E2">
              <w:rPr>
                <w:noProof/>
                <w:lang w:eastAsia="ru-RU"/>
              </w:rPr>
              <w:t>i</w:t>
            </w:r>
            <w:r w:rsidR="001C66E2">
              <w:rPr>
                <w:noProof/>
                <w:lang w:val="en-US" w:eastAsia="ru-RU"/>
              </w:rPr>
              <w:t>DRAM</w:t>
            </w:r>
            <w:r w:rsidR="00F15797">
              <w:rPr>
                <w:noProof/>
                <w:lang w:eastAsia="ru-RU"/>
              </w:rPr>
              <w:t xml:space="preserve">, </w:t>
            </w:r>
            <w:r w:rsidR="00F15797" w:rsidRPr="00B67A99">
              <w:rPr>
                <w:b/>
                <w:noProof/>
                <w:lang w:eastAsia="ru-RU"/>
              </w:rPr>
              <w:t>6</w:t>
            </w:r>
            <w:r w:rsidR="00F15797">
              <w:rPr>
                <w:b/>
                <w:noProof/>
                <w:lang w:eastAsia="ru-RU"/>
              </w:rPr>
              <w:t>3</w:t>
            </w:r>
            <w:r w:rsidR="00F15797" w:rsidRPr="00B67A99">
              <w:rPr>
                <w:noProof/>
                <w:lang w:eastAsia="ru-RU"/>
              </w:rPr>
              <w:t xml:space="preserve"> – </w:t>
            </w:r>
            <w:r w:rsidR="00F15797" w:rsidRPr="00F15797">
              <w:rPr>
                <w:noProof/>
                <w:lang w:eastAsia="ru-RU"/>
              </w:rPr>
              <w:t>PayAnyWay</w:t>
            </w:r>
            <w:r w:rsidR="004D6BCC">
              <w:rPr>
                <w:noProof/>
                <w:lang w:eastAsia="ru-RU"/>
              </w:rPr>
              <w:t xml:space="preserve">, </w:t>
            </w:r>
            <w:r w:rsidR="004D6BCC" w:rsidRPr="00B67A99">
              <w:rPr>
                <w:b/>
                <w:noProof/>
                <w:lang w:eastAsia="ru-RU"/>
              </w:rPr>
              <w:t>64</w:t>
            </w:r>
            <w:r w:rsidR="004D6BCC" w:rsidRPr="00B67A99">
              <w:rPr>
                <w:noProof/>
                <w:lang w:eastAsia="ru-RU"/>
              </w:rPr>
              <w:t xml:space="preserve"> – </w:t>
            </w:r>
            <w:r w:rsidR="004D6BCC" w:rsidRPr="00F15797">
              <w:rPr>
                <w:noProof/>
                <w:lang w:eastAsia="ru-RU"/>
              </w:rPr>
              <w:t>Pay</w:t>
            </w:r>
            <w:r w:rsidR="004D6BCC">
              <w:rPr>
                <w:noProof/>
                <w:lang w:val="en-US" w:eastAsia="ru-RU"/>
              </w:rPr>
              <w:t>Keeper</w:t>
            </w:r>
            <w:r w:rsidR="00B67A99" w:rsidRPr="00B67A99">
              <w:rPr>
                <w:noProof/>
                <w:lang w:eastAsia="ru-RU"/>
              </w:rPr>
              <w:t xml:space="preserve">, </w:t>
            </w:r>
            <w:r w:rsidR="00B67A99" w:rsidRPr="00B67A99">
              <w:rPr>
                <w:b/>
                <w:bCs/>
                <w:noProof/>
                <w:lang w:eastAsia="ru-RU"/>
              </w:rPr>
              <w:t>65</w:t>
            </w:r>
            <w:r w:rsidR="00B67A99" w:rsidRPr="00B67A99">
              <w:rPr>
                <w:noProof/>
                <w:lang w:eastAsia="ru-RU"/>
              </w:rPr>
              <w:t xml:space="preserve"> </w:t>
            </w:r>
            <w:r w:rsidR="00B67A99">
              <w:rPr>
                <w:noProof/>
                <w:lang w:eastAsia="ru-RU"/>
              </w:rPr>
              <w:t>–</w:t>
            </w:r>
            <w:r w:rsidR="00B67A99" w:rsidRPr="00B67A99">
              <w:rPr>
                <w:noProof/>
                <w:lang w:eastAsia="ru-RU"/>
              </w:rPr>
              <w:t xml:space="preserve"> </w:t>
            </w:r>
            <w:r w:rsidR="00B67A99">
              <w:rPr>
                <w:noProof/>
                <w:lang w:val="en-US" w:eastAsia="ru-RU"/>
              </w:rPr>
              <w:t>TVIPmedia</w:t>
            </w:r>
            <w:r>
              <w:rPr>
                <w:noProof/>
                <w:lang w:eastAsia="ru-RU"/>
              </w:rPr>
              <w:t>.</w:t>
            </w:r>
          </w:p>
        </w:tc>
      </w:tr>
      <w:tr w:rsidR="00262E44" w14:paraId="362D8D8B" w14:textId="77777777" w:rsidTr="00262E44">
        <w:tc>
          <w:tcPr>
            <w:tcW w:w="1055" w:type="dxa"/>
          </w:tcPr>
          <w:p w14:paraId="657014CB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7961" w:type="dxa"/>
          </w:tcPr>
          <w:p w14:paraId="17DA8BB0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Стартовый баланс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E718A7D" w14:textId="77777777" w:rsidTr="00262E44">
        <w:tc>
          <w:tcPr>
            <w:tcW w:w="1055" w:type="dxa"/>
          </w:tcPr>
          <w:p w14:paraId="0C9BE697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5</w:t>
            </w:r>
          </w:p>
        </w:tc>
        <w:tc>
          <w:tcPr>
            <w:tcW w:w="7961" w:type="dxa"/>
          </w:tcPr>
          <w:p w14:paraId="53E9E135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Денежный перевод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переводящего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609AAA2" w14:textId="77777777" w:rsidTr="00262E44">
        <w:tc>
          <w:tcPr>
            <w:tcW w:w="1055" w:type="dxa"/>
          </w:tcPr>
          <w:p w14:paraId="74DACE40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7961" w:type="dxa"/>
          </w:tcPr>
          <w:p w14:paraId="09275C39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Пополнение скриптом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скрипта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DD927CF" w14:textId="77777777" w:rsidTr="00262E44">
        <w:tc>
          <w:tcPr>
            <w:tcW w:w="1055" w:type="dxa"/>
          </w:tcPr>
          <w:p w14:paraId="7BE3DDF7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7961" w:type="dxa"/>
          </w:tcPr>
          <w:p w14:paraId="6FC75A1E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Бонус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порог срабатывания бонуса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0F8511DC" w14:textId="77777777" w:rsidTr="00262E44">
        <w:tc>
          <w:tcPr>
            <w:tcW w:w="1055" w:type="dxa"/>
          </w:tcPr>
          <w:p w14:paraId="1ED9143B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7961" w:type="dxa"/>
          </w:tcPr>
          <w:p w14:paraId="08E9E1B8" w14:textId="77777777" w:rsidR="00262E44" w:rsidRPr="00E07772" w:rsidRDefault="00E07772" w:rsidP="00821C59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Обещанный платёж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скрипта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22C9239E" w14:textId="77777777" w:rsidTr="00262E44">
        <w:tc>
          <w:tcPr>
            <w:tcW w:w="1055" w:type="dxa"/>
          </w:tcPr>
          <w:p w14:paraId="7F0AD95E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7961" w:type="dxa"/>
          </w:tcPr>
          <w:p w14:paraId="5E41F10B" w14:textId="77777777" w:rsidR="00262E44" w:rsidRPr="00E07772" w:rsidRDefault="00E07772" w:rsidP="002D5420">
            <w:pPr>
              <w:rPr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Добавленная кассиром задним числом финансовая оп</w:t>
            </w:r>
            <w:r w:rsidR="002D5420">
              <w:rPr>
                <w:noProof/>
                <w:lang w:eastAsia="ru-RU"/>
              </w:rPr>
              <w:t>е</w:t>
            </w:r>
            <w:r w:rsidRPr="00E07772">
              <w:rPr>
                <w:noProof/>
                <w:lang w:eastAsia="ru-RU"/>
              </w:rPr>
              <w:t xml:space="preserve">рация </w:t>
            </w:r>
          </w:p>
        </w:tc>
      </w:tr>
      <w:tr w:rsidR="00703890" w14:paraId="1D22E96C" w14:textId="77777777" w:rsidTr="00262E44">
        <w:tc>
          <w:tcPr>
            <w:tcW w:w="1055" w:type="dxa"/>
          </w:tcPr>
          <w:p w14:paraId="1968181A" w14:textId="77777777" w:rsidR="00703890" w:rsidRPr="007F3474" w:rsidRDefault="00703890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99</w:t>
            </w:r>
          </w:p>
        </w:tc>
        <w:tc>
          <w:tcPr>
            <w:tcW w:w="7961" w:type="dxa"/>
          </w:tcPr>
          <w:p w14:paraId="49715DA9" w14:textId="77777777" w:rsidR="00703890" w:rsidRPr="00E07772" w:rsidRDefault="00703890" w:rsidP="00821C5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Неизвестное пополнение</w:t>
            </w:r>
          </w:p>
        </w:tc>
      </w:tr>
    </w:tbl>
    <w:p w14:paraId="5F61A395" w14:textId="77777777" w:rsidR="00262E44" w:rsidRPr="006D3EA5" w:rsidRDefault="00262E44" w:rsidP="006D3EA5">
      <w:pPr>
        <w:spacing w:after="0" w:line="240" w:lineRule="auto"/>
        <w:rPr>
          <w:b/>
          <w:noProof/>
          <w:lang w:val="en-US" w:eastAsia="ru-RU"/>
        </w:rPr>
      </w:pPr>
    </w:p>
    <w:p w14:paraId="3FCD72AE" w14:textId="77777777" w:rsidR="006D3EA5" w:rsidRPr="006D3EA5" w:rsidRDefault="006D3EA5" w:rsidP="006D3EA5">
      <w:pPr>
        <w:spacing w:after="0" w:line="240" w:lineRule="auto"/>
        <w:rPr>
          <w:noProof/>
          <w:lang w:val="en-US" w:eastAsia="ru-RU"/>
        </w:rPr>
      </w:pPr>
    </w:p>
    <w:p w14:paraId="47B55819" w14:textId="77777777" w:rsidR="006D3EA5" w:rsidRPr="00703890" w:rsidRDefault="00703890" w:rsidP="006D3EA5">
      <w:pPr>
        <w:spacing w:after="0" w:line="240" w:lineRule="auto"/>
        <w:rPr>
          <w:b/>
          <w:noProof/>
          <w:lang w:eastAsia="ru-RU"/>
        </w:rPr>
      </w:pPr>
      <w:r w:rsidRPr="00703890">
        <w:rPr>
          <w:b/>
          <w:noProof/>
          <w:lang w:eastAsia="ru-RU"/>
        </w:rPr>
        <w:t>Списания</w:t>
      </w:r>
    </w:p>
    <w:p w14:paraId="13019D96" w14:textId="77777777" w:rsidR="006D3EA5" w:rsidRDefault="006D3EA5" w:rsidP="006D3EA5">
      <w:pPr>
        <w:spacing w:after="0" w:line="240" w:lineRule="auto"/>
        <w:rPr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703890" w14:paraId="1E52627B" w14:textId="77777777" w:rsidTr="00703890">
        <w:tc>
          <w:tcPr>
            <w:tcW w:w="1055" w:type="dxa"/>
          </w:tcPr>
          <w:p w14:paraId="4007498D" w14:textId="77777777" w:rsidR="00703890" w:rsidRDefault="00703890" w:rsidP="00703890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729D79B1" w14:textId="77777777" w:rsidR="00703890" w:rsidRPr="00262E44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03890" w14:paraId="564F3349" w14:textId="77777777" w:rsidTr="00703890">
        <w:tc>
          <w:tcPr>
            <w:tcW w:w="1055" w:type="dxa"/>
          </w:tcPr>
          <w:p w14:paraId="5998C0CE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10</w:t>
            </w:r>
          </w:p>
        </w:tc>
        <w:tc>
          <w:tcPr>
            <w:tcW w:w="7961" w:type="dxa"/>
          </w:tcPr>
          <w:p w14:paraId="54297A8C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абонентская плата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4F927729" w14:textId="77777777" w:rsidTr="00703890">
        <w:tc>
          <w:tcPr>
            <w:tcW w:w="1055" w:type="dxa"/>
          </w:tcPr>
          <w:p w14:paraId="376F5CF9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11</w:t>
            </w:r>
          </w:p>
        </w:tc>
        <w:tc>
          <w:tcPr>
            <w:tcW w:w="7961" w:type="dxa"/>
          </w:tcPr>
          <w:p w14:paraId="464E940C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плата за аренду порта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D9C59AC" w14:textId="77777777" w:rsidTr="00703890">
        <w:tc>
          <w:tcPr>
            <w:tcW w:w="1055" w:type="dxa"/>
          </w:tcPr>
          <w:p w14:paraId="40F241D3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12</w:t>
            </w:r>
          </w:p>
        </w:tc>
        <w:tc>
          <w:tcPr>
            <w:tcW w:w="7961" w:type="dxa"/>
          </w:tcPr>
          <w:p w14:paraId="28D42501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абонентская плата за услугу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4EDB1F2" w14:textId="77777777" w:rsidTr="00703890">
        <w:tc>
          <w:tcPr>
            <w:tcW w:w="1055" w:type="dxa"/>
          </w:tcPr>
          <w:p w14:paraId="2229122C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7961" w:type="dxa"/>
          </w:tcPr>
          <w:p w14:paraId="1CAAF109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изменение тарифа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прежнего 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44A4A5D3" w14:textId="77777777" w:rsidTr="00703890">
        <w:tc>
          <w:tcPr>
            <w:tcW w:w="1055" w:type="dxa"/>
          </w:tcPr>
          <w:p w14:paraId="0DD07C4A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14</w:t>
            </w:r>
          </w:p>
        </w:tc>
        <w:tc>
          <w:tcPr>
            <w:tcW w:w="7961" w:type="dxa"/>
          </w:tcPr>
          <w:p w14:paraId="123CE187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использование турбо-кнопки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735BADDC" w14:textId="77777777" w:rsidTr="00703890">
        <w:tc>
          <w:tcPr>
            <w:tcW w:w="1055" w:type="dxa"/>
          </w:tcPr>
          <w:p w14:paraId="7B7A68D0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7961" w:type="dxa"/>
          </w:tcPr>
          <w:p w14:paraId="2213F99D" w14:textId="77777777" w:rsidR="00703890" w:rsidRPr="00635CE6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использование обещанногоплатежа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3C801CB3" w14:textId="77777777" w:rsidTr="00703890">
        <w:tc>
          <w:tcPr>
            <w:tcW w:w="1055" w:type="dxa"/>
          </w:tcPr>
          <w:p w14:paraId="1F29C91C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16</w:t>
            </w:r>
          </w:p>
        </w:tc>
        <w:tc>
          <w:tcPr>
            <w:tcW w:w="7961" w:type="dxa"/>
          </w:tcPr>
          <w:p w14:paraId="2114F823" w14:textId="77777777" w:rsidR="00703890" w:rsidRPr="00635CE6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Обещанный платёж закончен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DA818A3" w14:textId="77777777" w:rsidTr="00703890">
        <w:tc>
          <w:tcPr>
            <w:tcW w:w="1055" w:type="dxa"/>
          </w:tcPr>
          <w:p w14:paraId="19D9CB88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lastRenderedPageBreak/>
              <w:t>17</w:t>
            </w:r>
          </w:p>
        </w:tc>
        <w:tc>
          <w:tcPr>
            <w:tcW w:w="7961" w:type="dxa"/>
          </w:tcPr>
          <w:p w14:paraId="5361E557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Денежный перевод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абонента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351BFCED" w14:textId="77777777" w:rsidTr="00703890">
        <w:tc>
          <w:tcPr>
            <w:tcW w:w="1055" w:type="dxa"/>
          </w:tcPr>
          <w:p w14:paraId="64C623D7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18</w:t>
            </w:r>
          </w:p>
        </w:tc>
        <w:tc>
          <w:tcPr>
            <w:tcW w:w="7961" w:type="dxa"/>
          </w:tcPr>
          <w:p w14:paraId="2059EE69" w14:textId="77777777" w:rsidR="00703890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добровольную блокировку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2DF5EC4" w14:textId="77777777" w:rsidTr="00703890">
        <w:tc>
          <w:tcPr>
            <w:tcW w:w="1055" w:type="dxa"/>
          </w:tcPr>
          <w:p w14:paraId="0DC2CE37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19</w:t>
            </w:r>
          </w:p>
        </w:tc>
        <w:tc>
          <w:tcPr>
            <w:tcW w:w="7961" w:type="dxa"/>
          </w:tcPr>
          <w:p w14:paraId="056DDDB7" w14:textId="77777777" w:rsidR="00703890" w:rsidRPr="00DD41C4" w:rsidRDefault="00DD41C4" w:rsidP="00DD41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Оплата за трафик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F674D4" w14:paraId="0BEE14D0" w14:textId="77777777" w:rsidTr="00703890">
        <w:tc>
          <w:tcPr>
            <w:tcW w:w="1055" w:type="dxa"/>
          </w:tcPr>
          <w:p w14:paraId="2E436244" w14:textId="77777777" w:rsidR="00F674D4" w:rsidRPr="00F674D4" w:rsidRDefault="00F674D4" w:rsidP="00703890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t>5</w:t>
            </w:r>
            <w:r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961" w:type="dxa"/>
          </w:tcPr>
          <w:p w14:paraId="6A1D951B" w14:textId="77777777" w:rsidR="00F674D4" w:rsidRPr="00F674D4" w:rsidRDefault="00F674D4" w:rsidP="00DD41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Оплата за </w:t>
            </w:r>
            <w:r>
              <w:rPr>
                <w:noProof/>
                <w:lang w:val="en-US" w:eastAsia="ru-RU"/>
              </w:rPr>
              <w:t xml:space="preserve">SMS </w:t>
            </w:r>
            <w:r>
              <w:rPr>
                <w:noProof/>
                <w:lang w:eastAsia="ru-RU"/>
              </w:rPr>
              <w:t>сообщение</w:t>
            </w:r>
          </w:p>
        </w:tc>
      </w:tr>
      <w:tr w:rsidR="00703890" w14:paraId="392E432A" w14:textId="77777777" w:rsidTr="00703890">
        <w:tc>
          <w:tcPr>
            <w:tcW w:w="1055" w:type="dxa"/>
          </w:tcPr>
          <w:p w14:paraId="47A12789" w14:textId="77777777" w:rsidR="00703890" w:rsidRPr="00703890" w:rsidRDefault="00DD41C4" w:rsidP="0070389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98</w:t>
            </w:r>
          </w:p>
        </w:tc>
        <w:tc>
          <w:tcPr>
            <w:tcW w:w="7961" w:type="dxa"/>
          </w:tcPr>
          <w:p w14:paraId="0C76808C" w14:textId="77777777" w:rsidR="00703890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Неизвестное списание</w:t>
            </w:r>
          </w:p>
        </w:tc>
      </w:tr>
    </w:tbl>
    <w:p w14:paraId="3ED386F6" w14:textId="77777777" w:rsidR="00703890" w:rsidRDefault="00703890" w:rsidP="006D3EA5">
      <w:pPr>
        <w:spacing w:after="0" w:line="240" w:lineRule="auto"/>
        <w:rPr>
          <w:noProof/>
          <w:lang w:val="en-US" w:eastAsia="ru-RU"/>
        </w:rPr>
      </w:pPr>
    </w:p>
    <w:p w14:paraId="53ED6A00" w14:textId="77777777" w:rsidR="00DD41C4" w:rsidRDefault="00DD41C4" w:rsidP="006D3EA5">
      <w:pPr>
        <w:spacing w:after="0" w:line="240" w:lineRule="auto"/>
        <w:rPr>
          <w:noProof/>
          <w:lang w:val="en-US" w:eastAsia="ru-RU"/>
        </w:rPr>
      </w:pPr>
    </w:p>
    <w:p w14:paraId="56086BA6" w14:textId="77777777" w:rsidR="00DD41C4" w:rsidRPr="00DD41C4" w:rsidRDefault="00DD41C4" w:rsidP="006D3EA5">
      <w:pPr>
        <w:spacing w:after="0" w:line="240" w:lineRule="auto"/>
        <w:rPr>
          <w:b/>
          <w:noProof/>
          <w:lang w:eastAsia="ru-RU"/>
        </w:rPr>
      </w:pPr>
      <w:r w:rsidRPr="00DD41C4">
        <w:rPr>
          <w:b/>
          <w:noProof/>
          <w:lang w:eastAsia="ru-RU"/>
        </w:rPr>
        <w:t>Другие операции</w:t>
      </w:r>
    </w:p>
    <w:p w14:paraId="1C169D7E" w14:textId="77777777" w:rsidR="006D3EA5" w:rsidRDefault="006D3EA5" w:rsidP="006D3EA5">
      <w:pPr>
        <w:spacing w:after="0" w:line="240" w:lineRule="auto"/>
        <w:rPr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DD41C4" w14:paraId="3F0C4D15" w14:textId="77777777" w:rsidTr="00DD41C4">
        <w:tc>
          <w:tcPr>
            <w:tcW w:w="1055" w:type="dxa"/>
          </w:tcPr>
          <w:p w14:paraId="2AA4AA9D" w14:textId="77777777" w:rsidR="00DD41C4" w:rsidRDefault="00DD41C4" w:rsidP="00DD41C4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0A321996" w14:textId="77777777" w:rsidR="00DD41C4" w:rsidRPr="00262E4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DD41C4" w14:paraId="356295D1" w14:textId="77777777" w:rsidTr="00DD41C4">
        <w:tc>
          <w:tcPr>
            <w:tcW w:w="1055" w:type="dxa"/>
          </w:tcPr>
          <w:p w14:paraId="55F6044E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20</w:t>
            </w:r>
          </w:p>
        </w:tc>
        <w:tc>
          <w:tcPr>
            <w:tcW w:w="7961" w:type="dxa"/>
          </w:tcPr>
          <w:p w14:paraId="5A1010D5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Корректировка баланса кассиром.</w:t>
            </w:r>
          </w:p>
        </w:tc>
      </w:tr>
      <w:tr w:rsidR="00DD41C4" w14:paraId="1D386752" w14:textId="77777777" w:rsidTr="00DD41C4">
        <w:tc>
          <w:tcPr>
            <w:tcW w:w="1055" w:type="dxa"/>
          </w:tcPr>
          <w:p w14:paraId="221A55FC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21</w:t>
            </w:r>
          </w:p>
        </w:tc>
        <w:tc>
          <w:tcPr>
            <w:tcW w:w="7961" w:type="dxa"/>
          </w:tcPr>
          <w:p w14:paraId="67615CF7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Обнуление баланса перед пополнением</w:t>
            </w:r>
          </w:p>
        </w:tc>
      </w:tr>
      <w:tr w:rsidR="00DD41C4" w14:paraId="7A6F1BF2" w14:textId="77777777" w:rsidTr="00DD41C4">
        <w:tc>
          <w:tcPr>
            <w:tcW w:w="1055" w:type="dxa"/>
          </w:tcPr>
          <w:p w14:paraId="17E0645F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22</w:t>
            </w:r>
          </w:p>
        </w:tc>
        <w:tc>
          <w:tcPr>
            <w:tcW w:w="7961" w:type="dxa"/>
          </w:tcPr>
          <w:p w14:paraId="1677511A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Отмена обещанного платежа</w:t>
            </w:r>
          </w:p>
        </w:tc>
      </w:tr>
      <w:tr w:rsidR="00DD41C4" w14:paraId="3220D4D3" w14:textId="77777777" w:rsidTr="00DD41C4">
        <w:tc>
          <w:tcPr>
            <w:tcW w:w="1055" w:type="dxa"/>
          </w:tcPr>
          <w:p w14:paraId="13901A63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23</w:t>
            </w:r>
          </w:p>
        </w:tc>
        <w:tc>
          <w:tcPr>
            <w:tcW w:w="7961" w:type="dxa"/>
          </w:tcPr>
          <w:p w14:paraId="1A510B07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Перерасчёт при изменении тарифа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DD41C4" w14:paraId="52EB09B4" w14:textId="77777777" w:rsidTr="00DD41C4">
        <w:tc>
          <w:tcPr>
            <w:tcW w:w="1055" w:type="dxa"/>
          </w:tcPr>
          <w:p w14:paraId="30916EDB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7961" w:type="dxa"/>
          </w:tcPr>
          <w:p w14:paraId="565696FB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Включение или отключение абонента</w:t>
            </w:r>
          </w:p>
        </w:tc>
      </w:tr>
      <w:tr w:rsidR="00DD41C4" w14:paraId="4E692CAE" w14:textId="77777777" w:rsidTr="00DD41C4">
        <w:tc>
          <w:tcPr>
            <w:tcW w:w="1055" w:type="dxa"/>
          </w:tcPr>
          <w:p w14:paraId="1DE01529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25</w:t>
            </w:r>
          </w:p>
        </w:tc>
        <w:tc>
          <w:tcPr>
            <w:tcW w:w="7961" w:type="dxa"/>
          </w:tcPr>
          <w:p w14:paraId="38988669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Запланированные по времени финансовые операции</w:t>
            </w:r>
          </w:p>
        </w:tc>
      </w:tr>
      <w:tr w:rsidR="00DD41C4" w14:paraId="72570075" w14:textId="77777777" w:rsidTr="00DD41C4">
        <w:tc>
          <w:tcPr>
            <w:tcW w:w="1055" w:type="dxa"/>
          </w:tcPr>
          <w:p w14:paraId="33E3F471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97</w:t>
            </w:r>
          </w:p>
        </w:tc>
        <w:tc>
          <w:tcPr>
            <w:tcW w:w="7961" w:type="dxa"/>
          </w:tcPr>
          <w:p w14:paraId="4B2555BD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Изменения кредитного лимита</w:t>
            </w:r>
          </w:p>
        </w:tc>
      </w:tr>
    </w:tbl>
    <w:p w14:paraId="0EB98FAE" w14:textId="77777777" w:rsidR="00DD41C4" w:rsidRPr="006D3EA5" w:rsidRDefault="00DD41C4" w:rsidP="006D3EA5">
      <w:pPr>
        <w:spacing w:after="0" w:line="240" w:lineRule="auto"/>
        <w:rPr>
          <w:noProof/>
          <w:lang w:val="en-US" w:eastAsia="ru-RU"/>
        </w:rPr>
      </w:pPr>
    </w:p>
    <w:p w14:paraId="7FC9AD65" w14:textId="77777777" w:rsidR="006D3EA5" w:rsidRPr="006D3EA5" w:rsidRDefault="006D3EA5" w:rsidP="006D3EA5">
      <w:pPr>
        <w:spacing w:after="0" w:line="240" w:lineRule="auto"/>
        <w:rPr>
          <w:noProof/>
          <w:lang w:val="en-US" w:eastAsia="ru-RU"/>
        </w:rPr>
      </w:pPr>
    </w:p>
    <w:p w14:paraId="770DFBD1" w14:textId="77777777" w:rsidR="004515AD" w:rsidRDefault="0056171D" w:rsidP="004515AD">
      <w:pPr>
        <w:rPr>
          <w:lang w:bidi="ru-RU"/>
        </w:rPr>
      </w:pPr>
      <w:bookmarkStart w:id="44" w:name="Структура_таблицы_tickets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tickets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44"/>
    </w:p>
    <w:p w14:paraId="6E827224" w14:textId="77777777" w:rsidR="001C1C07" w:rsidRPr="001C1C07" w:rsidRDefault="001C1C07" w:rsidP="001C1C07">
      <w:pPr>
        <w:spacing w:after="0" w:line="240" w:lineRule="auto"/>
        <w:rPr>
          <w:sz w:val="20"/>
          <w:szCs w:val="20"/>
          <w:lang w:bidi="ru-RU"/>
        </w:rPr>
      </w:pPr>
      <w:r w:rsidRPr="001C1C07">
        <w:rPr>
          <w:sz w:val="20"/>
          <w:szCs w:val="20"/>
          <w:lang w:bidi="ru-RU"/>
        </w:rPr>
        <w:t>CREATE TABLE `</w:t>
      </w:r>
      <w:r w:rsidRPr="001C1C07">
        <w:rPr>
          <w:b/>
          <w:sz w:val="20"/>
          <w:szCs w:val="20"/>
          <w:lang w:val="en-US" w:bidi="ru-RU"/>
        </w:rPr>
        <w:t>tickets</w:t>
      </w:r>
      <w:r w:rsidR="00F03E23">
        <w:rPr>
          <w:sz w:val="20"/>
          <w:szCs w:val="20"/>
          <w:lang w:bidi="ru-RU"/>
        </w:rPr>
        <w:t>`</w:t>
      </w:r>
      <w:r w:rsidRPr="001C1C07">
        <w:rPr>
          <w:sz w:val="20"/>
          <w:szCs w:val="20"/>
          <w:lang w:bidi="ru-RU"/>
        </w:rPr>
        <w:t xml:space="preserve"> (</w:t>
      </w:r>
    </w:p>
    <w:p w14:paraId="1D61BA9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id</w:t>
      </w:r>
      <w:r w:rsidRPr="00635CE6">
        <w:rPr>
          <w:sz w:val="20"/>
          <w:szCs w:val="20"/>
          <w:lang w:val="en-US" w:bidi="ru-RU"/>
        </w:rPr>
        <w:t>` int UNSIGNED NOT NULL AUTO_INCREMENT,</w:t>
      </w:r>
    </w:p>
    <w:p w14:paraId="49407299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 bigint NOT NULL,</w:t>
      </w:r>
    </w:p>
    <w:p w14:paraId="48792A74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tickettime</w:t>
      </w:r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6B5E79E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tickettext</w:t>
      </w:r>
      <w:r w:rsidRPr="00635CE6">
        <w:rPr>
          <w:sz w:val="20"/>
          <w:szCs w:val="20"/>
          <w:lang w:val="en-US" w:bidi="ru-RU"/>
        </w:rPr>
        <w:t>` text CHARACTER SET utf8 COLLATE utf8_general_ci NOT NU</w:t>
      </w:r>
      <w:r w:rsidR="001B02D7">
        <w:rPr>
          <w:sz w:val="20"/>
          <w:szCs w:val="20"/>
          <w:lang w:val="en-US" w:bidi="ru-RU"/>
        </w:rPr>
        <w:t>LL</w:t>
      </w:r>
      <w:r w:rsidRPr="00635CE6">
        <w:rPr>
          <w:sz w:val="20"/>
          <w:szCs w:val="20"/>
          <w:lang w:val="en-US" w:bidi="ru-RU"/>
        </w:rPr>
        <w:t>,</w:t>
      </w:r>
    </w:p>
    <w:p w14:paraId="22789ED7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ticketstatus</w:t>
      </w:r>
      <w:r w:rsidRPr="00635CE6">
        <w:rPr>
          <w:sz w:val="20"/>
          <w:szCs w:val="20"/>
          <w:lang w:val="en-US" w:bidi="ru-RU"/>
        </w:rPr>
        <w:t>` tinyint(1) NOT NULL DEFAULT,</w:t>
      </w:r>
    </w:p>
    <w:p w14:paraId="08726FDB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tickettype</w:t>
      </w:r>
      <w:r w:rsidRPr="00635CE6">
        <w:rPr>
          <w:sz w:val="20"/>
          <w:szCs w:val="20"/>
          <w:lang w:val="en-US" w:bidi="ru-RU"/>
        </w:rPr>
        <w:t>` tinyint NOT NULL,</w:t>
      </w:r>
    </w:p>
    <w:p w14:paraId="2939DE8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ticketcomment</w:t>
      </w:r>
      <w:r w:rsidRPr="00635CE6">
        <w:rPr>
          <w:sz w:val="20"/>
          <w:szCs w:val="20"/>
          <w:lang w:val="en-US" w:bidi="ru-RU"/>
        </w:rPr>
        <w:t>` text CHARACTER SET utf8 C</w:t>
      </w:r>
      <w:r w:rsidR="001B02D7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2C1BB7B1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ticketma</w:t>
      </w:r>
      <w:r w:rsidR="00185331" w:rsidRPr="00635CE6">
        <w:rPr>
          <w:b/>
          <w:sz w:val="20"/>
          <w:szCs w:val="20"/>
          <w:lang w:val="en-US" w:bidi="ru-RU"/>
        </w:rPr>
        <w:t>ster</w:t>
      </w:r>
      <w:r w:rsidR="00185331" w:rsidRPr="00635CE6">
        <w:rPr>
          <w:sz w:val="20"/>
          <w:szCs w:val="20"/>
          <w:lang w:val="en-US" w:bidi="ru-RU"/>
        </w:rPr>
        <w:t>` bigint NOT NULL DEFAULT 0</w:t>
      </w:r>
      <w:r w:rsidRPr="00635CE6">
        <w:rPr>
          <w:sz w:val="20"/>
          <w:szCs w:val="20"/>
          <w:lang w:val="en-US" w:bidi="ru-RU"/>
        </w:rPr>
        <w:t>,</w:t>
      </w:r>
    </w:p>
    <w:p w14:paraId="3E62CD6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ticketreaded</w:t>
      </w:r>
      <w:r w:rsidRPr="00635CE6">
        <w:rPr>
          <w:sz w:val="20"/>
          <w:szCs w:val="20"/>
          <w:lang w:val="en-US" w:bidi="ru-RU"/>
        </w:rPr>
        <w:t>` tinyint(1) NOT NULL DEFAULT 0,</w:t>
      </w:r>
    </w:p>
    <w:p w14:paraId="6F6FBD6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user_login</w:t>
      </w:r>
      <w:r w:rsidRPr="00635CE6">
        <w:rPr>
          <w:sz w:val="20"/>
          <w:szCs w:val="20"/>
          <w:lang w:val="en-US" w:bidi="ru-RU"/>
        </w:rPr>
        <w:t>` tinytext CHARACTER SET utf8 COLLATE utf8_general_ci NOT NULL,</w:t>
      </w:r>
    </w:p>
    <w:p w14:paraId="2CC27E26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ticketcreator</w:t>
      </w:r>
      <w:r w:rsidRPr="00635CE6">
        <w:rPr>
          <w:sz w:val="20"/>
          <w:szCs w:val="20"/>
          <w:lang w:val="en-US" w:bidi="ru-RU"/>
        </w:rPr>
        <w:t>` text CHARACTER SET utf8 COLLATE utf8_general_ci NOT NULL,</w:t>
      </w:r>
    </w:p>
    <w:p w14:paraId="3C6E4E59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ticketcomment2</w:t>
      </w:r>
      <w:r w:rsidRPr="00635CE6">
        <w:rPr>
          <w:sz w:val="20"/>
          <w:szCs w:val="20"/>
          <w:lang w:val="en-US" w:bidi="ru-RU"/>
        </w:rPr>
        <w:t>` text CHARACTER SET utf8 CO</w:t>
      </w:r>
      <w:r w:rsidR="00185331" w:rsidRPr="00635CE6">
        <w:rPr>
          <w:sz w:val="20"/>
          <w:szCs w:val="20"/>
          <w:lang w:val="en-US" w:bidi="ru-RU"/>
        </w:rPr>
        <w:t>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6EC07E4D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closedate</w:t>
      </w:r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69BA453C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working_address</w:t>
      </w:r>
      <w:r w:rsidRPr="00635CE6">
        <w:rPr>
          <w:sz w:val="20"/>
          <w:szCs w:val="20"/>
          <w:lang w:val="en-US" w:bidi="ru-RU"/>
        </w:rPr>
        <w:t>` text CHARACTER SET utf8 COLLATE utf8</w:t>
      </w:r>
      <w:r w:rsidR="00185331" w:rsidRPr="00635CE6">
        <w:rPr>
          <w:sz w:val="20"/>
          <w:szCs w:val="20"/>
          <w:lang w:val="en-US" w:bidi="ru-RU"/>
        </w:rPr>
        <w:t>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29FEF2F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filename</w:t>
      </w:r>
      <w:r w:rsidRPr="00635CE6">
        <w:rPr>
          <w:sz w:val="20"/>
          <w:szCs w:val="20"/>
          <w:lang w:val="en-US" w:bidi="ru-RU"/>
        </w:rPr>
        <w:t>` mediumtext CHARACTER SET utf8 C</w:t>
      </w:r>
      <w:r w:rsidR="00185331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34BC350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alerttime</w:t>
      </w:r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334BA0C4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use_alert_time</w:t>
      </w:r>
      <w:r w:rsidRPr="00635CE6">
        <w:rPr>
          <w:sz w:val="20"/>
          <w:szCs w:val="20"/>
          <w:lang w:val="en-US" w:bidi="ru-RU"/>
        </w:rPr>
        <w:t>` tinyint(1) NOT NULL DEFAULT 0,</w:t>
      </w:r>
    </w:p>
    <w:p w14:paraId="77635AC3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visible</w:t>
      </w:r>
      <w:r w:rsidRPr="00635CE6">
        <w:rPr>
          <w:sz w:val="20"/>
          <w:szCs w:val="20"/>
          <w:lang w:val="en-US" w:bidi="ru-RU"/>
        </w:rPr>
        <w:t>` int UNSIGNED NOT NULL DEFAULT 1,</w:t>
      </w:r>
    </w:p>
    <w:p w14:paraId="399DE9B2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PRIMARY KEY (`</w:t>
      </w:r>
      <w:r w:rsidRPr="00635CE6">
        <w:rPr>
          <w:b/>
          <w:sz w:val="20"/>
          <w:szCs w:val="20"/>
          <w:lang w:val="en-US" w:bidi="ru-RU"/>
        </w:rPr>
        <w:t>id</w:t>
      </w:r>
      <w:r w:rsidRPr="00635CE6">
        <w:rPr>
          <w:sz w:val="20"/>
          <w:szCs w:val="20"/>
          <w:lang w:val="en-US" w:bidi="ru-RU"/>
        </w:rPr>
        <w:t>`) USING BTREE,</w:t>
      </w:r>
    </w:p>
    <w:p w14:paraId="7A1B1911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INDEX `ind`(`</w:t>
      </w:r>
      <w:r w:rsidRPr="00635CE6">
        <w:rPr>
          <w:b/>
          <w:sz w:val="20"/>
          <w:szCs w:val="20"/>
          <w:lang w:val="en-US" w:bidi="ru-RU"/>
        </w:rPr>
        <w:t>user_name</w:t>
      </w:r>
      <w:r w:rsidRPr="00635CE6">
        <w:rPr>
          <w:sz w:val="20"/>
          <w:szCs w:val="20"/>
          <w:lang w:val="en-US" w:bidi="ru-RU"/>
        </w:rPr>
        <w:t>`) USING BTREE</w:t>
      </w:r>
    </w:p>
    <w:p w14:paraId="7C9DA559" w14:textId="77777777" w:rsidR="0056171D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) CHARACTER SET = utf8 COLLATE = utf8_general_ci;</w:t>
      </w:r>
    </w:p>
    <w:p w14:paraId="46DD310E" w14:textId="77777777" w:rsidR="001C1C07" w:rsidRDefault="001C1C07" w:rsidP="001C1C07">
      <w:pPr>
        <w:rPr>
          <w:lang w:val="en-US" w:bidi="ru-RU"/>
        </w:rPr>
      </w:pPr>
    </w:p>
    <w:p w14:paraId="2EAFCB51" w14:textId="77777777" w:rsidR="00096ECF" w:rsidRDefault="00096ECF" w:rsidP="001C1C07">
      <w:pPr>
        <w:rPr>
          <w:lang w:val="en-US" w:bidi="ru-RU"/>
        </w:rPr>
      </w:pPr>
    </w:p>
    <w:p w14:paraId="2917A51D" w14:textId="77777777" w:rsidR="00096ECF" w:rsidRDefault="00096ECF" w:rsidP="001C1C07">
      <w:pPr>
        <w:rPr>
          <w:lang w:val="en-US" w:bidi="ru-RU"/>
        </w:rPr>
      </w:pPr>
    </w:p>
    <w:p w14:paraId="0B261657" w14:textId="77777777" w:rsidR="00F03E23" w:rsidRPr="00750F80" w:rsidRDefault="00F03E23" w:rsidP="00F03E23">
      <w:pPr>
        <w:rPr>
          <w:noProof/>
          <w:lang w:eastAsia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tickets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F33C20D" w14:textId="77777777" w:rsidR="001C1C07" w:rsidRPr="00F03E23" w:rsidRDefault="00F03E23" w:rsidP="005B7C29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03E23">
        <w:rPr>
          <w:b/>
          <w:lang w:val="en-US" w:bidi="ru-RU"/>
        </w:rPr>
        <w:t>id</w:t>
      </w:r>
      <w:r w:rsidRPr="00F03E23">
        <w:rPr>
          <w:lang w:val="en-US" w:bidi="ru-RU"/>
        </w:rPr>
        <w:t xml:space="preserve"> -</w:t>
      </w:r>
      <w:r w:rsidRPr="005B7C29">
        <w:rPr>
          <w:lang w:val="en-US" w:bidi="ru-RU"/>
        </w:rPr>
        <w:t xml:space="preserve"> </w:t>
      </w:r>
      <w:r w:rsidR="005B7C29" w:rsidRPr="005B7C29">
        <w:rPr>
          <w:lang w:val="en-US" w:bidi="ru-RU"/>
        </w:rPr>
        <w:t>Уникальный идентификатор тикета.</w:t>
      </w:r>
    </w:p>
    <w:p w14:paraId="0FA83A47" w14:textId="77777777" w:rsidR="00F03E23" w:rsidRPr="00635CE6" w:rsidRDefault="00F03E23" w:rsidP="005B7C29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user_name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5B7C29" w:rsidRPr="005B7C29">
        <w:rPr>
          <w:lang w:val="en-US" w:bidi="ru-RU"/>
        </w:rPr>
        <w:t>ID</w:t>
      </w:r>
      <w:r w:rsidR="005B7C29" w:rsidRPr="00635CE6">
        <w:rPr>
          <w:lang w:bidi="ru-RU"/>
        </w:rPr>
        <w:t xml:space="preserve"> абонента, для которого создан тикет. Идентичен полям </w:t>
      </w:r>
      <w:r w:rsidR="005B7C29" w:rsidRPr="005B7C29">
        <w:rPr>
          <w:lang w:val="en-US" w:bidi="ru-RU"/>
        </w:rPr>
        <w:t>shortguid</w:t>
      </w:r>
      <w:r w:rsidR="005B7C29" w:rsidRPr="00635CE6">
        <w:rPr>
          <w:lang w:bidi="ru-RU"/>
        </w:rPr>
        <w:t xml:space="preserve"> из таблиц </w:t>
      </w:r>
      <w:r w:rsidR="00AC6EE6" w:rsidRPr="00C47D81">
        <w:rPr>
          <w:lang w:bidi="ru-RU"/>
        </w:rPr>
        <w:t xml:space="preserve">таблиц </w:t>
      </w:r>
      <w:r w:rsidR="00AC6EE6" w:rsidRPr="00C47D81">
        <w:rPr>
          <w:b/>
          <w:lang w:bidi="ru-RU"/>
        </w:rPr>
        <w:t>stat</w:t>
      </w:r>
      <w:r w:rsidR="00AC6EE6" w:rsidRPr="00635CE6">
        <w:rPr>
          <w:b/>
          <w:lang w:bidi="ru-RU"/>
        </w:rPr>
        <w:t>,</w:t>
      </w:r>
      <w:r w:rsidR="00AC6EE6" w:rsidRPr="00C47D81">
        <w:rPr>
          <w:lang w:bidi="ru-RU"/>
        </w:rPr>
        <w:t xml:space="preserve"> </w:t>
      </w:r>
      <w:r w:rsidR="00AC6EE6" w:rsidRPr="00C47D81">
        <w:rPr>
          <w:b/>
          <w:lang w:bidi="ru-RU"/>
        </w:rPr>
        <w:t>search_tags</w:t>
      </w:r>
      <w:r w:rsidR="00AC6EE6">
        <w:rPr>
          <w:b/>
          <w:lang w:bidi="ru-RU"/>
        </w:rPr>
        <w:t xml:space="preserve"> </w:t>
      </w:r>
      <w:r w:rsidR="00AC6EE6" w:rsidRPr="00AC6EE6">
        <w:rPr>
          <w:lang w:bidi="ru-RU"/>
        </w:rPr>
        <w:t xml:space="preserve">и </w:t>
      </w:r>
      <w:r w:rsidR="00AC6EE6">
        <w:rPr>
          <w:b/>
          <w:lang w:val="en-US" w:bidi="ru-RU"/>
        </w:rPr>
        <w:t>users</w:t>
      </w:r>
      <w:r w:rsidR="00AC6EE6" w:rsidRPr="00635CE6">
        <w:rPr>
          <w:b/>
          <w:lang w:bidi="ru-RU"/>
        </w:rPr>
        <w:t>_</w:t>
      </w:r>
      <w:r w:rsidR="00AC6EE6">
        <w:rPr>
          <w:b/>
          <w:lang w:val="en-US" w:bidi="ru-RU"/>
        </w:rPr>
        <w:t>list</w:t>
      </w:r>
      <w:r w:rsidR="005B7C29" w:rsidRPr="00635CE6">
        <w:rPr>
          <w:lang w:bidi="ru-RU"/>
        </w:rPr>
        <w:t>.</w:t>
      </w:r>
    </w:p>
    <w:p w14:paraId="43D06932" w14:textId="77777777" w:rsidR="00F03E23" w:rsidRPr="00635CE6" w:rsidRDefault="00F03E23" w:rsidP="005B7C29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tickettime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5B7C29" w:rsidRPr="00635CE6">
        <w:rPr>
          <w:lang w:bidi="ru-RU"/>
        </w:rPr>
        <w:t>Время созда</w:t>
      </w:r>
      <w:r w:rsidR="005B7C29">
        <w:rPr>
          <w:lang w:bidi="ru-RU"/>
        </w:rPr>
        <w:t>н</w:t>
      </w:r>
      <w:r w:rsidR="005B7C29" w:rsidRPr="00635CE6">
        <w:rPr>
          <w:lang w:bidi="ru-RU"/>
        </w:rPr>
        <w:t xml:space="preserve">ия тикета в </w:t>
      </w:r>
      <w:r w:rsidR="005B7C29" w:rsidRPr="005B7C29">
        <w:rPr>
          <w:lang w:val="en-US" w:bidi="ru-RU"/>
        </w:rPr>
        <w:t>UNIXTIME</w:t>
      </w:r>
      <w:r w:rsidR="005B7C29" w:rsidRPr="00635CE6">
        <w:rPr>
          <w:lang w:bidi="ru-RU"/>
        </w:rPr>
        <w:t>.</w:t>
      </w:r>
    </w:p>
    <w:p w14:paraId="2D606DDE" w14:textId="77777777" w:rsidR="00F03E23" w:rsidRPr="00635CE6" w:rsidRDefault="00F03E23" w:rsidP="00C536B8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tickettext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C536B8" w:rsidRPr="00635CE6">
        <w:rPr>
          <w:lang w:bidi="ru-RU"/>
        </w:rPr>
        <w:t>Текст тикета. Его видит и мастер и абонент.</w:t>
      </w:r>
    </w:p>
    <w:p w14:paraId="6763BB28" w14:textId="77777777" w:rsidR="00F03E23" w:rsidRPr="00635CE6" w:rsidRDefault="00F03E23" w:rsidP="00F06A12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ticketstatus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F06A12" w:rsidRPr="00635CE6">
        <w:rPr>
          <w:lang w:bidi="ru-RU"/>
        </w:rPr>
        <w:t>Состояние тикета (0 - актив</w:t>
      </w:r>
      <w:r w:rsidR="00F06A12">
        <w:rPr>
          <w:lang w:bidi="ru-RU"/>
        </w:rPr>
        <w:t>ен</w:t>
      </w:r>
      <w:r w:rsidR="00F06A12" w:rsidRPr="00635CE6">
        <w:rPr>
          <w:lang w:bidi="ru-RU"/>
        </w:rPr>
        <w:t>, 1 - завершён).</w:t>
      </w:r>
    </w:p>
    <w:p w14:paraId="780FE1BE" w14:textId="77777777" w:rsidR="00F03E23" w:rsidRPr="00635CE6" w:rsidRDefault="00F03E23" w:rsidP="00744A56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tickettype</w:t>
      </w:r>
      <w:r w:rsidRPr="00635CE6">
        <w:rPr>
          <w:lang w:bidi="ru-RU"/>
        </w:rPr>
        <w:t xml:space="preserve"> - </w:t>
      </w:r>
      <w:r w:rsidR="00744A56" w:rsidRPr="00744A56">
        <w:rPr>
          <w:lang w:val="en-US" w:bidi="ru-RU"/>
        </w:rPr>
        <w:t>ID</w:t>
      </w:r>
      <w:r w:rsidR="00744A56" w:rsidRPr="00635CE6">
        <w:rPr>
          <w:lang w:bidi="ru-RU"/>
        </w:rPr>
        <w:t xml:space="preserve"> типа тикетов</w:t>
      </w:r>
      <w:r w:rsidR="00744A56">
        <w:rPr>
          <w:lang w:bidi="ru-RU"/>
        </w:rPr>
        <w:t xml:space="preserve"> (присутствуют в файле </w:t>
      </w:r>
      <w:r w:rsidR="00744A56">
        <w:rPr>
          <w:lang w:val="en-US" w:bidi="ru-RU"/>
        </w:rPr>
        <w:t>config</w:t>
      </w:r>
      <w:r w:rsidR="00744A56" w:rsidRPr="00635CE6">
        <w:rPr>
          <w:lang w:bidi="ru-RU"/>
        </w:rPr>
        <w:t>.</w:t>
      </w:r>
      <w:r w:rsidR="00744A56">
        <w:rPr>
          <w:lang w:val="en-US" w:bidi="ru-RU"/>
        </w:rPr>
        <w:t>php</w:t>
      </w:r>
      <w:r w:rsidR="00744A56" w:rsidRPr="00635CE6">
        <w:rPr>
          <w:lang w:bidi="ru-RU"/>
        </w:rPr>
        <w:t xml:space="preserve">, </w:t>
      </w:r>
      <w:r w:rsidR="00744A56">
        <w:rPr>
          <w:lang w:bidi="ru-RU"/>
        </w:rPr>
        <w:t>переменная</w:t>
      </w:r>
      <w:r w:rsidR="00744A56" w:rsidRPr="00635CE6">
        <w:rPr>
          <w:lang w:bidi="ru-RU"/>
        </w:rPr>
        <w:t xml:space="preserve"> $</w:t>
      </w:r>
      <w:r w:rsidR="00744A56" w:rsidRPr="00744A56">
        <w:rPr>
          <w:lang w:val="en-US" w:bidi="ru-RU"/>
        </w:rPr>
        <w:t>TicketsTypes</w:t>
      </w:r>
      <w:r w:rsidR="00744A56">
        <w:rPr>
          <w:lang w:bidi="ru-RU"/>
        </w:rPr>
        <w:t>)</w:t>
      </w:r>
      <w:r w:rsidR="00744A56" w:rsidRPr="00635CE6">
        <w:rPr>
          <w:lang w:bidi="ru-RU"/>
        </w:rPr>
        <w:t>.</w:t>
      </w:r>
    </w:p>
    <w:p w14:paraId="14542BAA" w14:textId="77777777" w:rsidR="00F03E23" w:rsidRPr="00635CE6" w:rsidRDefault="00F03E23" w:rsidP="008804D9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ticketcomment</w:t>
      </w:r>
      <w:r w:rsidRPr="00635CE6">
        <w:rPr>
          <w:lang w:bidi="ru-RU"/>
        </w:rPr>
        <w:t xml:space="preserve"> - </w:t>
      </w:r>
      <w:r w:rsidR="008804D9" w:rsidRPr="00635CE6">
        <w:rPr>
          <w:lang w:bidi="ru-RU"/>
        </w:rPr>
        <w:t>Комментарий к тикету (видят абоненты и мастера).</w:t>
      </w:r>
    </w:p>
    <w:p w14:paraId="7C1BD320" w14:textId="77777777" w:rsidR="00F03E23" w:rsidRPr="00635CE6" w:rsidRDefault="00F03E23" w:rsidP="00507FAE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ticketmaster</w:t>
      </w:r>
      <w:r w:rsidRPr="00635CE6">
        <w:rPr>
          <w:lang w:bidi="ru-RU"/>
        </w:rPr>
        <w:t xml:space="preserve"> - </w:t>
      </w:r>
      <w:r w:rsidR="00507FAE" w:rsidRPr="00507FAE">
        <w:rPr>
          <w:lang w:val="en-US" w:bidi="ru-RU"/>
        </w:rPr>
        <w:t>ID</w:t>
      </w:r>
      <w:r w:rsidR="00507FAE" w:rsidRPr="00635CE6">
        <w:rPr>
          <w:lang w:bidi="ru-RU"/>
        </w:rPr>
        <w:t xml:space="preserve"> мастера, ответс</w:t>
      </w:r>
      <w:r w:rsidR="008A275F">
        <w:rPr>
          <w:lang w:bidi="ru-RU"/>
        </w:rPr>
        <w:t>т</w:t>
      </w:r>
      <w:r w:rsidR="00507FAE" w:rsidRPr="00635CE6">
        <w:rPr>
          <w:lang w:bidi="ru-RU"/>
        </w:rPr>
        <w:t>венного за выполнение</w:t>
      </w:r>
    </w:p>
    <w:p w14:paraId="527F5F92" w14:textId="77777777" w:rsidR="00F03E23" w:rsidRPr="00635CE6" w:rsidRDefault="00F03E23" w:rsidP="00EA72C2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ticketreaded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EA72C2" w:rsidRPr="00635CE6">
        <w:rPr>
          <w:lang w:bidi="ru-RU"/>
        </w:rPr>
        <w:t>Тикет просмотрен оператором (0 - не просмотрен, 1 - просмотрен).</w:t>
      </w:r>
    </w:p>
    <w:p w14:paraId="7B824212" w14:textId="77777777" w:rsidR="00F03E23" w:rsidRPr="00635CE6" w:rsidRDefault="00F03E23" w:rsidP="0047112C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user_login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47112C" w:rsidRPr="00635CE6">
        <w:rPr>
          <w:lang w:bidi="ru-RU"/>
        </w:rPr>
        <w:t xml:space="preserve">Логин абонента, для которого создан тикет. Идентичен полям </w:t>
      </w:r>
      <w:r w:rsidR="0047112C" w:rsidRPr="0047112C">
        <w:rPr>
          <w:lang w:val="en-US" w:bidi="ru-RU"/>
        </w:rPr>
        <w:t>user</w:t>
      </w:r>
      <w:r w:rsidR="0047112C" w:rsidRPr="00635CE6">
        <w:rPr>
          <w:lang w:bidi="ru-RU"/>
        </w:rPr>
        <w:t>_</w:t>
      </w:r>
      <w:r w:rsidR="0047112C" w:rsidRPr="0047112C">
        <w:rPr>
          <w:lang w:val="en-US" w:bidi="ru-RU"/>
        </w:rPr>
        <w:t>name</w:t>
      </w:r>
      <w:r w:rsidR="0047112C" w:rsidRPr="00635CE6">
        <w:rPr>
          <w:lang w:bidi="ru-RU"/>
        </w:rPr>
        <w:t xml:space="preserve"> и </w:t>
      </w:r>
      <w:r w:rsidR="0047112C" w:rsidRPr="0047112C">
        <w:rPr>
          <w:lang w:val="en-US" w:bidi="ru-RU"/>
        </w:rPr>
        <w:t>login</w:t>
      </w:r>
      <w:r w:rsidR="0047112C" w:rsidRPr="00635CE6">
        <w:rPr>
          <w:lang w:bidi="ru-RU"/>
        </w:rPr>
        <w:t xml:space="preserve"> из таблиц </w:t>
      </w:r>
      <w:r w:rsidR="0047112C" w:rsidRPr="0047112C">
        <w:rPr>
          <w:lang w:val="en-US" w:bidi="ru-RU"/>
        </w:rPr>
        <w:t>stat</w:t>
      </w:r>
      <w:r w:rsidR="0047112C" w:rsidRPr="00635CE6">
        <w:rPr>
          <w:lang w:bidi="ru-RU"/>
        </w:rPr>
        <w:t xml:space="preserve"> и </w:t>
      </w:r>
      <w:r w:rsidR="0047112C" w:rsidRPr="0047112C">
        <w:rPr>
          <w:lang w:val="en-US" w:bidi="ru-RU"/>
        </w:rPr>
        <w:t>search</w:t>
      </w:r>
      <w:r w:rsidR="0047112C" w:rsidRPr="00635CE6">
        <w:rPr>
          <w:lang w:bidi="ru-RU"/>
        </w:rPr>
        <w:t>_</w:t>
      </w:r>
      <w:r w:rsidR="0047112C" w:rsidRPr="0047112C">
        <w:rPr>
          <w:lang w:val="en-US" w:bidi="ru-RU"/>
        </w:rPr>
        <w:t>tags</w:t>
      </w:r>
      <w:r w:rsidR="0047112C" w:rsidRPr="00635CE6">
        <w:rPr>
          <w:lang w:bidi="ru-RU"/>
        </w:rPr>
        <w:t>.</w:t>
      </w:r>
    </w:p>
    <w:p w14:paraId="4F2DAB2B" w14:textId="77777777" w:rsidR="00F03E23" w:rsidRPr="00F03E23" w:rsidRDefault="00F03E23" w:rsidP="00760C42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03E23">
        <w:rPr>
          <w:b/>
          <w:lang w:bidi="ru-RU"/>
        </w:rPr>
        <w:t>ticketcreator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760C42" w:rsidRPr="00760C42">
        <w:rPr>
          <w:lang w:val="en-US" w:bidi="ru-RU"/>
        </w:rPr>
        <w:t>ID</w:t>
      </w:r>
      <w:r w:rsidR="00760C42" w:rsidRPr="00635CE6">
        <w:rPr>
          <w:lang w:bidi="ru-RU"/>
        </w:rPr>
        <w:t xml:space="preserve"> кассира, создавшего тикет. </w:t>
      </w:r>
      <w:r w:rsidR="00760C42" w:rsidRPr="00760C42">
        <w:rPr>
          <w:lang w:val="en-US" w:bidi="ru-RU"/>
        </w:rPr>
        <w:t>Иднетичен полю guid таблицы cashiers</w:t>
      </w:r>
    </w:p>
    <w:p w14:paraId="260C6990" w14:textId="77777777" w:rsidR="00F03E23" w:rsidRPr="00635CE6" w:rsidRDefault="00F03E23" w:rsidP="000003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ticketcomment2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000314" w:rsidRPr="00635CE6">
        <w:rPr>
          <w:lang w:bidi="ru-RU"/>
        </w:rPr>
        <w:t>Комментарий к тикету (видят только мастера).</w:t>
      </w:r>
    </w:p>
    <w:p w14:paraId="453A8417" w14:textId="77777777" w:rsidR="00F03E23" w:rsidRPr="00635CE6" w:rsidRDefault="00F03E23" w:rsidP="000003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closedate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000314" w:rsidRPr="00635CE6">
        <w:rPr>
          <w:lang w:bidi="ru-RU"/>
        </w:rPr>
        <w:t>Планируемая дата завершения тикета.</w:t>
      </w:r>
    </w:p>
    <w:p w14:paraId="70EA4AD5" w14:textId="77777777" w:rsidR="00F03E23" w:rsidRPr="00635CE6" w:rsidRDefault="00F03E23" w:rsidP="00B81A03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working_address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81A03" w:rsidRPr="00635CE6">
        <w:rPr>
          <w:lang w:bidi="ru-RU"/>
        </w:rPr>
        <w:t>Адрес, на котором проводятся работы.</w:t>
      </w:r>
    </w:p>
    <w:p w14:paraId="6745BD78" w14:textId="77777777" w:rsidR="00F03E23" w:rsidRPr="00635CE6" w:rsidRDefault="00F03E23" w:rsidP="009013E1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filename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9013E1" w:rsidRPr="009013E1">
        <w:rPr>
          <w:lang w:val="en-US" w:bidi="ru-RU"/>
        </w:rPr>
        <w:t>ID</w:t>
      </w:r>
      <w:r w:rsidR="009013E1" w:rsidRPr="00635CE6">
        <w:rPr>
          <w:lang w:bidi="ru-RU"/>
        </w:rPr>
        <w:t xml:space="preserve"> файлов, прикреплённых к тикету. Идентичны полю </w:t>
      </w:r>
      <w:r w:rsidR="009013E1" w:rsidRPr="009013E1">
        <w:rPr>
          <w:lang w:val="en-US" w:bidi="ru-RU"/>
        </w:rPr>
        <w:t>id</w:t>
      </w:r>
      <w:r w:rsidR="009013E1" w:rsidRPr="00635CE6">
        <w:rPr>
          <w:lang w:bidi="ru-RU"/>
        </w:rPr>
        <w:t xml:space="preserve"> таблицы </w:t>
      </w:r>
      <w:r w:rsidR="009013E1" w:rsidRPr="009013E1">
        <w:rPr>
          <w:lang w:val="en-US" w:bidi="ru-RU"/>
        </w:rPr>
        <w:t>objects</w:t>
      </w:r>
      <w:r w:rsidR="009013E1" w:rsidRPr="00635CE6">
        <w:rPr>
          <w:lang w:bidi="ru-RU"/>
        </w:rPr>
        <w:t>.</w:t>
      </w:r>
    </w:p>
    <w:p w14:paraId="79829A9A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alerttime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>После этой даты тикет будет считаться просроченным.</w:t>
      </w:r>
    </w:p>
    <w:p w14:paraId="2272095F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use_alert_time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>Может ли тикет статьь просроченным (0 - Нет, 1 - Да).</w:t>
      </w:r>
    </w:p>
    <w:p w14:paraId="0BDE4C12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visible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 xml:space="preserve">Видит ли абонент этот тиикет в своём </w:t>
      </w:r>
      <w:r w:rsidR="00B60014" w:rsidRPr="00B60014">
        <w:rPr>
          <w:lang w:val="en-US" w:bidi="ru-RU"/>
        </w:rPr>
        <w:t>WEB</w:t>
      </w:r>
      <w:r w:rsidR="00B60014" w:rsidRPr="00635CE6">
        <w:rPr>
          <w:lang w:bidi="ru-RU"/>
        </w:rPr>
        <w:t xml:space="preserve"> кабинете (0 - Нет, 1 - Да)</w:t>
      </w:r>
    </w:p>
    <w:p w14:paraId="6A18F7BF" w14:textId="77777777" w:rsidR="0056171D" w:rsidRPr="00635CE6" w:rsidRDefault="0056171D" w:rsidP="004515AD">
      <w:pPr>
        <w:rPr>
          <w:noProof/>
          <w:lang w:eastAsia="ru-RU"/>
        </w:rPr>
      </w:pPr>
    </w:p>
    <w:p w14:paraId="5AE556D7" w14:textId="77777777" w:rsidR="007441F5" w:rsidRPr="00635CE6" w:rsidRDefault="007441F5" w:rsidP="007441F5">
      <w:pPr>
        <w:rPr>
          <w:lang w:val="en-US" w:bidi="ru-RU"/>
        </w:rPr>
      </w:pPr>
      <w:bookmarkStart w:id="45" w:name="Структура_таблицы_card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cards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45"/>
    <w:p w14:paraId="2B416AFF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CREATE TABLE </w:t>
      </w:r>
      <w:r w:rsidRPr="007441F5">
        <w:rPr>
          <w:noProof/>
          <w:sz w:val="20"/>
          <w:szCs w:val="20"/>
          <w:lang w:val="en-US" w:eastAsia="ru-RU"/>
        </w:rPr>
        <w:t>`</w:t>
      </w:r>
      <w:r w:rsidRPr="007441F5">
        <w:rPr>
          <w:b/>
          <w:noProof/>
          <w:sz w:val="20"/>
          <w:szCs w:val="20"/>
          <w:lang w:val="en-US" w:eastAsia="ru-RU"/>
        </w:rPr>
        <w:t>cards</w:t>
      </w:r>
      <w:r w:rsidRPr="007441F5">
        <w:rPr>
          <w:noProof/>
          <w:sz w:val="20"/>
          <w:szCs w:val="20"/>
          <w:lang w:val="en-US" w:eastAsia="ru-RU"/>
        </w:rPr>
        <w:t>`  (</w:t>
      </w:r>
    </w:p>
    <w:p w14:paraId="07B279E7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cardlogin</w:t>
      </w:r>
      <w:r w:rsidRPr="007441F5">
        <w:rPr>
          <w:noProof/>
          <w:sz w:val="20"/>
          <w:szCs w:val="20"/>
          <w:lang w:val="en-US" w:eastAsia="ru-RU"/>
        </w:rPr>
        <w:t>` text CHARACTER SET utf8 COLLATE utf8_bin NOT NULL,</w:t>
      </w:r>
    </w:p>
    <w:p w14:paraId="64FB4E69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cardpassword</w:t>
      </w:r>
      <w:r w:rsidRPr="007441F5">
        <w:rPr>
          <w:noProof/>
          <w:sz w:val="20"/>
          <w:szCs w:val="20"/>
          <w:lang w:val="en-US" w:eastAsia="ru-RU"/>
        </w:rPr>
        <w:t>` text CHARACTER SET utf8 COLLATE utf8_bin NOT NULL,</w:t>
      </w:r>
    </w:p>
    <w:p w14:paraId="17FBF487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cardpar</w:t>
      </w:r>
      <w:r w:rsidRPr="007441F5">
        <w:rPr>
          <w:noProof/>
          <w:sz w:val="20"/>
          <w:szCs w:val="20"/>
          <w:lang w:val="en-US" w:eastAsia="ru-RU"/>
        </w:rPr>
        <w:t>` float(18, 2) NOT NULL,</w:t>
      </w:r>
    </w:p>
    <w:p w14:paraId="37E0A57A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activatedate</w:t>
      </w:r>
      <w:r w:rsidRPr="007441F5">
        <w:rPr>
          <w:noProof/>
          <w:sz w:val="20"/>
          <w:szCs w:val="20"/>
          <w:lang w:val="en-US" w:eastAsia="ru-RU"/>
        </w:rPr>
        <w:t>` datetime(0) NOT NULL DEFAULT '0001-01-01 00:00:00',</w:t>
      </w:r>
    </w:p>
    <w:p w14:paraId="40390945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createdate</w:t>
      </w:r>
      <w:r w:rsidRPr="007441F5">
        <w:rPr>
          <w:noProof/>
          <w:sz w:val="20"/>
          <w:szCs w:val="20"/>
          <w:lang w:val="en-US" w:eastAsia="ru-RU"/>
        </w:rPr>
        <w:t>` datetime(0) NOT NULL,</w:t>
      </w:r>
    </w:p>
    <w:p w14:paraId="67256EA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moneytype</w:t>
      </w:r>
      <w:r w:rsidRPr="007441F5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22124380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activator</w:t>
      </w:r>
      <w:r w:rsidRPr="007441F5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31B448A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params</w:t>
      </w:r>
      <w:r w:rsidRPr="007441F5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C536576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cardno</w:t>
      </w:r>
      <w:r w:rsidRPr="007441F5">
        <w:rPr>
          <w:noProof/>
          <w:sz w:val="20"/>
          <w:szCs w:val="20"/>
          <w:lang w:val="en-US" w:eastAsia="ru-RU"/>
        </w:rPr>
        <w:t>` bigint NOT NULL,</w:t>
      </w:r>
    </w:p>
    <w:p w14:paraId="56684E4F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cardpar2</w:t>
      </w:r>
      <w:r w:rsidRPr="007441F5">
        <w:rPr>
          <w:noProof/>
          <w:sz w:val="20"/>
          <w:szCs w:val="20"/>
          <w:lang w:val="en-US" w:eastAsia="ru-RU"/>
        </w:rPr>
        <w:t>` float(18, 2) NOT NULL,</w:t>
      </w:r>
    </w:p>
    <w:p w14:paraId="7A912302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isenabled</w:t>
      </w:r>
      <w:r w:rsidRPr="007441F5">
        <w:rPr>
          <w:noProof/>
          <w:sz w:val="20"/>
          <w:szCs w:val="20"/>
          <w:lang w:val="en-US" w:eastAsia="ru-RU"/>
        </w:rPr>
        <w:t>` int NOT NULL,</w:t>
      </w:r>
    </w:p>
    <w:p w14:paraId="2CF8FCAA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selling_point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6701BFD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C004AA">
        <w:rPr>
          <w:b/>
          <w:noProof/>
          <w:sz w:val="20"/>
          <w:szCs w:val="20"/>
          <w:lang w:val="en-US" w:eastAsia="ru-RU"/>
        </w:rPr>
        <w:t>series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4928F916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C004AA">
        <w:rPr>
          <w:b/>
          <w:noProof/>
          <w:sz w:val="20"/>
          <w:szCs w:val="20"/>
          <w:lang w:val="en-US" w:eastAsia="ru-RU"/>
        </w:rPr>
        <w:t>group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43E8AF5D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UNIQUE INDEX `</w:t>
      </w:r>
      <w:r w:rsidRPr="00C004AA">
        <w:rPr>
          <w:b/>
          <w:noProof/>
          <w:sz w:val="20"/>
          <w:szCs w:val="20"/>
          <w:lang w:val="en-US" w:eastAsia="ru-RU"/>
        </w:rPr>
        <w:t>cardlogin</w:t>
      </w:r>
      <w:r w:rsidRPr="007441F5">
        <w:rPr>
          <w:noProof/>
          <w:sz w:val="20"/>
          <w:szCs w:val="20"/>
          <w:lang w:val="en-US" w:eastAsia="ru-RU"/>
        </w:rPr>
        <w:t>`(`</w:t>
      </w:r>
      <w:r w:rsidRPr="00C004AA">
        <w:rPr>
          <w:b/>
          <w:noProof/>
          <w:sz w:val="20"/>
          <w:szCs w:val="20"/>
          <w:lang w:val="en-US" w:eastAsia="ru-RU"/>
        </w:rPr>
        <w:t>cardlogin</w:t>
      </w:r>
      <w:r w:rsidR="00C004AA">
        <w:rPr>
          <w:noProof/>
          <w:sz w:val="20"/>
          <w:szCs w:val="20"/>
          <w:lang w:val="en-US" w:eastAsia="ru-RU"/>
        </w:rPr>
        <w:t>`(255)) USING BTREE,</w:t>
      </w:r>
    </w:p>
    <w:p w14:paraId="509C4B9D" w14:textId="77777777" w:rsid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lastRenderedPageBreak/>
        <w:t>) CHARACTER SET =</w:t>
      </w:r>
      <w:r w:rsidR="00C004AA">
        <w:rPr>
          <w:noProof/>
          <w:sz w:val="20"/>
          <w:szCs w:val="20"/>
          <w:lang w:val="en-US" w:eastAsia="ru-RU"/>
        </w:rPr>
        <w:t xml:space="preserve"> utf8 COLLATE = utf8_general_ci</w:t>
      </w:r>
      <w:r w:rsidRPr="007441F5">
        <w:rPr>
          <w:noProof/>
          <w:sz w:val="20"/>
          <w:szCs w:val="20"/>
          <w:lang w:val="en-US" w:eastAsia="ru-RU"/>
        </w:rPr>
        <w:t>;</w:t>
      </w:r>
    </w:p>
    <w:p w14:paraId="170DB528" w14:textId="77777777" w:rsidR="00290F81" w:rsidRDefault="00290F81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3EB8153" w14:textId="77777777" w:rsidR="00290F81" w:rsidRDefault="00290F81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CCECB2" w14:textId="77777777" w:rsidR="00290F81" w:rsidRDefault="00290F81" w:rsidP="00290F81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cards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CA1548F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cardlogin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Логин карты</w:t>
      </w:r>
      <w:r w:rsidR="00105254">
        <w:rPr>
          <w:lang w:val="en-US" w:bidi="ru-RU"/>
        </w:rPr>
        <w:t>.</w:t>
      </w:r>
    </w:p>
    <w:p w14:paraId="3435E15E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cardpassword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Пароль карты</w:t>
      </w:r>
      <w:r w:rsidR="00105254">
        <w:rPr>
          <w:lang w:val="en-US" w:bidi="ru-RU"/>
        </w:rPr>
        <w:t>.</w:t>
      </w:r>
    </w:p>
    <w:p w14:paraId="1213B0D0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cardpar</w:t>
      </w:r>
      <w:r w:rsidRPr="00F70709">
        <w:rPr>
          <w:lang w:val="en-US" w:bidi="ru-RU"/>
        </w:rPr>
        <w:t xml:space="preserve"> </w:t>
      </w:r>
      <w:r w:rsidR="00105254">
        <w:rPr>
          <w:lang w:val="en-US" w:bidi="ru-RU"/>
        </w:rPr>
        <w:t>–</w:t>
      </w:r>
      <w:r w:rsidR="006B6661" w:rsidRPr="006B6661">
        <w:t xml:space="preserve"> </w:t>
      </w:r>
      <w:r w:rsidR="006B6661" w:rsidRPr="006B6661">
        <w:rPr>
          <w:lang w:val="en-US" w:bidi="ru-RU"/>
        </w:rPr>
        <w:t>Остаток</w:t>
      </w:r>
      <w:r w:rsidR="00105254">
        <w:rPr>
          <w:lang w:val="en-US" w:bidi="ru-RU"/>
        </w:rPr>
        <w:t>.</w:t>
      </w:r>
    </w:p>
    <w:p w14:paraId="1872D0FD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activatedate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Дата активации</w:t>
      </w:r>
      <w:r w:rsidR="00105254">
        <w:rPr>
          <w:lang w:val="en-US" w:bidi="ru-RU"/>
        </w:rPr>
        <w:t>.</w:t>
      </w:r>
    </w:p>
    <w:p w14:paraId="07C840F2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createdate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Дата создания</w:t>
      </w:r>
      <w:r w:rsidR="00105254">
        <w:rPr>
          <w:lang w:val="en-US" w:bidi="ru-RU"/>
        </w:rPr>
        <w:t>.</w:t>
      </w:r>
    </w:p>
    <w:p w14:paraId="28703EE2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moneytype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>Тип карты (0 - Пополниение деньгами, 1 - Пополнение днями, 2 - Создание нового абонента)</w:t>
      </w:r>
      <w:r w:rsidR="00105254" w:rsidRPr="00635CE6">
        <w:rPr>
          <w:lang w:bidi="ru-RU"/>
        </w:rPr>
        <w:t>.</w:t>
      </w:r>
    </w:p>
    <w:p w14:paraId="75293C11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activator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 xml:space="preserve">Логин абонента, активировавшего карту. Идентичен полям </w:t>
      </w:r>
      <w:r w:rsidR="006B6661" w:rsidRPr="006B6661">
        <w:rPr>
          <w:lang w:val="en-US" w:bidi="ru-RU"/>
        </w:rPr>
        <w:t>user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name</w:t>
      </w:r>
      <w:r w:rsidR="006B6661" w:rsidRPr="00635CE6">
        <w:rPr>
          <w:lang w:bidi="ru-RU"/>
        </w:rPr>
        <w:t xml:space="preserve"> и </w:t>
      </w:r>
      <w:r w:rsidR="006B6661" w:rsidRPr="006B6661">
        <w:rPr>
          <w:lang w:val="en-US" w:bidi="ru-RU"/>
        </w:rPr>
        <w:t>login</w:t>
      </w:r>
      <w:r w:rsidR="006B6661" w:rsidRPr="00635CE6">
        <w:rPr>
          <w:lang w:bidi="ru-RU"/>
        </w:rPr>
        <w:t xml:space="preserve"> из таблиц </w:t>
      </w:r>
      <w:r w:rsidR="006B6661" w:rsidRPr="006B6661">
        <w:rPr>
          <w:lang w:val="en-US" w:bidi="ru-RU"/>
        </w:rPr>
        <w:t>stat</w:t>
      </w:r>
      <w:r w:rsidR="006B6661" w:rsidRPr="00635CE6">
        <w:rPr>
          <w:lang w:bidi="ru-RU"/>
        </w:rPr>
        <w:t xml:space="preserve"> и </w:t>
      </w:r>
      <w:r w:rsidR="006B6661" w:rsidRPr="006B6661">
        <w:rPr>
          <w:lang w:val="en-US" w:bidi="ru-RU"/>
        </w:rPr>
        <w:t>search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tags</w:t>
      </w:r>
      <w:r w:rsidR="006B6661" w:rsidRPr="00635CE6">
        <w:rPr>
          <w:lang w:bidi="ru-RU"/>
        </w:rPr>
        <w:t>.</w:t>
      </w:r>
    </w:p>
    <w:p w14:paraId="49F23B75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params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тарифа, абоненты которого могут активировать карту</w:t>
      </w:r>
      <w:r w:rsidR="00105254" w:rsidRPr="00635CE6">
        <w:rPr>
          <w:lang w:bidi="ru-RU"/>
        </w:rPr>
        <w:t>.</w:t>
      </w:r>
      <w:r w:rsidR="006B6661" w:rsidRPr="00635CE6">
        <w:rPr>
          <w:lang w:bidi="ru-RU"/>
        </w:rPr>
        <w:t xml:space="preserve"> (Идентичен полю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таблицы </w:t>
      </w:r>
      <w:r w:rsidR="006B6661" w:rsidRPr="006B6661">
        <w:rPr>
          <w:lang w:val="en-US" w:bidi="ru-RU"/>
        </w:rPr>
        <w:t>system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objects</w:t>
      </w:r>
      <w:r w:rsidR="006B6661" w:rsidRPr="00635CE6">
        <w:rPr>
          <w:lang w:bidi="ru-RU"/>
        </w:rPr>
        <w:t>)</w:t>
      </w:r>
      <w:r w:rsidR="00105254" w:rsidRPr="00635CE6">
        <w:rPr>
          <w:lang w:bidi="ru-RU"/>
        </w:rPr>
        <w:t>.</w:t>
      </w:r>
    </w:p>
    <w:p w14:paraId="6CDFC4E7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cardno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Порядковый номер карты</w:t>
      </w:r>
      <w:r w:rsidR="00105254">
        <w:rPr>
          <w:lang w:val="en-US" w:bidi="ru-RU"/>
        </w:rPr>
        <w:t>.</w:t>
      </w:r>
    </w:p>
    <w:p w14:paraId="5F91C41B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cardpar2</w:t>
      </w:r>
      <w:r w:rsidRPr="00F70709">
        <w:rPr>
          <w:lang w:val="en-US" w:bidi="ru-RU"/>
        </w:rPr>
        <w:t xml:space="preserve"> </w:t>
      </w:r>
      <w:r w:rsidR="00105254">
        <w:rPr>
          <w:lang w:val="en-US" w:bidi="ru-RU"/>
        </w:rPr>
        <w:t>–</w:t>
      </w:r>
      <w:r w:rsidR="006B6661" w:rsidRPr="006B6661">
        <w:t xml:space="preserve"> </w:t>
      </w:r>
      <w:r w:rsidR="006B6661" w:rsidRPr="006B6661">
        <w:rPr>
          <w:lang w:val="en-US" w:bidi="ru-RU"/>
        </w:rPr>
        <w:t>Номинал</w:t>
      </w:r>
      <w:r w:rsidR="00105254">
        <w:rPr>
          <w:lang w:val="en-US" w:bidi="ru-RU"/>
        </w:rPr>
        <w:t>.</w:t>
      </w:r>
    </w:p>
    <w:p w14:paraId="761D391D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isenabled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>Карта активна и доступна для активации (0 - Нет, 1 - Да)</w:t>
      </w:r>
      <w:r w:rsidR="00105254" w:rsidRPr="00635CE6">
        <w:rPr>
          <w:lang w:bidi="ru-RU"/>
        </w:rPr>
        <w:t>.</w:t>
      </w:r>
    </w:p>
    <w:p w14:paraId="5A2510A9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selling</w:t>
      </w:r>
      <w:r w:rsidRPr="00635CE6">
        <w:rPr>
          <w:b/>
          <w:noProof/>
          <w:lang w:eastAsia="ru-RU"/>
        </w:rPr>
        <w:t>_</w:t>
      </w:r>
      <w:r w:rsidRPr="00F70709">
        <w:rPr>
          <w:b/>
          <w:noProof/>
          <w:lang w:val="en-US" w:eastAsia="ru-RU"/>
        </w:rPr>
        <w:t>point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точки продажи, где должна быть реализована карточка</w:t>
      </w:r>
      <w:r w:rsidR="00105254" w:rsidRPr="00635CE6">
        <w:rPr>
          <w:lang w:bidi="ru-RU"/>
        </w:rPr>
        <w:t>.</w:t>
      </w:r>
    </w:p>
    <w:p w14:paraId="5AFCF870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series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Серия выпуска карт</w:t>
      </w:r>
      <w:r w:rsidR="00105254">
        <w:rPr>
          <w:lang w:val="en-US" w:bidi="ru-RU"/>
        </w:rPr>
        <w:t>.</w:t>
      </w:r>
    </w:p>
    <w:p w14:paraId="35D3C0BF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group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</w:t>
      </w:r>
      <w:hyperlink w:anchor="_Группы" w:history="1">
        <w:r w:rsidR="006B6661" w:rsidRPr="00B57E49">
          <w:rPr>
            <w:rStyle w:val="a7"/>
            <w:lang w:bidi="ru-RU"/>
          </w:rPr>
          <w:t>группы</w:t>
        </w:r>
      </w:hyperlink>
      <w:r w:rsidR="00B57E49">
        <w:rPr>
          <w:lang w:bidi="ru-RU"/>
        </w:rPr>
        <w:t xml:space="preserve"> или </w:t>
      </w:r>
      <w:hyperlink w:anchor="_Тарифы" w:history="1">
        <w:r w:rsidR="00B57E49" w:rsidRPr="00B57E49">
          <w:rPr>
            <w:rStyle w:val="a7"/>
            <w:lang w:bidi="ru-RU"/>
          </w:rPr>
          <w:t>тарифа</w:t>
        </w:r>
      </w:hyperlink>
      <w:r w:rsidR="006B6661" w:rsidRPr="00635CE6">
        <w:rPr>
          <w:lang w:bidi="ru-RU"/>
        </w:rPr>
        <w:t xml:space="preserve">, абоненты которой могут активировать карту (Идентичен полю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таблицы </w:t>
      </w:r>
      <w:r w:rsidR="006B6661" w:rsidRPr="006B6661">
        <w:rPr>
          <w:lang w:val="en-US" w:bidi="ru-RU"/>
        </w:rPr>
        <w:t>system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objects</w:t>
      </w:r>
      <w:r w:rsidR="006B6661" w:rsidRPr="00635CE6">
        <w:rPr>
          <w:lang w:bidi="ru-RU"/>
        </w:rPr>
        <w:t>)</w:t>
      </w:r>
      <w:r w:rsidR="00105254" w:rsidRPr="00635CE6">
        <w:rPr>
          <w:lang w:bidi="ru-RU"/>
        </w:rPr>
        <w:t>.</w:t>
      </w:r>
    </w:p>
    <w:p w14:paraId="179633FC" w14:textId="77777777" w:rsidR="00290F81" w:rsidRPr="00635CE6" w:rsidRDefault="00290F81" w:rsidP="007441F5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785500CB" w14:textId="77777777" w:rsidR="00417824" w:rsidRPr="00635CE6" w:rsidRDefault="00417824" w:rsidP="007441F5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700C5910" w14:textId="77777777" w:rsidR="001F5020" w:rsidRPr="00635CE6" w:rsidRDefault="001F5020" w:rsidP="007441F5">
      <w:pPr>
        <w:spacing w:after="0" w:line="240" w:lineRule="auto"/>
        <w:rPr>
          <w:lang w:val="en-US" w:bidi="ru-RU"/>
        </w:rPr>
      </w:pPr>
      <w:bookmarkStart w:id="46" w:name="Структура_таблицы_toponym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toponyms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p w14:paraId="24C1BB9E" w14:textId="77777777" w:rsidR="00AF4E1A" w:rsidRPr="007441F5" w:rsidRDefault="00AF4E1A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bookmarkEnd w:id="46"/>
    <w:p w14:paraId="3747592B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AF4E1A">
        <w:rPr>
          <w:b/>
          <w:noProof/>
          <w:sz w:val="20"/>
          <w:szCs w:val="20"/>
          <w:lang w:val="en-US" w:eastAsia="ru-RU"/>
        </w:rPr>
        <w:t>toponyms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7348603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id</w:t>
      </w:r>
      <w:r w:rsidRPr="00AF4E1A">
        <w:rPr>
          <w:noProof/>
          <w:sz w:val="20"/>
          <w:szCs w:val="20"/>
          <w:lang w:val="en-US" w:eastAsia="ru-RU"/>
        </w:rPr>
        <w:t>` int UNSIGNED NOT NULL AUTO_INCREMENT,</w:t>
      </w:r>
    </w:p>
    <w:p w14:paraId="4505EE31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name</w:t>
      </w:r>
      <w:r w:rsidRPr="00AF4E1A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0F8FA41F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type</w:t>
      </w:r>
      <w:r w:rsidRPr="00AF4E1A">
        <w:rPr>
          <w:noProof/>
          <w:sz w:val="20"/>
          <w:szCs w:val="20"/>
          <w:lang w:val="en-US" w:eastAsia="ru-RU"/>
        </w:rPr>
        <w:t>` smallint NULL DEFAULT NULL,</w:t>
      </w:r>
    </w:p>
    <w:p w14:paraId="1497F655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parent</w:t>
      </w:r>
      <w:r w:rsidRPr="00AF4E1A">
        <w:rPr>
          <w:noProof/>
          <w:sz w:val="20"/>
          <w:szCs w:val="20"/>
          <w:lang w:val="en-US" w:eastAsia="ru-RU"/>
        </w:rPr>
        <w:t>` int UNSIGNED NOT NULL,</w:t>
      </w:r>
    </w:p>
    <w:p w14:paraId="24D1CFC8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PRIMARY KEY (`</w:t>
      </w:r>
      <w:r w:rsidRPr="00AF4E1A">
        <w:rPr>
          <w:b/>
          <w:noProof/>
          <w:sz w:val="20"/>
          <w:szCs w:val="20"/>
          <w:lang w:val="en-US" w:eastAsia="ru-RU"/>
        </w:rPr>
        <w:t>id</w:t>
      </w:r>
      <w:r w:rsidRPr="00AF4E1A">
        <w:rPr>
          <w:noProof/>
          <w:sz w:val="20"/>
          <w:szCs w:val="20"/>
          <w:lang w:val="en-US" w:eastAsia="ru-RU"/>
        </w:rPr>
        <w:t>`) USING BTREE</w:t>
      </w:r>
    </w:p>
    <w:p w14:paraId="201CE847" w14:textId="77777777" w:rsidR="004515AD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10079D40" w14:textId="77777777" w:rsidR="00417824" w:rsidRDefault="00417824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F284F3C" w14:textId="77777777" w:rsidR="00417824" w:rsidRDefault="00417824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8746001" w14:textId="77777777" w:rsidR="00417824" w:rsidRDefault="00417824" w:rsidP="00417824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toponyms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393CA79" w14:textId="77777777" w:rsidR="00417824" w:rsidRDefault="00417824" w:rsidP="00417824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 w:rsidR="00105254">
        <w:rPr>
          <w:lang w:val="en-US" w:bidi="ru-RU"/>
        </w:rPr>
        <w:t>.</w:t>
      </w:r>
    </w:p>
    <w:p w14:paraId="17CB6212" w14:textId="77777777" w:rsidR="00417824" w:rsidRDefault="00417824" w:rsidP="002E08D7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name</w:t>
      </w:r>
      <w:r>
        <w:rPr>
          <w:lang w:val="en-US" w:bidi="ru-RU"/>
        </w:rPr>
        <w:t xml:space="preserve"> – </w:t>
      </w:r>
      <w:r w:rsidR="002E08D7" w:rsidRPr="002E08D7">
        <w:rPr>
          <w:lang w:val="en-US" w:bidi="ru-RU"/>
        </w:rPr>
        <w:t>Название топонима</w:t>
      </w:r>
      <w:r w:rsidR="00105254">
        <w:rPr>
          <w:lang w:val="en-US" w:bidi="ru-RU"/>
        </w:rPr>
        <w:t>.</w:t>
      </w:r>
    </w:p>
    <w:p w14:paraId="707E0568" w14:textId="77777777" w:rsidR="00417824" w:rsidRPr="00635CE6" w:rsidRDefault="00417824" w:rsidP="002E08D7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type</w:t>
      </w:r>
      <w:r w:rsidRPr="00635CE6">
        <w:rPr>
          <w:lang w:bidi="ru-RU"/>
        </w:rPr>
        <w:t xml:space="preserve"> – </w:t>
      </w:r>
      <w:r w:rsidR="002E08D7" w:rsidRPr="00635CE6">
        <w:rPr>
          <w:lang w:bidi="ru-RU"/>
        </w:rPr>
        <w:t>Тип (0 - Страна, 1 - Область, 2 - Город, 3 - Район города, 4 - Улица, 5 - Дом, 6 - Квартира)</w:t>
      </w:r>
      <w:r w:rsidR="00105254" w:rsidRPr="00635CE6">
        <w:rPr>
          <w:lang w:bidi="ru-RU"/>
        </w:rPr>
        <w:t>.</w:t>
      </w:r>
    </w:p>
    <w:p w14:paraId="2DA261D1" w14:textId="77777777" w:rsidR="00417824" w:rsidRPr="00635CE6" w:rsidRDefault="00417824" w:rsidP="002E08D7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parent</w:t>
      </w:r>
      <w:r w:rsidRPr="00635CE6">
        <w:rPr>
          <w:lang w:bidi="ru-RU"/>
        </w:rPr>
        <w:t xml:space="preserve"> - </w:t>
      </w:r>
      <w:r w:rsidR="002E08D7" w:rsidRPr="002E08D7">
        <w:rPr>
          <w:lang w:val="en-US" w:bidi="ru-RU"/>
        </w:rPr>
        <w:t>ID</w:t>
      </w:r>
      <w:r w:rsidR="002E08D7" w:rsidRPr="00635CE6">
        <w:rPr>
          <w:lang w:bidi="ru-RU"/>
        </w:rPr>
        <w:t xml:space="preserve"> родительской записи (0 - нет родителя, корневая запись)</w:t>
      </w:r>
      <w:r w:rsidR="00105254" w:rsidRPr="00635CE6">
        <w:rPr>
          <w:lang w:bidi="ru-RU"/>
        </w:rPr>
        <w:t>.</w:t>
      </w:r>
    </w:p>
    <w:p w14:paraId="498F4C4B" w14:textId="77777777" w:rsidR="00417824" w:rsidRPr="00635CE6" w:rsidRDefault="00417824" w:rsidP="00AF4E1A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196EAA05" w14:textId="77777777" w:rsidR="00A40B7F" w:rsidRPr="00635CE6" w:rsidRDefault="00A40B7F" w:rsidP="00AF4E1A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457D5450" w14:textId="77777777" w:rsidR="00A40B7F" w:rsidRPr="00635CE6" w:rsidRDefault="00A40B7F" w:rsidP="00A40B7F">
      <w:pPr>
        <w:spacing w:after="0" w:line="240" w:lineRule="auto"/>
        <w:rPr>
          <w:lang w:val="en-US" w:bidi="ru-RU"/>
        </w:rPr>
      </w:pPr>
      <w:bookmarkStart w:id="47" w:name="Структура_таблицы_stock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stock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47"/>
    <w:p w14:paraId="74185A60" w14:textId="77777777" w:rsidR="00A40B7F" w:rsidRPr="007441F5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550027E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>CREATE TABLE</w:t>
      </w:r>
      <w:r>
        <w:rPr>
          <w:noProof/>
          <w:sz w:val="20"/>
          <w:szCs w:val="20"/>
          <w:lang w:val="en-US" w:eastAsia="ru-RU"/>
        </w:rPr>
        <w:t xml:space="preserve"> </w:t>
      </w:r>
      <w:r w:rsidRPr="00A40B7F">
        <w:rPr>
          <w:noProof/>
          <w:sz w:val="20"/>
          <w:szCs w:val="20"/>
          <w:lang w:val="en-US" w:eastAsia="ru-RU"/>
        </w:rPr>
        <w:t>`</w:t>
      </w:r>
      <w:r w:rsidRPr="00A40B7F">
        <w:rPr>
          <w:b/>
          <w:noProof/>
          <w:sz w:val="20"/>
          <w:szCs w:val="20"/>
          <w:lang w:val="en-US" w:eastAsia="ru-RU"/>
        </w:rPr>
        <w:t>stock</w:t>
      </w:r>
      <w:r w:rsidRPr="00A40B7F">
        <w:rPr>
          <w:noProof/>
          <w:sz w:val="20"/>
          <w:szCs w:val="20"/>
          <w:lang w:val="en-US" w:eastAsia="ru-RU"/>
        </w:rPr>
        <w:t>`  (</w:t>
      </w:r>
    </w:p>
    <w:p w14:paraId="497C9216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id</w:t>
      </w:r>
      <w:r w:rsidRPr="00A40B7F">
        <w:rPr>
          <w:noProof/>
          <w:sz w:val="20"/>
          <w:szCs w:val="20"/>
          <w:lang w:val="en-US" w:eastAsia="ru-RU"/>
        </w:rPr>
        <w:t>` bigint UNSIGNED NOT NULL AUTO_INCREMENT,</w:t>
      </w:r>
    </w:p>
    <w:p w14:paraId="4AFD2890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parent</w:t>
      </w:r>
      <w:r w:rsidRPr="00A40B7F">
        <w:rPr>
          <w:noProof/>
          <w:sz w:val="20"/>
          <w:szCs w:val="20"/>
          <w:lang w:val="en-US" w:eastAsia="ru-RU"/>
        </w:rPr>
        <w:t>` bigint UNSIGNED NOT NULL,</w:t>
      </w:r>
    </w:p>
    <w:p w14:paraId="6D09FC9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creator</w:t>
      </w:r>
      <w:r w:rsidRPr="00A40B7F">
        <w:rPr>
          <w:noProof/>
          <w:sz w:val="20"/>
          <w:szCs w:val="20"/>
          <w:lang w:val="en-US" w:eastAsia="ru-RU"/>
        </w:rPr>
        <w:t>` bigint UNSIGNED NOT NULL,</w:t>
      </w:r>
    </w:p>
    <w:p w14:paraId="332C3CB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data</w:t>
      </w:r>
      <w:r w:rsidRPr="00A40B7F">
        <w:rPr>
          <w:noProof/>
          <w:sz w:val="20"/>
          <w:szCs w:val="20"/>
          <w:lang w:val="en-US" w:eastAsia="ru-RU"/>
        </w:rPr>
        <w:t>` varchar(8192) CHARACTER SET utf8 COLLATE utf8_general_ci NOT NULL,</w:t>
      </w:r>
    </w:p>
    <w:p w14:paraId="43222F1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create_date</w:t>
      </w:r>
      <w:r w:rsidRPr="00A40B7F">
        <w:rPr>
          <w:noProof/>
          <w:sz w:val="20"/>
          <w:szCs w:val="20"/>
          <w:lang w:val="en-US" w:eastAsia="ru-RU"/>
        </w:rPr>
        <w:t>` int UNSIGNED NOT NULL,</w:t>
      </w:r>
    </w:p>
    <w:p w14:paraId="117573CE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linked_to</w:t>
      </w:r>
      <w:r w:rsidRPr="00A40B7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1E84F45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balance</w:t>
      </w:r>
      <w:r w:rsidRPr="00A40B7F">
        <w:rPr>
          <w:noProof/>
          <w:sz w:val="20"/>
          <w:szCs w:val="20"/>
          <w:lang w:val="en-US" w:eastAsia="ru-RU"/>
        </w:rPr>
        <w:t>` float(20, 5) NOT NULL,</w:t>
      </w:r>
    </w:p>
    <w:p w14:paraId="2835F511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base_balance</w:t>
      </w:r>
      <w:r w:rsidRPr="00A40B7F">
        <w:rPr>
          <w:noProof/>
          <w:sz w:val="20"/>
          <w:szCs w:val="20"/>
          <w:lang w:val="en-US" w:eastAsia="ru-RU"/>
        </w:rPr>
        <w:t>` float(20, 5) NOT NULL,</w:t>
      </w:r>
    </w:p>
    <w:p w14:paraId="39074F57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reserved</w:t>
      </w:r>
      <w:r w:rsidRPr="00A40B7F">
        <w:rPr>
          <w:noProof/>
          <w:sz w:val="20"/>
          <w:szCs w:val="20"/>
          <w:lang w:val="en-US" w:eastAsia="ru-RU"/>
        </w:rPr>
        <w:t>` float(20, 5) NOT NULL DEFAULT 0,</w:t>
      </w:r>
    </w:p>
    <w:p w14:paraId="687B7EFD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PRIMARY KEY (`id`) USING BTREE</w:t>
      </w:r>
    </w:p>
    <w:p w14:paraId="64C3AD90" w14:textId="77777777" w:rsid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>) CHARACTER SET =</w:t>
      </w:r>
      <w:r w:rsidR="006F3EF2">
        <w:rPr>
          <w:noProof/>
          <w:sz w:val="20"/>
          <w:szCs w:val="20"/>
          <w:lang w:val="en-US" w:eastAsia="ru-RU"/>
        </w:rPr>
        <w:t xml:space="preserve"> utf8 COLLATE = utf8_general_ci</w:t>
      </w:r>
      <w:r w:rsidRPr="00A40B7F">
        <w:rPr>
          <w:noProof/>
          <w:sz w:val="20"/>
          <w:szCs w:val="20"/>
          <w:lang w:val="en-US" w:eastAsia="ru-RU"/>
        </w:rPr>
        <w:t>;</w:t>
      </w:r>
    </w:p>
    <w:p w14:paraId="41E65E9B" w14:textId="77777777" w:rsid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DC82C5C" w14:textId="77777777" w:rsidR="00A40B7F" w:rsidRDefault="00A40B7F" w:rsidP="00A40B7F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DE58FB">
        <w:rPr>
          <w:b/>
          <w:lang w:val="en-US" w:bidi="ru-RU"/>
        </w:rPr>
        <w:t>stock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35AAD46" w14:textId="77777777" w:rsidR="00A40B7F" w:rsidRDefault="00A40B7F" w:rsidP="00A40B7F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 w:rsidR="00105254">
        <w:rPr>
          <w:lang w:val="en-US" w:bidi="ru-RU"/>
        </w:rPr>
        <w:t>.</w:t>
      </w:r>
    </w:p>
    <w:p w14:paraId="08B626D5" w14:textId="77777777" w:rsidR="00A40B7F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parent</w:t>
      </w:r>
      <w:r w:rsidR="00A40B7F" w:rsidRPr="00635CE6">
        <w:rPr>
          <w:lang w:bidi="ru-RU"/>
        </w:rPr>
        <w:t xml:space="preserve"> –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типа позиции. Идентичен полю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таблицы </w:t>
      </w:r>
      <w:r w:rsidR="00105254" w:rsidRPr="00105254">
        <w:rPr>
          <w:lang w:val="en-US" w:bidi="ru-RU"/>
        </w:rPr>
        <w:t>stock</w:t>
      </w:r>
      <w:r w:rsidR="00105254" w:rsidRPr="00635CE6">
        <w:rPr>
          <w:lang w:bidi="ru-RU"/>
        </w:rPr>
        <w:t>_</w:t>
      </w:r>
      <w:r w:rsidR="00105254" w:rsidRPr="00105254">
        <w:rPr>
          <w:lang w:val="en-US" w:bidi="ru-RU"/>
        </w:rPr>
        <w:t>types</w:t>
      </w:r>
      <w:r w:rsidR="00105254" w:rsidRPr="00635CE6">
        <w:rPr>
          <w:lang w:bidi="ru-RU"/>
        </w:rPr>
        <w:t>.</w:t>
      </w:r>
    </w:p>
    <w:p w14:paraId="4EFC6908" w14:textId="77777777" w:rsidR="00A40B7F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creator</w:t>
      </w:r>
      <w:r w:rsidR="00A40B7F" w:rsidRPr="00635CE6">
        <w:rPr>
          <w:lang w:bidi="ru-RU"/>
        </w:rPr>
        <w:t xml:space="preserve"> –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кассира, добавившего позицию на склад. Идентичен полю </w:t>
      </w:r>
      <w:r w:rsidR="00105254" w:rsidRPr="00105254">
        <w:rPr>
          <w:lang w:val="en-US" w:bidi="ru-RU"/>
        </w:rPr>
        <w:t>guid</w:t>
      </w:r>
      <w:r w:rsidR="00105254" w:rsidRPr="00635CE6">
        <w:rPr>
          <w:lang w:bidi="ru-RU"/>
        </w:rPr>
        <w:t xml:space="preserve"> таблицы </w:t>
      </w:r>
      <w:r w:rsidR="00105254" w:rsidRPr="00105254">
        <w:rPr>
          <w:lang w:val="en-US" w:bidi="ru-RU"/>
        </w:rPr>
        <w:t>cashiers</w:t>
      </w:r>
      <w:r w:rsidR="00105254" w:rsidRPr="00635CE6">
        <w:rPr>
          <w:lang w:bidi="ru-RU"/>
        </w:rPr>
        <w:t>.</w:t>
      </w:r>
    </w:p>
    <w:p w14:paraId="445645D3" w14:textId="77777777" w:rsidR="00A40B7F" w:rsidRDefault="00DE58FB" w:rsidP="00105254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data</w:t>
      </w:r>
      <w:r w:rsidR="00A40B7F" w:rsidRPr="00635CE6">
        <w:rPr>
          <w:lang w:bidi="ru-RU"/>
        </w:rPr>
        <w:t xml:space="preserve"> </w:t>
      </w:r>
      <w:r w:rsidRPr="00635CE6">
        <w:rPr>
          <w:lang w:bidi="ru-RU"/>
        </w:rPr>
        <w:t>–</w:t>
      </w:r>
      <w:r w:rsidR="00A40B7F" w:rsidRPr="00635CE6">
        <w:rPr>
          <w:lang w:bidi="ru-RU"/>
        </w:rPr>
        <w:t xml:space="preserve"> </w:t>
      </w:r>
      <w:r w:rsidR="00105254" w:rsidRPr="00635CE6">
        <w:rPr>
          <w:lang w:bidi="ru-RU"/>
        </w:rPr>
        <w:t xml:space="preserve">Описание позиции на сладке в формате </w:t>
      </w:r>
      <w:r w:rsidR="00105254" w:rsidRPr="00105254">
        <w:rPr>
          <w:lang w:val="en-US" w:bidi="ru-RU"/>
        </w:rPr>
        <w:t>JSON</w:t>
      </w:r>
      <w:r w:rsidR="00105254" w:rsidRPr="00635CE6">
        <w:rPr>
          <w:lang w:bidi="ru-RU"/>
        </w:rPr>
        <w:t xml:space="preserve"> - {"Ключ" : "Значение"}. </w:t>
      </w:r>
      <w:r w:rsidR="00105254" w:rsidRPr="00105254">
        <w:rPr>
          <w:lang w:val="en-US" w:bidi="ru-RU"/>
        </w:rPr>
        <w:t>Ключ идентичен полю id из таблицы fields</w:t>
      </w:r>
      <w:r w:rsidR="00105254">
        <w:rPr>
          <w:lang w:val="en-US" w:bidi="ru-RU"/>
        </w:rPr>
        <w:t>.</w:t>
      </w:r>
    </w:p>
    <w:p w14:paraId="3CC19B66" w14:textId="77777777" w:rsidR="00DE58FB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create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 w:rsidR="00105254" w:rsidRPr="00635CE6">
        <w:rPr>
          <w:lang w:bidi="ru-RU"/>
        </w:rPr>
        <w:t xml:space="preserve">Дата добавление позиции на склад в формате </w:t>
      </w:r>
      <w:r w:rsidR="00105254" w:rsidRPr="00105254">
        <w:rPr>
          <w:lang w:val="en-US" w:bidi="ru-RU"/>
        </w:rPr>
        <w:t>UNIXTIME</w:t>
      </w:r>
      <w:r w:rsidR="00105254" w:rsidRPr="00635CE6">
        <w:rPr>
          <w:lang w:bidi="ru-RU"/>
        </w:rPr>
        <w:t>.</w:t>
      </w:r>
    </w:p>
    <w:p w14:paraId="6A737989" w14:textId="77777777" w:rsidR="00105254" w:rsidRPr="00F03E23" w:rsidRDefault="00DE58FB" w:rsidP="0010525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linked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to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- </w:t>
      </w:r>
      <w:r w:rsidR="00105254" w:rsidRPr="00635CE6">
        <w:rPr>
          <w:lang w:bidi="ru-RU"/>
        </w:rPr>
        <w:t xml:space="preserve">Днные о привязке позиции к абоненту. </w:t>
      </w:r>
      <w:r w:rsidRPr="00635CE6">
        <w:rPr>
          <w:lang w:bidi="ru-RU"/>
        </w:rPr>
        <w:t>Данные разделены символом | - вертикална</w:t>
      </w:r>
      <w:r w:rsidR="00105254" w:rsidRPr="00635CE6">
        <w:rPr>
          <w:lang w:bidi="ru-RU"/>
        </w:rPr>
        <w:t xml:space="preserve">я черта. Позиции: </w:t>
      </w:r>
      <w:r w:rsidR="00105254">
        <w:rPr>
          <w:lang w:bidi="ru-RU"/>
        </w:rPr>
        <w:t>1</w:t>
      </w:r>
      <w:r w:rsidR="00105254" w:rsidRPr="00635CE6">
        <w:rPr>
          <w:lang w:bidi="ru-RU"/>
        </w:rPr>
        <w:t xml:space="preserve"> – </w:t>
      </w:r>
      <w:r w:rsidR="00105254">
        <w:rPr>
          <w:lang w:bidi="ru-RU"/>
        </w:rPr>
        <w:t xml:space="preserve">(в данный момент всегда 0) привязка к абоненту. 2 – </w:t>
      </w:r>
      <w:r w:rsid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</w:t>
      </w:r>
      <w:r w:rsidR="00105254">
        <w:rPr>
          <w:lang w:bidi="ru-RU"/>
        </w:rPr>
        <w:t xml:space="preserve">абонента. </w:t>
      </w:r>
      <w:r w:rsidR="00105254" w:rsidRPr="00635CE6">
        <w:rPr>
          <w:lang w:bidi="ru-RU"/>
        </w:rPr>
        <w:t xml:space="preserve">Идентичен полям </w:t>
      </w:r>
      <w:r w:rsidR="00105254" w:rsidRPr="005B7C29">
        <w:rPr>
          <w:lang w:val="en-US" w:bidi="ru-RU"/>
        </w:rPr>
        <w:t>shortguid</w:t>
      </w:r>
      <w:r w:rsidR="00105254" w:rsidRPr="00635CE6">
        <w:rPr>
          <w:lang w:bidi="ru-RU"/>
        </w:rPr>
        <w:t xml:space="preserve"> из таблиц </w:t>
      </w:r>
      <w:r w:rsidR="00381237" w:rsidRPr="00C47D81">
        <w:rPr>
          <w:lang w:bidi="ru-RU"/>
        </w:rPr>
        <w:t xml:space="preserve">таблиц </w:t>
      </w:r>
      <w:r w:rsidR="00381237" w:rsidRPr="00C47D81">
        <w:rPr>
          <w:b/>
          <w:lang w:bidi="ru-RU"/>
        </w:rPr>
        <w:t>stat</w:t>
      </w:r>
      <w:r w:rsidR="00381237" w:rsidRPr="00635CE6">
        <w:rPr>
          <w:b/>
          <w:lang w:bidi="ru-RU"/>
        </w:rPr>
        <w:t>,</w:t>
      </w:r>
      <w:r w:rsidR="00381237" w:rsidRPr="00C47D81">
        <w:rPr>
          <w:lang w:bidi="ru-RU"/>
        </w:rPr>
        <w:t xml:space="preserve"> </w:t>
      </w:r>
      <w:r w:rsidR="00381237" w:rsidRPr="00C47D81">
        <w:rPr>
          <w:b/>
          <w:lang w:bidi="ru-RU"/>
        </w:rPr>
        <w:t>search_tags</w:t>
      </w:r>
      <w:r w:rsidR="00381237">
        <w:rPr>
          <w:b/>
          <w:lang w:bidi="ru-RU"/>
        </w:rPr>
        <w:t xml:space="preserve"> </w:t>
      </w:r>
      <w:r w:rsidR="00381237" w:rsidRPr="00AC6EE6">
        <w:rPr>
          <w:lang w:bidi="ru-RU"/>
        </w:rPr>
        <w:t xml:space="preserve">и </w:t>
      </w:r>
      <w:r w:rsidR="00381237">
        <w:rPr>
          <w:b/>
          <w:lang w:val="en-US" w:bidi="ru-RU"/>
        </w:rPr>
        <w:t>users</w:t>
      </w:r>
      <w:r w:rsidR="00381237" w:rsidRPr="00635CE6">
        <w:rPr>
          <w:b/>
          <w:lang w:bidi="ru-RU"/>
        </w:rPr>
        <w:t>_</w:t>
      </w:r>
      <w:r w:rsidR="00381237">
        <w:rPr>
          <w:b/>
          <w:lang w:val="en-US" w:bidi="ru-RU"/>
        </w:rPr>
        <w:t>list</w:t>
      </w:r>
      <w:r w:rsidR="00105254" w:rsidRPr="00635CE6">
        <w:rPr>
          <w:lang w:bidi="ru-RU"/>
        </w:rPr>
        <w:t>.</w:t>
      </w:r>
      <w:r w:rsidR="00105254">
        <w:rPr>
          <w:lang w:bidi="ru-RU"/>
        </w:rPr>
        <w:t xml:space="preserve"> 3 – </w:t>
      </w:r>
      <w:r w:rsid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</w:t>
      </w:r>
      <w:r w:rsidR="00105254">
        <w:rPr>
          <w:lang w:bidi="ru-RU"/>
        </w:rPr>
        <w:t xml:space="preserve">поля в профиле абонента, </w:t>
      </w:r>
      <w:r w:rsidR="00105254" w:rsidRPr="00105254">
        <w:rPr>
          <w:lang w:bidi="ru-RU"/>
        </w:rPr>
        <w:t>идентичен полю id из таблицы fields</w:t>
      </w:r>
      <w:r w:rsidR="00105254">
        <w:rPr>
          <w:lang w:bidi="ru-RU"/>
        </w:rPr>
        <w:t>. 4 – Количество (для неисчисляемых типов)</w:t>
      </w:r>
      <w:r w:rsidR="00105254">
        <w:rPr>
          <w:lang w:val="en-US" w:bidi="ru-RU"/>
        </w:rPr>
        <w:t>.</w:t>
      </w:r>
    </w:p>
    <w:p w14:paraId="6B0A62AB" w14:textId="77777777" w:rsidR="00DE58FB" w:rsidRPr="00635CE6" w:rsidRDefault="00105254" w:rsidP="00105254">
      <w:pPr>
        <w:pStyle w:val="a5"/>
        <w:numPr>
          <w:ilvl w:val="0"/>
          <w:numId w:val="9"/>
        </w:numPr>
        <w:rPr>
          <w:lang w:bidi="ru-RU"/>
        </w:rPr>
      </w:pPr>
      <w:r w:rsidRPr="00105254">
        <w:rPr>
          <w:b/>
          <w:lang w:val="en-US" w:bidi="ru-RU"/>
        </w:rPr>
        <w:t>balance</w:t>
      </w:r>
      <w:r w:rsidRPr="00635CE6">
        <w:rPr>
          <w:lang w:bidi="ru-RU"/>
        </w:rPr>
        <w:t xml:space="preserve"> - Количество товара в позиции (Для неисчисляемых типов,</w:t>
      </w:r>
      <w:r>
        <w:rPr>
          <w:lang w:bidi="ru-RU"/>
        </w:rPr>
        <w:t xml:space="preserve"> для исчисляемых – всегда 1</w:t>
      </w:r>
      <w:r w:rsidRPr="00635CE6">
        <w:rPr>
          <w:lang w:bidi="ru-RU"/>
        </w:rPr>
        <w:t>).</w:t>
      </w:r>
    </w:p>
    <w:p w14:paraId="08783B87" w14:textId="77777777" w:rsidR="00105254" w:rsidRPr="00635CE6" w:rsidRDefault="00105254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base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balance</w:t>
      </w:r>
      <w:r w:rsidRPr="00105254">
        <w:rPr>
          <w:lang w:bidi="ru-RU"/>
        </w:rPr>
        <w:t xml:space="preserve"> </w:t>
      </w:r>
      <w:r w:rsidR="0042386A">
        <w:rPr>
          <w:lang w:bidi="ru-RU"/>
        </w:rPr>
        <w:t>–</w:t>
      </w:r>
      <w:r>
        <w:rPr>
          <w:b/>
          <w:lang w:bidi="ru-RU"/>
        </w:rPr>
        <w:t xml:space="preserve"> </w:t>
      </w:r>
      <w:r w:rsidR="0042386A" w:rsidRPr="0042386A">
        <w:rPr>
          <w:lang w:bidi="ru-RU"/>
        </w:rPr>
        <w:t>Изначальное количество товара в позиции.</w:t>
      </w:r>
    </w:p>
    <w:p w14:paraId="079051D5" w14:textId="77777777" w:rsidR="00105254" w:rsidRPr="00105254" w:rsidRDefault="00105254" w:rsidP="0010525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105254">
        <w:rPr>
          <w:b/>
          <w:lang w:val="en-US" w:bidi="ru-RU"/>
        </w:rPr>
        <w:t>reserved</w:t>
      </w:r>
      <w:r w:rsidRPr="00105254">
        <w:rPr>
          <w:lang w:bidi="ru-RU"/>
        </w:rPr>
        <w:t xml:space="preserve"> </w:t>
      </w:r>
      <w:r>
        <w:rPr>
          <w:lang w:bidi="ru-RU"/>
        </w:rPr>
        <w:t>–</w:t>
      </w:r>
      <w:r>
        <w:rPr>
          <w:b/>
          <w:lang w:bidi="ru-RU"/>
        </w:rPr>
        <w:t xml:space="preserve"> </w:t>
      </w:r>
      <w:r w:rsidRPr="00105254">
        <w:rPr>
          <w:lang w:bidi="ru-RU"/>
        </w:rPr>
        <w:t>Количество зарезервированного.</w:t>
      </w:r>
    </w:p>
    <w:p w14:paraId="46A01D2A" w14:textId="77777777" w:rsidR="00A40B7F" w:rsidRDefault="00A40B7F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8BA45C" w14:textId="77777777" w:rsidR="00801C8E" w:rsidRPr="00AF4E1A" w:rsidRDefault="00801C8E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32D1792" w14:textId="77777777" w:rsidR="00801C8E" w:rsidRDefault="00801C8E" w:rsidP="00801C8E">
      <w:pPr>
        <w:spacing w:after="0" w:line="240" w:lineRule="auto"/>
        <w:rPr>
          <w:lang w:bidi="ru-RU"/>
        </w:rPr>
      </w:pPr>
      <w:bookmarkStart w:id="48" w:name="Структура_таблицы_fields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fields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48"/>
    <w:p w14:paraId="43EDEDB7" w14:textId="77777777" w:rsidR="00801C8E" w:rsidRPr="007441F5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9C56FBB" w14:textId="77777777" w:rsidR="00801C8E" w:rsidRPr="00AF4E1A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fields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65C2223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id</w:t>
      </w:r>
      <w:r w:rsidRPr="00801C8E">
        <w:rPr>
          <w:noProof/>
          <w:sz w:val="20"/>
          <w:szCs w:val="20"/>
          <w:lang w:val="en-US" w:eastAsia="ru-RU"/>
        </w:rPr>
        <w:t>` bigint UNSIGNED NOT NULL,</w:t>
      </w:r>
    </w:p>
    <w:p w14:paraId="57968450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field_name</w:t>
      </w:r>
      <w:r w:rsidRPr="00801C8E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445EC49C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field_type</w:t>
      </w:r>
      <w:r w:rsidRPr="00801C8E">
        <w:rPr>
          <w:noProof/>
          <w:sz w:val="20"/>
          <w:szCs w:val="20"/>
          <w:lang w:val="en-US" w:eastAsia="ru-RU"/>
        </w:rPr>
        <w:t>` smallint UNSIGNED NOT NULL,</w:t>
      </w:r>
    </w:p>
    <w:p w14:paraId="02A95C75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data_array</w:t>
      </w:r>
      <w:r w:rsidRPr="00801C8E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364CA86E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920EFE">
        <w:rPr>
          <w:b/>
          <w:noProof/>
          <w:sz w:val="20"/>
          <w:szCs w:val="20"/>
          <w:lang w:val="en-US" w:eastAsia="ru-RU"/>
        </w:rPr>
        <w:t>main</w:t>
      </w:r>
      <w:r w:rsidRPr="00801C8E">
        <w:rPr>
          <w:noProof/>
          <w:sz w:val="20"/>
          <w:szCs w:val="20"/>
          <w:lang w:val="en-US" w:eastAsia="ru-RU"/>
        </w:rPr>
        <w:t>` tinyint NOT NULL,</w:t>
      </w:r>
    </w:p>
    <w:p w14:paraId="35E65915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920EFE">
        <w:rPr>
          <w:b/>
          <w:noProof/>
          <w:sz w:val="20"/>
          <w:szCs w:val="20"/>
          <w:lang w:val="en-US" w:eastAsia="ru-RU"/>
        </w:rPr>
        <w:t>pos</w:t>
      </w:r>
      <w:r w:rsidRPr="00801C8E">
        <w:rPr>
          <w:noProof/>
          <w:sz w:val="20"/>
          <w:szCs w:val="20"/>
          <w:lang w:val="en-US" w:eastAsia="ru-RU"/>
        </w:rPr>
        <w:t>` int NOT NULL,</w:t>
      </w:r>
    </w:p>
    <w:p w14:paraId="60F4524B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PRIMARY KEY (`</w:t>
      </w:r>
      <w:r w:rsidRPr="00920EFE">
        <w:rPr>
          <w:b/>
          <w:noProof/>
          <w:sz w:val="20"/>
          <w:szCs w:val="20"/>
          <w:lang w:val="en-US" w:eastAsia="ru-RU"/>
        </w:rPr>
        <w:t>id</w:t>
      </w:r>
      <w:r w:rsidRPr="00801C8E">
        <w:rPr>
          <w:noProof/>
          <w:sz w:val="20"/>
          <w:szCs w:val="20"/>
          <w:lang w:val="en-US" w:eastAsia="ru-RU"/>
        </w:rPr>
        <w:t>`) USING BTREE</w:t>
      </w:r>
    </w:p>
    <w:p w14:paraId="1805F505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37957844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338C0F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09126F7" w14:textId="77777777" w:rsidR="00801C8E" w:rsidRDefault="00801C8E" w:rsidP="00801C8E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920EFE">
        <w:rPr>
          <w:b/>
          <w:lang w:val="en-US" w:bidi="ru-RU"/>
        </w:rPr>
        <w:t>fields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3B90B3F6" w14:textId="77777777" w:rsidR="00801C8E" w:rsidRDefault="00801C8E" w:rsidP="00801C8E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="004500EB" w:rsidRPr="00417824">
        <w:rPr>
          <w:lang w:val="en-US" w:bidi="ru-RU"/>
        </w:rPr>
        <w:t>Порядковый номер записи</w:t>
      </w:r>
      <w:r w:rsidR="004500EB">
        <w:rPr>
          <w:lang w:val="en-US" w:bidi="ru-RU"/>
        </w:rPr>
        <w:t>.</w:t>
      </w:r>
    </w:p>
    <w:p w14:paraId="3954C33A" w14:textId="77777777" w:rsidR="00801C8E" w:rsidRDefault="00920EFE" w:rsidP="00801C8E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lastRenderedPageBreak/>
        <w:t>field_</w:t>
      </w:r>
      <w:r w:rsidR="00801C8E" w:rsidRPr="00417824">
        <w:rPr>
          <w:b/>
          <w:lang w:val="en-US" w:bidi="ru-RU"/>
        </w:rPr>
        <w:t>name</w:t>
      </w:r>
      <w:r w:rsidR="00801C8E">
        <w:rPr>
          <w:lang w:val="en-US" w:bidi="ru-RU"/>
        </w:rPr>
        <w:t xml:space="preserve"> – </w:t>
      </w:r>
      <w:r w:rsidR="004500EB">
        <w:rPr>
          <w:lang w:bidi="ru-RU"/>
        </w:rPr>
        <w:t>Название поля.</w:t>
      </w:r>
    </w:p>
    <w:p w14:paraId="03D26044" w14:textId="77777777" w:rsidR="00801C8E" w:rsidRPr="00635CE6" w:rsidRDefault="00920EFE" w:rsidP="00801C8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field</w:t>
      </w:r>
      <w:r w:rsidRPr="00635CE6">
        <w:rPr>
          <w:b/>
          <w:lang w:bidi="ru-RU"/>
        </w:rPr>
        <w:t>_</w:t>
      </w:r>
      <w:r w:rsidR="00801C8E" w:rsidRPr="00417824">
        <w:rPr>
          <w:b/>
          <w:lang w:val="en-US" w:bidi="ru-RU"/>
        </w:rPr>
        <w:t>type</w:t>
      </w:r>
      <w:r w:rsidR="00801C8E" w:rsidRPr="00635CE6">
        <w:rPr>
          <w:lang w:bidi="ru-RU"/>
        </w:rPr>
        <w:t xml:space="preserve"> – Тип (0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bidi="ru-RU"/>
        </w:rPr>
        <w:t>Текст</w:t>
      </w:r>
      <w:r w:rsidR="00801C8E" w:rsidRPr="00635CE6">
        <w:rPr>
          <w:lang w:bidi="ru-RU"/>
        </w:rPr>
        <w:t xml:space="preserve">, 1 - </w:t>
      </w:r>
      <w:r w:rsidR="004500EB">
        <w:rPr>
          <w:lang w:bidi="ru-RU"/>
        </w:rPr>
        <w:t>Число</w:t>
      </w:r>
      <w:r w:rsidR="00801C8E" w:rsidRPr="00635CE6">
        <w:rPr>
          <w:lang w:bidi="ru-RU"/>
        </w:rPr>
        <w:t xml:space="preserve">, 2 - </w:t>
      </w:r>
      <w:r w:rsidR="004500EB">
        <w:rPr>
          <w:lang w:bidi="ru-RU"/>
        </w:rPr>
        <w:t>Дата</w:t>
      </w:r>
      <w:r w:rsidR="00801C8E" w:rsidRPr="00635CE6">
        <w:rPr>
          <w:lang w:bidi="ru-RU"/>
        </w:rPr>
        <w:t xml:space="preserve">, 3 - </w:t>
      </w:r>
      <w:r w:rsidR="004500EB">
        <w:rPr>
          <w:lang w:bidi="ru-RU"/>
        </w:rPr>
        <w:t>Флаг</w:t>
      </w:r>
      <w:r w:rsidR="00801C8E" w:rsidRPr="00635CE6">
        <w:rPr>
          <w:lang w:bidi="ru-RU"/>
        </w:rPr>
        <w:t xml:space="preserve">, 4 - </w:t>
      </w:r>
      <w:r w:rsidR="004500EB">
        <w:rPr>
          <w:lang w:bidi="ru-RU"/>
        </w:rPr>
        <w:t>Списко</w:t>
      </w:r>
      <w:r w:rsidR="00801C8E" w:rsidRPr="00635CE6">
        <w:rPr>
          <w:lang w:bidi="ru-RU"/>
        </w:rPr>
        <w:t xml:space="preserve">, 5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val="en-US" w:bidi="ru-RU"/>
        </w:rPr>
        <w:t>GPS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>объект</w:t>
      </w:r>
      <w:r w:rsidR="00801C8E" w:rsidRPr="00635CE6">
        <w:rPr>
          <w:lang w:bidi="ru-RU"/>
        </w:rPr>
        <w:t xml:space="preserve">, 6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val="en-US" w:bidi="ru-RU"/>
        </w:rPr>
        <w:t>IP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 xml:space="preserve">адрес, 7 – </w:t>
      </w:r>
      <w:r w:rsidR="004500EB">
        <w:rPr>
          <w:lang w:val="en-US" w:bidi="ru-RU"/>
        </w:rPr>
        <w:t>MAC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>адрес, 8 – Файл, 9 – Позиция со склада, 10 – Счётчик скорости, 11 – Счётчик трафика, 12 - Мастер</w:t>
      </w:r>
      <w:r w:rsidR="00801C8E" w:rsidRPr="00635CE6">
        <w:rPr>
          <w:lang w:bidi="ru-RU"/>
        </w:rPr>
        <w:t>).</w:t>
      </w:r>
    </w:p>
    <w:p w14:paraId="38C3BC2A" w14:textId="77777777" w:rsidR="00801C8E" w:rsidRDefault="00920EFE" w:rsidP="00801C8E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data_array</w:t>
      </w:r>
      <w:r w:rsidR="00801C8E">
        <w:rPr>
          <w:lang w:val="en-US" w:bidi="ru-RU"/>
        </w:rPr>
        <w:t xml:space="preserve"> </w:t>
      </w:r>
      <w:r w:rsidR="004500EB">
        <w:rPr>
          <w:lang w:val="en-US" w:bidi="ru-RU"/>
        </w:rPr>
        <w:t>–</w:t>
      </w:r>
      <w:r w:rsidR="00801C8E">
        <w:rPr>
          <w:lang w:val="en-US" w:bidi="ru-RU"/>
        </w:rPr>
        <w:t xml:space="preserve"> </w:t>
      </w:r>
      <w:r w:rsidR="004500EB">
        <w:rPr>
          <w:lang w:bidi="ru-RU"/>
        </w:rPr>
        <w:t xml:space="preserve">Дополнительные </w:t>
      </w:r>
      <w:r w:rsidR="00F23EEE">
        <w:rPr>
          <w:lang w:bidi="ru-RU"/>
        </w:rPr>
        <w:t>параметры</w:t>
      </w:r>
      <w:r w:rsidR="00801C8E">
        <w:rPr>
          <w:lang w:val="en-US" w:bidi="ru-RU"/>
        </w:rPr>
        <w:t>.</w:t>
      </w:r>
    </w:p>
    <w:p w14:paraId="48165838" w14:textId="77777777" w:rsidR="004500EB" w:rsidRPr="00635CE6" w:rsidRDefault="004500EB" w:rsidP="00801C8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main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Если 1 – дополнительное поле для абонентов, 0 – относится к описанию объектов склада.</w:t>
      </w:r>
    </w:p>
    <w:p w14:paraId="1C4348B1" w14:textId="77777777" w:rsidR="004500EB" w:rsidRPr="00417824" w:rsidRDefault="004500EB" w:rsidP="00524E35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pos</w:t>
      </w:r>
      <w:r>
        <w:rPr>
          <w:lang w:val="en-US" w:bidi="ru-RU"/>
        </w:rPr>
        <w:t xml:space="preserve"> – </w:t>
      </w:r>
      <w:r w:rsidR="00524E35" w:rsidRPr="00524E35">
        <w:rPr>
          <w:lang w:bidi="ru-RU"/>
        </w:rPr>
        <w:t>Порядковый номер</w:t>
      </w:r>
      <w:r w:rsidR="00D8172B">
        <w:rPr>
          <w:lang w:bidi="ru-RU"/>
        </w:rPr>
        <w:t>.</w:t>
      </w:r>
    </w:p>
    <w:p w14:paraId="5C487ACD" w14:textId="77777777" w:rsidR="00700A31" w:rsidRDefault="00700A31" w:rsidP="004515AD">
      <w:pPr>
        <w:rPr>
          <w:noProof/>
          <w:lang w:val="en-US" w:eastAsia="ru-RU"/>
        </w:rPr>
      </w:pPr>
    </w:p>
    <w:p w14:paraId="639BF5C5" w14:textId="77777777" w:rsidR="00700A31" w:rsidRDefault="00700A31" w:rsidP="00700A31">
      <w:pPr>
        <w:spacing w:after="0" w:line="240" w:lineRule="auto"/>
        <w:rPr>
          <w:lang w:bidi="ru-RU"/>
        </w:rPr>
      </w:pPr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stock_types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1306499" w14:textId="77777777" w:rsidR="00700A31" w:rsidRPr="007441F5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904035" w14:textId="77777777" w:rsidR="00700A31" w:rsidRPr="00AF4E1A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700A31">
        <w:rPr>
          <w:b/>
          <w:lang w:val="en-US" w:bidi="ru-RU"/>
        </w:rPr>
        <w:t xml:space="preserve"> </w:t>
      </w:r>
      <w:r>
        <w:rPr>
          <w:b/>
          <w:lang w:val="en-US" w:bidi="ru-RU"/>
        </w:rPr>
        <w:t>stock_types</w:t>
      </w:r>
      <w:r w:rsidRPr="00AF4E1A">
        <w:rPr>
          <w:noProof/>
          <w:sz w:val="20"/>
          <w:szCs w:val="20"/>
          <w:lang w:val="en-US" w:eastAsia="ru-RU"/>
        </w:rPr>
        <w:t xml:space="preserve"> `  (</w:t>
      </w:r>
    </w:p>
    <w:p w14:paraId="00FC3090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id</w:t>
      </w:r>
      <w:r w:rsidRPr="002077B1">
        <w:rPr>
          <w:noProof/>
          <w:sz w:val="20"/>
          <w:szCs w:val="20"/>
          <w:lang w:val="en-US" w:eastAsia="ru-RU"/>
        </w:rPr>
        <w:t>` bigint UNSIGNED NOT NULL,</w:t>
      </w:r>
    </w:p>
    <w:p w14:paraId="65DFA8B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name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5058CC0D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comment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7998E3E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fields</w:t>
      </w:r>
      <w:r w:rsidRPr="002077B1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796C7600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pos</w:t>
      </w:r>
      <w:r w:rsidRPr="002077B1">
        <w:rPr>
          <w:noProof/>
          <w:sz w:val="20"/>
          <w:szCs w:val="20"/>
          <w:lang w:val="en-US" w:eastAsia="ru-RU"/>
        </w:rPr>
        <w:t>` int NOT NULL,</w:t>
      </w:r>
    </w:p>
    <w:p w14:paraId="50F7D0B7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countable</w:t>
      </w:r>
      <w:r w:rsidRPr="002077B1">
        <w:rPr>
          <w:noProof/>
          <w:sz w:val="20"/>
          <w:szCs w:val="20"/>
          <w:lang w:val="en-US" w:eastAsia="ru-RU"/>
        </w:rPr>
        <w:t>` tinyint(1) NOT NULL,</w:t>
      </w:r>
    </w:p>
    <w:p w14:paraId="4E0ED9E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measure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2ACAD341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icon</w:t>
      </w:r>
      <w:r w:rsidRPr="002077B1">
        <w:rPr>
          <w:noProof/>
          <w:sz w:val="20"/>
          <w:szCs w:val="20"/>
          <w:lang w:val="en-US" w:eastAsia="ru-RU"/>
        </w:rPr>
        <w:t>` longblob NOT NULL,</w:t>
      </w:r>
    </w:p>
    <w:p w14:paraId="42173802" w14:textId="77777777" w:rsid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PRIMARY KEY (`</w:t>
      </w:r>
      <w:r w:rsidRPr="0020769B">
        <w:rPr>
          <w:b/>
          <w:noProof/>
          <w:sz w:val="20"/>
          <w:szCs w:val="20"/>
          <w:lang w:val="en-US" w:eastAsia="ru-RU"/>
        </w:rPr>
        <w:t>id</w:t>
      </w:r>
      <w:r w:rsidRPr="002077B1">
        <w:rPr>
          <w:noProof/>
          <w:sz w:val="20"/>
          <w:szCs w:val="20"/>
          <w:lang w:val="en-US" w:eastAsia="ru-RU"/>
        </w:rPr>
        <w:t>`) USING BTREE</w:t>
      </w:r>
    </w:p>
    <w:p w14:paraId="0FCC84F0" w14:textId="77777777" w:rsidR="00700A31" w:rsidRDefault="00700A3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3414A75B" w14:textId="77777777" w:rsidR="00700A31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765226E" w14:textId="77777777" w:rsidR="00700A31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DE69DAB" w14:textId="77777777" w:rsidR="00700A31" w:rsidRDefault="00700A31" w:rsidP="00700A31">
      <w:pPr>
        <w:rPr>
          <w:lang w:bidi="ru-RU"/>
        </w:rPr>
      </w:pPr>
      <w:bookmarkStart w:id="49" w:name="Структура_таблицы_stock_types"/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2077B1">
        <w:rPr>
          <w:b/>
          <w:lang w:val="en-US" w:bidi="ru-RU"/>
        </w:rPr>
        <w:t>stock</w:t>
      </w:r>
      <w:r w:rsidR="002077B1" w:rsidRPr="00635CE6">
        <w:rPr>
          <w:b/>
          <w:lang w:bidi="ru-RU"/>
        </w:rPr>
        <w:t>_</w:t>
      </w:r>
      <w:r w:rsidR="002077B1">
        <w:rPr>
          <w:b/>
          <w:lang w:val="en-US" w:bidi="ru-RU"/>
        </w:rPr>
        <w:t>types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49"/>
    <w:p w14:paraId="333B7C71" w14:textId="77777777" w:rsidR="00700A31" w:rsidRDefault="00700A31" w:rsidP="00700A31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>
        <w:rPr>
          <w:lang w:val="en-US" w:bidi="ru-RU"/>
        </w:rPr>
        <w:t>.</w:t>
      </w:r>
    </w:p>
    <w:p w14:paraId="0C21D44B" w14:textId="77777777" w:rsidR="00700A31" w:rsidRPr="00635CE6" w:rsidRDefault="00700A31" w:rsidP="00700A31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Название </w:t>
      </w:r>
      <w:r w:rsidR="00B327F8">
        <w:rPr>
          <w:lang w:bidi="ru-RU"/>
        </w:rPr>
        <w:t>типа складской позиции</w:t>
      </w:r>
      <w:r>
        <w:rPr>
          <w:lang w:bidi="ru-RU"/>
        </w:rPr>
        <w:t>.</w:t>
      </w:r>
    </w:p>
    <w:p w14:paraId="08DA018A" w14:textId="77777777" w:rsidR="00700A31" w:rsidRDefault="00B327F8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</w:t>
      </w:r>
      <w:r w:rsidR="00700A31">
        <w:rPr>
          <w:lang w:val="en-US" w:bidi="ru-RU"/>
        </w:rPr>
        <w:t xml:space="preserve"> – </w:t>
      </w:r>
      <w:r>
        <w:rPr>
          <w:lang w:bidi="ru-RU"/>
        </w:rPr>
        <w:t>Комментарий</w:t>
      </w:r>
      <w:r w:rsidR="00D8172B">
        <w:rPr>
          <w:lang w:bidi="ru-RU"/>
        </w:rPr>
        <w:t>.</w:t>
      </w:r>
    </w:p>
    <w:p w14:paraId="2E79B8C4" w14:textId="77777777" w:rsidR="00700A31" w:rsidRPr="00635CE6" w:rsidRDefault="00986FB2" w:rsidP="00700A3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fields</w:t>
      </w:r>
      <w:r w:rsidR="00700A31" w:rsidRPr="00635CE6">
        <w:rPr>
          <w:lang w:bidi="ru-RU"/>
        </w:rPr>
        <w:t xml:space="preserve"> – </w:t>
      </w:r>
      <w:r>
        <w:rPr>
          <w:lang w:bidi="ru-RU"/>
        </w:rPr>
        <w:t>Список полей, описывающих складскую позицию</w:t>
      </w:r>
      <w:r w:rsidR="00700A31" w:rsidRPr="00635CE6">
        <w:rPr>
          <w:lang w:bidi="ru-RU"/>
        </w:rPr>
        <w:t>.</w:t>
      </w:r>
      <w:r>
        <w:rPr>
          <w:lang w:bidi="ru-RU"/>
        </w:rPr>
        <w:t xml:space="preserve"> Данные являются конкатинацией полей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из таблицы </w:t>
      </w:r>
      <w:r>
        <w:rPr>
          <w:lang w:val="en-US" w:bidi="ru-RU"/>
        </w:rPr>
        <w:t>fields</w:t>
      </w:r>
      <w:r w:rsidRPr="00635CE6">
        <w:rPr>
          <w:lang w:bidi="ru-RU"/>
        </w:rPr>
        <w:t xml:space="preserve">, </w:t>
      </w:r>
      <w:r>
        <w:rPr>
          <w:lang w:bidi="ru-RU"/>
        </w:rPr>
        <w:t>раз</w:t>
      </w:r>
      <w:r w:rsidR="00D8172B">
        <w:rPr>
          <w:lang w:bidi="ru-RU"/>
        </w:rPr>
        <w:t>д</w:t>
      </w:r>
      <w:r>
        <w:rPr>
          <w:lang w:bidi="ru-RU"/>
        </w:rPr>
        <w:t>елённых символом «,» - запятая.</w:t>
      </w:r>
    </w:p>
    <w:p w14:paraId="0EB2026F" w14:textId="77777777" w:rsidR="00700A31" w:rsidRPr="00D8172B" w:rsidRDefault="00700A31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pos</w:t>
      </w:r>
      <w:r>
        <w:rPr>
          <w:lang w:val="en-US" w:bidi="ru-RU"/>
        </w:rPr>
        <w:t xml:space="preserve"> – </w:t>
      </w:r>
      <w:r w:rsidRPr="00524E35">
        <w:rPr>
          <w:lang w:bidi="ru-RU"/>
        </w:rPr>
        <w:t>Порядковый номер</w:t>
      </w:r>
      <w:r w:rsidR="00D8172B">
        <w:rPr>
          <w:lang w:bidi="ru-RU"/>
        </w:rPr>
        <w:t>.</w:t>
      </w:r>
    </w:p>
    <w:p w14:paraId="5E141DE3" w14:textId="77777777" w:rsidR="00D8172B" w:rsidRPr="00D8172B" w:rsidRDefault="00D8172B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countable </w:t>
      </w:r>
      <w:r>
        <w:rPr>
          <w:lang w:val="en-US" w:bidi="ru-RU"/>
        </w:rPr>
        <w:t xml:space="preserve">– </w:t>
      </w:r>
      <w:r>
        <w:rPr>
          <w:lang w:bidi="ru-RU"/>
        </w:rPr>
        <w:t>0 – Исчисляемый тип, 1 – Неисчисляемый.</w:t>
      </w:r>
    </w:p>
    <w:p w14:paraId="44CB64D5" w14:textId="77777777" w:rsidR="00D8172B" w:rsidRPr="00D8172B" w:rsidRDefault="00D8172B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measure </w:t>
      </w:r>
      <w:r>
        <w:rPr>
          <w:lang w:bidi="ru-RU"/>
        </w:rPr>
        <w:t xml:space="preserve">- </w:t>
      </w:r>
      <w:r w:rsidR="00610A0F">
        <w:rPr>
          <w:lang w:bidi="ru-RU"/>
        </w:rPr>
        <w:t>Н</w:t>
      </w:r>
      <w:r>
        <w:rPr>
          <w:lang w:bidi="ru-RU"/>
        </w:rPr>
        <w:t>азвание единицы измерения.</w:t>
      </w:r>
    </w:p>
    <w:p w14:paraId="49E81146" w14:textId="77777777" w:rsidR="00D8172B" w:rsidRPr="00635CE6" w:rsidRDefault="00D8172B" w:rsidP="00700A3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icon</w:t>
      </w:r>
      <w:r w:rsidRPr="00635CE6">
        <w:rPr>
          <w:lang w:bidi="ru-RU"/>
        </w:rPr>
        <w:t xml:space="preserve"> – </w:t>
      </w:r>
      <w:r w:rsidR="00610A0F">
        <w:rPr>
          <w:lang w:bidi="ru-RU"/>
        </w:rPr>
        <w:t>И</w:t>
      </w:r>
      <w:r w:rsidRPr="00635CE6">
        <w:rPr>
          <w:lang w:bidi="ru-RU"/>
        </w:rPr>
        <w:t xml:space="preserve">конка </w:t>
      </w:r>
      <w:r>
        <w:rPr>
          <w:lang w:bidi="ru-RU"/>
        </w:rPr>
        <w:t>ассоциированная с данным типом складской позиции.</w:t>
      </w:r>
    </w:p>
    <w:p w14:paraId="66EB98B9" w14:textId="77777777" w:rsidR="00700A31" w:rsidRPr="00635CE6" w:rsidRDefault="00700A31" w:rsidP="004515AD">
      <w:pPr>
        <w:rPr>
          <w:noProof/>
          <w:lang w:eastAsia="ru-RU"/>
        </w:rPr>
      </w:pPr>
    </w:p>
    <w:p w14:paraId="774ED96E" w14:textId="77777777" w:rsidR="001F0338" w:rsidRPr="00635CE6" w:rsidRDefault="001F0338" w:rsidP="001F0338">
      <w:pPr>
        <w:spacing w:after="0" w:line="240" w:lineRule="auto"/>
        <w:rPr>
          <w:lang w:val="en-US" w:bidi="ru-RU"/>
        </w:rPr>
      </w:pPr>
      <w:bookmarkStart w:id="50" w:name="Структура_таблицы_object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objects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0"/>
    <w:p w14:paraId="26F84434" w14:textId="77777777" w:rsidR="001F0338" w:rsidRPr="007441F5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D5D4075" w14:textId="77777777" w:rsidR="001F0338" w:rsidRPr="00AF4E1A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="0075753B"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1D7E7982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id</w:t>
      </w:r>
      <w:r w:rsidRPr="0075753B">
        <w:rPr>
          <w:noProof/>
          <w:sz w:val="20"/>
          <w:szCs w:val="20"/>
          <w:lang w:val="en-US" w:eastAsia="ru-RU"/>
        </w:rPr>
        <w:t>` int UNSIGNED NOT NULL AUTO_INCREMENT,</w:t>
      </w:r>
    </w:p>
    <w:p w14:paraId="1808422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object_name</w:t>
      </w:r>
      <w:r w:rsidRPr="0075753B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0FDD8D8F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object_data</w:t>
      </w:r>
      <w:r w:rsidRPr="0075753B">
        <w:rPr>
          <w:noProof/>
          <w:sz w:val="20"/>
          <w:szCs w:val="20"/>
          <w:lang w:val="en-US" w:eastAsia="ru-RU"/>
        </w:rPr>
        <w:t>` longblob NOT NULL,</w:t>
      </w:r>
    </w:p>
    <w:p w14:paraId="418C68D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file_size</w:t>
      </w:r>
      <w:r w:rsidRPr="0075753B">
        <w:rPr>
          <w:noProof/>
          <w:sz w:val="20"/>
          <w:szCs w:val="20"/>
          <w:lang w:val="en-US" w:eastAsia="ru-RU"/>
        </w:rPr>
        <w:t>` bigint NOT NULL DEFAULT -1,</w:t>
      </w:r>
    </w:p>
    <w:p w14:paraId="429DC07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for_client</w:t>
      </w:r>
      <w:r w:rsidRPr="0075753B">
        <w:rPr>
          <w:noProof/>
          <w:sz w:val="20"/>
          <w:szCs w:val="20"/>
          <w:lang w:val="en-US" w:eastAsia="ru-RU"/>
        </w:rPr>
        <w:t>` tinyint(1) NOT NULL DEFAULT 0,</w:t>
      </w:r>
    </w:p>
    <w:p w14:paraId="38EC7077" w14:textId="77777777" w:rsidR="001F0338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PRIMARY KEY (`</w:t>
      </w:r>
      <w:r w:rsidRPr="00D818AD">
        <w:rPr>
          <w:b/>
          <w:noProof/>
          <w:sz w:val="20"/>
          <w:szCs w:val="20"/>
          <w:lang w:val="en-US" w:eastAsia="ru-RU"/>
        </w:rPr>
        <w:t>id</w:t>
      </w:r>
      <w:r w:rsidRPr="0075753B">
        <w:rPr>
          <w:noProof/>
          <w:sz w:val="20"/>
          <w:szCs w:val="20"/>
          <w:lang w:val="en-US" w:eastAsia="ru-RU"/>
        </w:rPr>
        <w:t>`) USING BTREE</w:t>
      </w:r>
    </w:p>
    <w:p w14:paraId="61A34EA9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lastRenderedPageBreak/>
        <w:t>) CHARACTER SET = utf8 COLLATE = utf8_general_ci;</w:t>
      </w:r>
    </w:p>
    <w:p w14:paraId="510D8388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E7BE5F4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2318A8C" w14:textId="77777777" w:rsidR="001F0338" w:rsidRDefault="001F0338" w:rsidP="001F0338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D818AD">
        <w:rPr>
          <w:b/>
          <w:lang w:val="en-US" w:bidi="ru-RU"/>
        </w:rPr>
        <w:t>objects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019CEC96" w14:textId="77777777" w:rsidR="001F0338" w:rsidRDefault="001F0338" w:rsidP="001F0338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>
        <w:rPr>
          <w:lang w:val="en-US" w:bidi="ru-RU"/>
        </w:rPr>
        <w:t>.</w:t>
      </w:r>
    </w:p>
    <w:p w14:paraId="7C2CF428" w14:textId="77777777" w:rsidR="001F0338" w:rsidRDefault="00D818AD" w:rsidP="001F0338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object</w:t>
      </w:r>
      <w:r w:rsidR="001F0338">
        <w:rPr>
          <w:b/>
          <w:lang w:val="en-US" w:bidi="ru-RU"/>
        </w:rPr>
        <w:t>_</w:t>
      </w:r>
      <w:r w:rsidR="001F0338" w:rsidRPr="00417824">
        <w:rPr>
          <w:b/>
          <w:lang w:val="en-US" w:bidi="ru-RU"/>
        </w:rPr>
        <w:t>name</w:t>
      </w:r>
      <w:r w:rsidR="001F0338">
        <w:rPr>
          <w:lang w:val="en-US" w:bidi="ru-RU"/>
        </w:rPr>
        <w:t xml:space="preserve"> – </w:t>
      </w:r>
      <w:r w:rsidR="00981F99">
        <w:rPr>
          <w:lang w:bidi="ru-RU"/>
        </w:rPr>
        <w:t>Имя</w:t>
      </w:r>
      <w:r>
        <w:rPr>
          <w:lang w:bidi="ru-RU"/>
        </w:rPr>
        <w:t xml:space="preserve"> файла</w:t>
      </w:r>
      <w:r w:rsidR="001F0338">
        <w:rPr>
          <w:lang w:bidi="ru-RU"/>
        </w:rPr>
        <w:t>.</w:t>
      </w:r>
    </w:p>
    <w:p w14:paraId="639F8F2D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="001F0338"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="001F0338" w:rsidRPr="00635CE6">
        <w:rPr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Двоичные данные файла.</w:t>
      </w:r>
    </w:p>
    <w:p w14:paraId="7B44A542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file</w:t>
      </w:r>
      <w:r w:rsidR="001F0338" w:rsidRPr="00635CE6">
        <w:rPr>
          <w:b/>
          <w:lang w:bidi="ru-RU"/>
        </w:rPr>
        <w:t>_</w:t>
      </w:r>
      <w:r>
        <w:rPr>
          <w:b/>
          <w:lang w:val="en-US" w:bidi="ru-RU"/>
        </w:rPr>
        <w:t>size</w:t>
      </w:r>
      <w:r w:rsidR="001F0338" w:rsidRPr="00635CE6">
        <w:rPr>
          <w:lang w:bidi="ru-RU"/>
        </w:rPr>
        <w:t xml:space="preserve"> – </w:t>
      </w:r>
      <w:r>
        <w:rPr>
          <w:lang w:bidi="ru-RU"/>
        </w:rPr>
        <w:t>Размер файла в байтах</w:t>
      </w:r>
      <w:r w:rsidR="001F0338" w:rsidRPr="00635CE6">
        <w:rPr>
          <w:lang w:bidi="ru-RU"/>
        </w:rPr>
        <w:t>.</w:t>
      </w:r>
    </w:p>
    <w:p w14:paraId="1384D51B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for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clien</w:t>
      </w:r>
      <w:r w:rsidR="00981F99">
        <w:rPr>
          <w:b/>
          <w:lang w:val="en-US" w:bidi="ru-RU"/>
        </w:rPr>
        <w:t>t</w:t>
      </w:r>
      <w:r w:rsidR="001F0338" w:rsidRPr="00635CE6">
        <w:rPr>
          <w:b/>
          <w:lang w:bidi="ru-RU"/>
        </w:rPr>
        <w:t xml:space="preserve"> </w:t>
      </w:r>
      <w:r w:rsidR="001F0338" w:rsidRPr="00635CE6">
        <w:rPr>
          <w:lang w:bidi="ru-RU"/>
        </w:rPr>
        <w:t xml:space="preserve">– </w:t>
      </w:r>
      <w:r>
        <w:rPr>
          <w:lang w:bidi="ru-RU"/>
        </w:rPr>
        <w:t>Файл для абонента</w:t>
      </w:r>
      <w:r w:rsidR="00981F99" w:rsidRPr="00635CE6">
        <w:rPr>
          <w:lang w:bidi="ru-RU"/>
        </w:rPr>
        <w:t xml:space="preserve"> (0</w:t>
      </w:r>
      <w:r w:rsidR="00981F99">
        <w:rPr>
          <w:lang w:bidi="ru-RU"/>
        </w:rPr>
        <w:t xml:space="preserve"> </w:t>
      </w:r>
      <w:r w:rsidR="00981F99" w:rsidRPr="00635CE6">
        <w:rPr>
          <w:lang w:bidi="ru-RU"/>
        </w:rPr>
        <w:t>или 1)</w:t>
      </w:r>
      <w:r w:rsidR="001F0338">
        <w:rPr>
          <w:lang w:bidi="ru-RU"/>
        </w:rPr>
        <w:t>.</w:t>
      </w:r>
    </w:p>
    <w:p w14:paraId="69F037A9" w14:textId="77777777" w:rsidR="008467F4" w:rsidRDefault="008467F4" w:rsidP="008467F4">
      <w:pPr>
        <w:rPr>
          <w:lang w:bidi="ru-RU"/>
        </w:rPr>
      </w:pPr>
      <w:r>
        <w:rPr>
          <w:lang w:bidi="ru-RU"/>
        </w:rPr>
        <w:t xml:space="preserve">Информация в поле </w:t>
      </w: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зашифрована по алгоритму </w:t>
      </w:r>
      <w:r w:rsidRPr="008467F4">
        <w:rPr>
          <w:lang w:bidi="ru-RU"/>
        </w:rPr>
        <w:t>RijndaelManaged</w:t>
      </w:r>
      <w:r>
        <w:rPr>
          <w:lang w:bidi="ru-RU"/>
        </w:rPr>
        <w:t xml:space="preserve">, ключ в файле </w:t>
      </w:r>
      <w:r w:rsidRPr="008467F4">
        <w:rPr>
          <w:lang w:bidi="ru-RU"/>
        </w:rPr>
        <w:t>config.php</w:t>
      </w:r>
      <w:r>
        <w:rPr>
          <w:lang w:bidi="ru-RU"/>
        </w:rPr>
        <w:t xml:space="preserve"> (расположен в корне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 xml:space="preserve">сервера) в переменной </w:t>
      </w:r>
      <w:r w:rsidRPr="008467F4">
        <w:rPr>
          <w:lang w:bidi="ru-RU"/>
        </w:rPr>
        <w:t>$CRYPTO_KEY_1</w:t>
      </w:r>
      <w:r>
        <w:rPr>
          <w:lang w:bidi="ru-RU"/>
        </w:rPr>
        <w:t xml:space="preserve">, а вектор инициализации </w:t>
      </w:r>
      <w:r w:rsidRPr="008467F4">
        <w:rPr>
          <w:lang w:bidi="ru-RU"/>
        </w:rPr>
        <w:t>из БД MikroBILL из таблицы `workparams`</w:t>
      </w:r>
      <w:r>
        <w:rPr>
          <w:lang w:bidi="ru-RU"/>
        </w:rPr>
        <w:t>, параметр CRYPTO_KEY_2.</w:t>
      </w:r>
    </w:p>
    <w:p w14:paraId="3F9439D8" w14:textId="77777777" w:rsidR="00B337F6" w:rsidRDefault="00B337F6" w:rsidP="008467F4">
      <w:pPr>
        <w:rPr>
          <w:lang w:bidi="ru-RU"/>
        </w:rPr>
      </w:pPr>
    </w:p>
    <w:p w14:paraId="347BD914" w14:textId="77777777" w:rsidR="00312F89" w:rsidRPr="00635CE6" w:rsidRDefault="00312F89" w:rsidP="00312F89">
      <w:pPr>
        <w:spacing w:after="0" w:line="240" w:lineRule="auto"/>
        <w:rPr>
          <w:lang w:val="en-US" w:bidi="ru-RU"/>
        </w:rPr>
      </w:pPr>
      <w:bookmarkStart w:id="51" w:name="Структура_таблицы_users_list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users_list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1"/>
    <w:p w14:paraId="0E43A44B" w14:textId="77777777" w:rsidR="00312F89" w:rsidRPr="007441F5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402846C" w14:textId="77777777" w:rsidR="00312F89" w:rsidRPr="00AF4E1A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users_list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F9EFF65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shortguid</w:t>
      </w:r>
      <w:r w:rsidRPr="00312F89">
        <w:rPr>
          <w:noProof/>
          <w:sz w:val="20"/>
          <w:szCs w:val="20"/>
          <w:lang w:val="en-US" w:eastAsia="ru-RU"/>
        </w:rPr>
        <w:t>` bigint NOT NULL DEFAULT 0,</w:t>
      </w:r>
    </w:p>
    <w:p w14:paraId="11B8AF91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user_type</w:t>
      </w:r>
      <w:r w:rsidRPr="00312F89">
        <w:rPr>
          <w:noProof/>
          <w:sz w:val="20"/>
          <w:szCs w:val="20"/>
          <w:lang w:val="en-US" w:eastAsia="ru-RU"/>
        </w:rPr>
        <w:t>` smallint NOT NULL DEFAULT 1,</w:t>
      </w:r>
    </w:p>
    <w:p w14:paraId="75341A79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autorize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6AE89B20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billing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78940E89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day_traf_limits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62FE9DF8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month_traf_limits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5CFF2B34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personal_info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44294A40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time_billing_data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7F12435A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PRIMARY KEY (`</w:t>
      </w:r>
      <w:r w:rsidRPr="00312F89">
        <w:rPr>
          <w:b/>
          <w:noProof/>
          <w:sz w:val="20"/>
          <w:szCs w:val="20"/>
          <w:lang w:val="en-US" w:eastAsia="ru-RU"/>
        </w:rPr>
        <w:t>shortguid</w:t>
      </w:r>
      <w:r w:rsidRPr="00312F89">
        <w:rPr>
          <w:noProof/>
          <w:sz w:val="20"/>
          <w:szCs w:val="20"/>
          <w:lang w:val="en-US" w:eastAsia="ru-RU"/>
        </w:rPr>
        <w:t>`) USING BTREE</w:t>
      </w:r>
    </w:p>
    <w:p w14:paraId="7AAEC62F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1DF5E7E5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CE088A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42A99DB" w14:textId="77777777" w:rsidR="00312F89" w:rsidRDefault="00312F89" w:rsidP="00312F89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15D4CFC" w14:textId="77777777" w:rsidR="00312F89" w:rsidRPr="00635CE6" w:rsidRDefault="00312F89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shortguid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 w:rsidRPr="00C47D81">
        <w:rPr>
          <w:lang w:bidi="ru-RU"/>
        </w:rPr>
        <w:t>.</w:t>
      </w:r>
    </w:p>
    <w:p w14:paraId="035F4501" w14:textId="77777777" w:rsidR="00312F89" w:rsidRPr="00635CE6" w:rsidRDefault="00312F89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 xml:space="preserve">Тип абонента (0 </w:t>
      </w:r>
      <w:r w:rsidR="0013635A">
        <w:rPr>
          <w:lang w:bidi="ru-RU"/>
        </w:rPr>
        <w:t>–</w:t>
      </w:r>
      <w:r>
        <w:rPr>
          <w:lang w:bidi="ru-RU"/>
        </w:rPr>
        <w:t xml:space="preserve"> Удалённый</w:t>
      </w:r>
      <w:r w:rsidR="0013635A">
        <w:rPr>
          <w:lang w:bidi="ru-RU"/>
        </w:rPr>
        <w:t>, 1 - Обычный</w:t>
      </w:r>
      <w:r>
        <w:rPr>
          <w:lang w:bidi="ru-RU"/>
        </w:rPr>
        <w:t>).</w:t>
      </w:r>
    </w:p>
    <w:p w14:paraId="78E6E897" w14:textId="77777777" w:rsidR="00312F89" w:rsidRPr="00635CE6" w:rsidRDefault="0013635A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autorize</w:t>
      </w:r>
      <w:r w:rsidR="00312F89" w:rsidRPr="00635CE6">
        <w:rPr>
          <w:b/>
          <w:lang w:bidi="ru-RU"/>
        </w:rPr>
        <w:t xml:space="preserve"> </w:t>
      </w:r>
      <w:r w:rsidR="00312F89" w:rsidRPr="00635CE6">
        <w:rPr>
          <w:lang w:bidi="ru-RU"/>
        </w:rPr>
        <w:t xml:space="preserve"> – </w:t>
      </w:r>
      <w:r>
        <w:rPr>
          <w:lang w:bidi="ru-RU"/>
        </w:rPr>
        <w:t>Параметры авторизации абонента. Зашифрованы</w:t>
      </w:r>
      <w:r w:rsidR="00312F89">
        <w:rPr>
          <w:lang w:bidi="ru-RU"/>
        </w:rPr>
        <w:t>.</w:t>
      </w:r>
    </w:p>
    <w:p w14:paraId="4D75CFA8" w14:textId="77777777" w:rsidR="00312F89" w:rsidRPr="00635CE6" w:rsidRDefault="0013635A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billing</w:t>
      </w:r>
      <w:r w:rsidR="00312F89" w:rsidRPr="00635CE6">
        <w:rPr>
          <w:lang w:bidi="ru-RU"/>
        </w:rPr>
        <w:t xml:space="preserve"> –</w:t>
      </w:r>
      <w:r>
        <w:rPr>
          <w:lang w:bidi="ru-RU"/>
        </w:rPr>
        <w:t xml:space="preserve"> Параметры тарификации абонента. Зашифрованы</w:t>
      </w:r>
      <w:r w:rsidR="00312F89" w:rsidRPr="00635CE6">
        <w:rPr>
          <w:lang w:bidi="ru-RU"/>
        </w:rPr>
        <w:t>.</w:t>
      </w:r>
    </w:p>
    <w:p w14:paraId="3BAC41F7" w14:textId="77777777" w:rsidR="00312F89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limits</w:t>
      </w:r>
      <w:r w:rsidRPr="00635CE6">
        <w:rPr>
          <w:lang w:bidi="ru-RU"/>
        </w:rPr>
        <w:t xml:space="preserve"> – </w:t>
      </w:r>
      <w:r>
        <w:rPr>
          <w:lang w:bidi="ru-RU"/>
        </w:rPr>
        <w:t>Суточные ограничения по трафику. Зашифрованы</w:t>
      </w:r>
      <w:r>
        <w:rPr>
          <w:lang w:val="en-US" w:bidi="ru-RU"/>
        </w:rPr>
        <w:t>.</w:t>
      </w:r>
    </w:p>
    <w:p w14:paraId="5A6B63B7" w14:textId="77777777" w:rsidR="0013635A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limits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Месячные ограничения по трафику. Зашифрованы</w:t>
      </w:r>
      <w:r>
        <w:rPr>
          <w:lang w:val="en-US" w:bidi="ru-RU"/>
        </w:rPr>
        <w:t>.</w:t>
      </w:r>
    </w:p>
    <w:p w14:paraId="64DD4C27" w14:textId="77777777" w:rsidR="0013635A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info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Персональные данные абонента. Зашифрованы</w:t>
      </w:r>
      <w:r>
        <w:rPr>
          <w:lang w:val="en-US" w:bidi="ru-RU"/>
        </w:rPr>
        <w:t>.</w:t>
      </w:r>
    </w:p>
    <w:p w14:paraId="18BF6ADB" w14:textId="77777777" w:rsid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time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billing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Данные о изменении ограничений скорости в зависимости от времени суток. Зашифрованы</w:t>
      </w:r>
      <w:r>
        <w:rPr>
          <w:lang w:val="en-US" w:bidi="ru-RU"/>
        </w:rPr>
        <w:t>.</w:t>
      </w:r>
    </w:p>
    <w:p w14:paraId="0273229D" w14:textId="77777777" w:rsidR="00312F89" w:rsidRDefault="00312F89" w:rsidP="008467F4">
      <w:pPr>
        <w:rPr>
          <w:lang w:bidi="ru-RU"/>
        </w:rPr>
      </w:pPr>
    </w:p>
    <w:p w14:paraId="1603865A" w14:textId="77777777" w:rsidR="0013635A" w:rsidRDefault="0013635A" w:rsidP="008467F4">
      <w:pPr>
        <w:rPr>
          <w:lang w:bidi="ru-RU"/>
        </w:rPr>
      </w:pPr>
    </w:p>
    <w:p w14:paraId="2045EFB5" w14:textId="77777777" w:rsidR="00CE0274" w:rsidRDefault="00CE0274" w:rsidP="008467F4">
      <w:pPr>
        <w:rPr>
          <w:lang w:bidi="ru-RU"/>
        </w:rPr>
      </w:pPr>
    </w:p>
    <w:p w14:paraId="3609C866" w14:textId="77777777" w:rsidR="00A2392C" w:rsidRPr="00CE0274" w:rsidRDefault="00A2392C" w:rsidP="00A2392C">
      <w:pPr>
        <w:spacing w:after="0" w:line="240" w:lineRule="auto"/>
        <w:rPr>
          <w:lang w:val="en-US" w:bidi="ru-RU"/>
        </w:rPr>
      </w:pPr>
      <w:bookmarkStart w:id="52" w:name="Структура_таблицы_system_objects"/>
      <w:r w:rsidRPr="00750F80">
        <w:rPr>
          <w:lang w:bidi="ru-RU"/>
        </w:rPr>
        <w:t>Структура</w:t>
      </w:r>
      <w:r w:rsidRPr="00CE0274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CE0274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system_objects</w:t>
      </w:r>
      <w:r w:rsidRPr="00CE0274">
        <w:rPr>
          <w:b/>
          <w:lang w:val="en-US" w:bidi="ru-RU"/>
        </w:rPr>
        <w:t>»</w:t>
      </w:r>
      <w:r w:rsidRPr="00CE0274">
        <w:rPr>
          <w:lang w:val="en-US" w:bidi="ru-RU"/>
        </w:rPr>
        <w:t>:</w:t>
      </w:r>
      <w:bookmarkEnd w:id="52"/>
    </w:p>
    <w:p w14:paraId="3059BC22" w14:textId="77777777" w:rsidR="00A2392C" w:rsidRPr="007441F5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933E56" w14:textId="77777777" w:rsidR="00A2392C" w:rsidRPr="00AF4E1A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14CB6F38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id</w:t>
      </w:r>
      <w:r w:rsidRPr="00A2392C">
        <w:rPr>
          <w:noProof/>
          <w:sz w:val="20"/>
          <w:szCs w:val="20"/>
          <w:lang w:val="en-US" w:eastAsia="ru-RU"/>
        </w:rPr>
        <w:t>` bigint UNSIGNED NOT NULL,</w:t>
      </w:r>
    </w:p>
    <w:p w14:paraId="5B766220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object_name</w:t>
      </w:r>
      <w:r w:rsidRPr="00A2392C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679F5AF6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object_type</w:t>
      </w:r>
      <w:r w:rsidRPr="00A2392C">
        <w:rPr>
          <w:noProof/>
          <w:sz w:val="20"/>
          <w:szCs w:val="20"/>
          <w:lang w:val="en-US" w:eastAsia="ru-RU"/>
        </w:rPr>
        <w:t>` smallint NOT NULL,</w:t>
      </w:r>
    </w:p>
    <w:p w14:paraId="67717A70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object_data</w:t>
      </w:r>
      <w:r w:rsidRPr="00A2392C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7730A2F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quick_info</w:t>
      </w:r>
      <w:r w:rsidRPr="00A2392C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35A6B5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PRIMARY KEY (`</w:t>
      </w:r>
      <w:r w:rsidRPr="00A2392C">
        <w:rPr>
          <w:b/>
          <w:noProof/>
          <w:sz w:val="20"/>
          <w:szCs w:val="20"/>
          <w:lang w:val="en-US" w:eastAsia="ru-RU"/>
        </w:rPr>
        <w:t>id</w:t>
      </w:r>
      <w:r w:rsidRPr="00A2392C">
        <w:rPr>
          <w:noProof/>
          <w:sz w:val="20"/>
          <w:szCs w:val="20"/>
          <w:lang w:val="en-US" w:eastAsia="ru-RU"/>
        </w:rPr>
        <w:t>`) USING BTREE</w:t>
      </w:r>
    </w:p>
    <w:p w14:paraId="1ED4C04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2E104D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D83638D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48F01F2" w14:textId="77777777" w:rsidR="00A2392C" w:rsidRDefault="00A2392C" w:rsidP="00A2392C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system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objects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D4A8624" w14:textId="77777777" w:rsidR="00A2392C" w:rsidRDefault="00A2392C" w:rsidP="00A2392C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 xml:space="preserve">Порядковый номер </w:t>
      </w:r>
      <w:r w:rsidR="001F0B6D">
        <w:rPr>
          <w:lang w:bidi="ru-RU"/>
        </w:rPr>
        <w:t>объекта</w:t>
      </w:r>
      <w:r>
        <w:rPr>
          <w:lang w:val="en-US" w:bidi="ru-RU"/>
        </w:rPr>
        <w:t>.</w:t>
      </w:r>
    </w:p>
    <w:p w14:paraId="0F08FC22" w14:textId="77777777" w:rsidR="00A2392C" w:rsidRDefault="001F0B6D" w:rsidP="00A2392C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object_name</w:t>
      </w:r>
      <w:r w:rsidR="00A2392C">
        <w:rPr>
          <w:b/>
          <w:lang w:val="en-US" w:bidi="ru-RU"/>
        </w:rPr>
        <w:t xml:space="preserve"> </w:t>
      </w:r>
      <w:r w:rsidR="00A2392C">
        <w:rPr>
          <w:lang w:val="en-US" w:bidi="ru-RU"/>
        </w:rPr>
        <w:t xml:space="preserve">– </w:t>
      </w:r>
      <w:r>
        <w:rPr>
          <w:lang w:bidi="ru-RU"/>
        </w:rPr>
        <w:t>Название объекта</w:t>
      </w:r>
      <w:r w:rsidR="00A2392C">
        <w:rPr>
          <w:lang w:bidi="ru-RU"/>
        </w:rPr>
        <w:t>.</w:t>
      </w:r>
    </w:p>
    <w:p w14:paraId="66BD4ACA" w14:textId="77777777" w:rsidR="00A2392C" w:rsidRPr="00635CE6" w:rsidRDefault="001F0B6D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="00A2392C" w:rsidRPr="00635CE6">
        <w:rPr>
          <w:b/>
          <w:lang w:bidi="ru-RU"/>
        </w:rPr>
        <w:t xml:space="preserve"> </w:t>
      </w:r>
      <w:r w:rsidR="00A2392C" w:rsidRPr="00635CE6">
        <w:rPr>
          <w:lang w:bidi="ru-RU"/>
        </w:rPr>
        <w:t xml:space="preserve"> – </w:t>
      </w:r>
      <w:r>
        <w:rPr>
          <w:lang w:bidi="ru-RU"/>
        </w:rPr>
        <w:t>Тип объекта</w:t>
      </w:r>
      <w:r w:rsidR="00A2392C">
        <w:rPr>
          <w:lang w:bidi="ru-RU"/>
        </w:rPr>
        <w:t>.</w:t>
      </w:r>
      <w:r>
        <w:rPr>
          <w:lang w:bidi="ru-RU"/>
        </w:rPr>
        <w:t xml:space="preserve"> </w:t>
      </w:r>
      <w:r w:rsidRPr="00C47D81">
        <w:rPr>
          <w:lang w:bidi="ru-RU"/>
        </w:rPr>
        <w:t>Расшифровку см. в таблице ниже.</w:t>
      </w:r>
    </w:p>
    <w:p w14:paraId="06EB0832" w14:textId="77777777" w:rsidR="00A2392C" w:rsidRPr="00635CE6" w:rsidRDefault="00721EEA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="00A2392C" w:rsidRPr="00635CE6">
        <w:rPr>
          <w:lang w:bidi="ru-RU"/>
        </w:rPr>
        <w:t xml:space="preserve"> – </w:t>
      </w:r>
      <w:r>
        <w:rPr>
          <w:lang w:bidi="ru-RU"/>
        </w:rPr>
        <w:t xml:space="preserve">Описание объекта в формате </w:t>
      </w:r>
      <w:r>
        <w:rPr>
          <w:lang w:val="en-US" w:bidi="ru-RU"/>
        </w:rPr>
        <w:t>JSON</w:t>
      </w:r>
      <w:r w:rsidRPr="00635CE6">
        <w:rPr>
          <w:lang w:bidi="ru-RU"/>
        </w:rPr>
        <w:t>.</w:t>
      </w:r>
    </w:p>
    <w:p w14:paraId="01A60D5B" w14:textId="77777777" w:rsidR="00A2392C" w:rsidRPr="00B337F6" w:rsidRDefault="00A2392C" w:rsidP="00A2392C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planetext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Начальный фрагмент новости, очищенный от форматирования. Максимум 255 символов. Используется для предпросмотра новости.</w:t>
      </w:r>
    </w:p>
    <w:p w14:paraId="5A5B0F75" w14:textId="77777777" w:rsidR="00A2392C" w:rsidRPr="00635CE6" w:rsidRDefault="00721EEA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quick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info</w:t>
      </w:r>
      <w:r w:rsidR="00A2392C">
        <w:rPr>
          <w:b/>
          <w:lang w:bidi="ru-RU"/>
        </w:rPr>
        <w:t xml:space="preserve"> </w:t>
      </w:r>
      <w:r w:rsidR="00A2392C" w:rsidRPr="0087509C">
        <w:rPr>
          <w:lang w:bidi="ru-RU"/>
        </w:rPr>
        <w:t>–</w:t>
      </w:r>
      <w:r w:rsidR="00A2392C">
        <w:rPr>
          <w:b/>
          <w:lang w:bidi="ru-RU"/>
        </w:rPr>
        <w:t xml:space="preserve"> </w:t>
      </w:r>
      <w:r w:rsidR="0087509C">
        <w:rPr>
          <w:lang w:bidi="ru-RU"/>
        </w:rPr>
        <w:t>Зарезервировано. В настоящий момент не используется</w:t>
      </w:r>
      <w:r w:rsidR="0087509C" w:rsidRPr="00635CE6">
        <w:rPr>
          <w:lang w:bidi="ru-RU"/>
        </w:rPr>
        <w:t>.</w:t>
      </w:r>
    </w:p>
    <w:p w14:paraId="726CEC92" w14:textId="77777777" w:rsidR="00A2392C" w:rsidRDefault="00A2392C" w:rsidP="008467F4">
      <w:pPr>
        <w:rPr>
          <w:lang w:bidi="ru-RU"/>
        </w:rPr>
      </w:pPr>
    </w:p>
    <w:p w14:paraId="57BC8603" w14:textId="77777777" w:rsidR="00814E34" w:rsidRPr="00635CE6" w:rsidRDefault="00814E34" w:rsidP="00814E34">
      <w:pPr>
        <w:rPr>
          <w:noProof/>
          <w:lang w:eastAsia="ru-RU"/>
        </w:rPr>
      </w:pPr>
      <w:r>
        <w:rPr>
          <w:noProof/>
          <w:lang w:eastAsia="ru-RU"/>
        </w:rPr>
        <w:t>Типы объектов (поле «</w:t>
      </w:r>
      <w:r>
        <w:rPr>
          <w:b/>
          <w:noProof/>
          <w:lang w:val="en-US" w:eastAsia="ru-RU"/>
        </w:rPr>
        <w:t>object</w:t>
      </w:r>
      <w:r w:rsidRPr="00635CE6">
        <w:rPr>
          <w:b/>
          <w:noProof/>
          <w:lang w:eastAsia="ru-RU"/>
        </w:rPr>
        <w:t>_</w:t>
      </w:r>
      <w:r>
        <w:rPr>
          <w:b/>
          <w:noProof/>
          <w:lang w:val="en-US" w:eastAsia="ru-RU"/>
        </w:rPr>
        <w:t>type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11"/>
        <w:gridCol w:w="7605"/>
      </w:tblGrid>
      <w:tr w:rsidR="00814E34" w14:paraId="59AC08D8" w14:textId="77777777" w:rsidTr="00512395">
        <w:tc>
          <w:tcPr>
            <w:tcW w:w="1055" w:type="dxa"/>
          </w:tcPr>
          <w:p w14:paraId="766E0D5C" w14:textId="77777777" w:rsidR="00814E34" w:rsidRDefault="00814E34" w:rsidP="00512395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object_type</w:t>
            </w:r>
          </w:p>
        </w:tc>
        <w:tc>
          <w:tcPr>
            <w:tcW w:w="7961" w:type="dxa"/>
          </w:tcPr>
          <w:p w14:paraId="77036E51" w14:textId="77777777" w:rsidR="00814E34" w:rsidRPr="00262E4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814E34" w14:paraId="41C2C037" w14:textId="77777777" w:rsidTr="00512395">
        <w:tc>
          <w:tcPr>
            <w:tcW w:w="1055" w:type="dxa"/>
          </w:tcPr>
          <w:p w14:paraId="37DC2434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7961" w:type="dxa"/>
          </w:tcPr>
          <w:p w14:paraId="1365C1A6" w14:textId="77777777" w:rsidR="00814E34" w:rsidRPr="00814E34" w:rsidRDefault="00000000" w:rsidP="00512395">
            <w:pPr>
              <w:rPr>
                <w:b/>
                <w:noProof/>
                <w:lang w:eastAsia="ru-RU"/>
              </w:rPr>
            </w:pPr>
            <w:hyperlink w:anchor="Тарифы" w:history="1">
              <w:r w:rsidR="00814E34" w:rsidRPr="0039404C">
                <w:rPr>
                  <w:rStyle w:val="a7"/>
                  <w:noProof/>
                  <w:lang w:eastAsia="ru-RU"/>
                </w:rPr>
                <w:t>Тариф</w:t>
              </w:r>
            </w:hyperlink>
          </w:p>
        </w:tc>
      </w:tr>
      <w:tr w:rsidR="00814E34" w14:paraId="75577946" w14:textId="77777777" w:rsidTr="00512395">
        <w:trPr>
          <w:trHeight w:val="301"/>
        </w:trPr>
        <w:tc>
          <w:tcPr>
            <w:tcW w:w="1055" w:type="dxa"/>
          </w:tcPr>
          <w:p w14:paraId="6754DFAF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1</w:t>
            </w:r>
          </w:p>
        </w:tc>
        <w:tc>
          <w:tcPr>
            <w:tcW w:w="7961" w:type="dxa"/>
          </w:tcPr>
          <w:p w14:paraId="3E163762" w14:textId="77777777" w:rsidR="00814E34" w:rsidRDefault="00000000" w:rsidP="00512395">
            <w:pPr>
              <w:rPr>
                <w:b/>
                <w:noProof/>
                <w:lang w:val="en-US" w:eastAsia="ru-RU"/>
              </w:rPr>
            </w:pPr>
            <w:hyperlink w:anchor="Группы" w:history="1">
              <w:r w:rsidR="00814E34" w:rsidRPr="0039404C">
                <w:rPr>
                  <w:rStyle w:val="a7"/>
                  <w:noProof/>
                  <w:lang w:eastAsia="ru-RU"/>
                </w:rPr>
                <w:t>Группа</w:t>
              </w:r>
            </w:hyperlink>
          </w:p>
        </w:tc>
      </w:tr>
      <w:tr w:rsidR="00814E34" w14:paraId="0A164B78" w14:textId="77777777" w:rsidTr="00512395">
        <w:tc>
          <w:tcPr>
            <w:tcW w:w="1055" w:type="dxa"/>
          </w:tcPr>
          <w:p w14:paraId="37D467FE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7961" w:type="dxa"/>
          </w:tcPr>
          <w:p w14:paraId="6AA654F6" w14:textId="77777777" w:rsidR="00814E34" w:rsidRDefault="00000000" w:rsidP="00512395">
            <w:pPr>
              <w:rPr>
                <w:b/>
                <w:noProof/>
                <w:lang w:val="en-US" w:eastAsia="ru-RU"/>
              </w:rPr>
            </w:pPr>
            <w:hyperlink w:anchor="Роутеры_и_настройки" w:history="1">
              <w:r w:rsidR="00814E34" w:rsidRPr="0039404C">
                <w:rPr>
                  <w:rStyle w:val="a7"/>
                  <w:noProof/>
                  <w:lang w:eastAsia="ru-RU"/>
                </w:rPr>
                <w:t>Роутер</w:t>
              </w:r>
            </w:hyperlink>
          </w:p>
        </w:tc>
      </w:tr>
      <w:tr w:rsidR="00814E34" w14:paraId="7B3CC7A2" w14:textId="77777777" w:rsidTr="00512395">
        <w:tc>
          <w:tcPr>
            <w:tcW w:w="1055" w:type="dxa"/>
          </w:tcPr>
          <w:p w14:paraId="1459F5DD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7961" w:type="dxa"/>
          </w:tcPr>
          <w:p w14:paraId="5A39ECC2" w14:textId="77777777" w:rsidR="00814E34" w:rsidRDefault="00000000" w:rsidP="00512395">
            <w:pPr>
              <w:rPr>
                <w:noProof/>
                <w:lang w:eastAsia="ru-RU"/>
              </w:rPr>
            </w:pPr>
            <w:hyperlink w:anchor="Услуги" w:history="1">
              <w:r w:rsidR="00814E34" w:rsidRPr="0039404C">
                <w:rPr>
                  <w:rStyle w:val="a7"/>
                  <w:noProof/>
                  <w:lang w:eastAsia="ru-RU"/>
                </w:rPr>
                <w:t>Услуга</w:t>
              </w:r>
            </w:hyperlink>
          </w:p>
        </w:tc>
      </w:tr>
    </w:tbl>
    <w:p w14:paraId="65C3870A" w14:textId="77777777" w:rsidR="00DD70CE" w:rsidRDefault="00DD70CE" w:rsidP="00EE791F">
      <w:pPr>
        <w:spacing w:after="0" w:line="240" w:lineRule="auto"/>
        <w:rPr>
          <w:lang w:bidi="ru-RU"/>
        </w:rPr>
      </w:pPr>
      <w:bookmarkStart w:id="53" w:name="Структура_таблицы_search_tags"/>
    </w:p>
    <w:p w14:paraId="192067C5" w14:textId="77777777" w:rsidR="00DD70CE" w:rsidRDefault="00DD70CE" w:rsidP="00EE791F">
      <w:pPr>
        <w:spacing w:after="0" w:line="240" w:lineRule="auto"/>
        <w:rPr>
          <w:lang w:bidi="ru-RU"/>
        </w:rPr>
      </w:pPr>
    </w:p>
    <w:p w14:paraId="0B39C1F1" w14:textId="77777777" w:rsidR="00EE791F" w:rsidRDefault="00EE791F" w:rsidP="00EE791F">
      <w:pPr>
        <w:spacing w:after="0" w:line="240" w:lineRule="auto"/>
        <w:rPr>
          <w:lang w:bidi="ru-RU"/>
        </w:rPr>
      </w:pPr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search_tags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53"/>
    </w:p>
    <w:p w14:paraId="41D1F811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F2682E3" w14:textId="77777777" w:rsidR="00D06B81" w:rsidRPr="008C5163" w:rsidRDefault="00D06B81" w:rsidP="00D06B81">
      <w:pPr>
        <w:rPr>
          <w:noProof/>
          <w:lang w:eastAsia="ru-RU"/>
        </w:rPr>
      </w:pPr>
      <w:r>
        <w:rPr>
          <w:noProof/>
          <w:lang w:eastAsia="ru-RU"/>
        </w:rPr>
        <w:t xml:space="preserve">Обратите внимание! Таблица формируется автоматически на основе ключевых слов для поиска абонентов, изменение в ней не приведёт к изменению данных в </w:t>
      </w:r>
      <w:r w:rsidRPr="00D06B81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для управления абонентами используйте </w:t>
      </w:r>
      <w:hyperlink w:anchor="_API" w:history="1">
        <w:r w:rsidRPr="00D06B81">
          <w:rPr>
            <w:rStyle w:val="a7"/>
            <w:noProof/>
            <w:lang w:val="en-US" w:eastAsia="ru-RU"/>
          </w:rPr>
          <w:t>API</w:t>
        </w:r>
      </w:hyperlink>
      <w:r w:rsidRPr="00635CE6">
        <w:rPr>
          <w:noProof/>
          <w:lang w:eastAsia="ru-RU"/>
        </w:rPr>
        <w:t>.</w:t>
      </w:r>
    </w:p>
    <w:p w14:paraId="737808B7" w14:textId="77777777" w:rsidR="00D06B81" w:rsidRPr="00635CE6" w:rsidRDefault="00D06B81" w:rsidP="00EE791F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5EF354E8" w14:textId="77777777" w:rsidR="00EE791F" w:rsidRPr="00AF4E1A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search_tags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80D2F0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shortguid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6CD13AB0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client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31C55F6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login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BEA012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fio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B3B365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email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9A0AD8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tel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42CF80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tariff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34911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group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7AF0A2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ip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12467A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mac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CAA7A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contract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32261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18FB501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address2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3D488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613E3F1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comment2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41C754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comment3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2CC381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comment4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F911B5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company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CD25636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principal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42104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legal_address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D77A2F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mailing_address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1B41E5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billing_address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35FDFC4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BC3FA7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86DB7A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inn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42B292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state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06D6B2C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online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7596696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traffic_day_rx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26570CE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traffic_day_tx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7495F9DD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traffic_month_rx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389F833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traffic_month_tx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5A7A30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traffic_rx` float</w:t>
      </w:r>
      <w:r w:rsidRPr="00EE791F">
        <w:rPr>
          <w:noProof/>
          <w:sz w:val="20"/>
          <w:szCs w:val="20"/>
          <w:lang w:val="en-US" w:eastAsia="ru-RU"/>
        </w:rPr>
        <w:t>(25, 2) NOT NULL,</w:t>
      </w:r>
    </w:p>
    <w:p w14:paraId="1C9BA07D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traffic_tx` float</w:t>
      </w:r>
      <w:r w:rsidRPr="00EE791F">
        <w:rPr>
          <w:noProof/>
          <w:sz w:val="20"/>
          <w:szCs w:val="20"/>
          <w:lang w:val="en-US" w:eastAsia="ru-RU"/>
        </w:rPr>
        <w:t>(25, 2) NOT NULL,</w:t>
      </w:r>
    </w:p>
    <w:p w14:paraId="19689CD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date1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5D55141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date2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23F043C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speed_rx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5364A3B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speed_tx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56EAC5A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limits_rx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07AD8DC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limits_tx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824092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activity_time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097F96B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replanish_time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7EC61F9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creation_time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11B671F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personal_fee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1F3E0A16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personal_credit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A15B82C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days_to_stop</w:t>
      </w:r>
      <w:r w:rsidRPr="00EE791F">
        <w:rPr>
          <w:noProof/>
          <w:sz w:val="20"/>
          <w:szCs w:val="20"/>
          <w:lang w:val="en-US" w:eastAsia="ru-RU"/>
        </w:rPr>
        <w:t>` mediumint UNSIGNED NOT NULL,</w:t>
      </w:r>
    </w:p>
    <w:p w14:paraId="1E47431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block_reason</w:t>
      </w:r>
      <w:r w:rsidRPr="00EE791F">
        <w:rPr>
          <w:noProof/>
          <w:sz w:val="20"/>
          <w:szCs w:val="20"/>
          <w:lang w:val="en-US" w:eastAsia="ru-RU"/>
        </w:rPr>
        <w:t>` smallint NOT NULL,</w:t>
      </w:r>
    </w:p>
    <w:p w14:paraId="2EE540F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</w:t>
      </w:r>
      <w:r w:rsidRPr="000C14C9">
        <w:rPr>
          <w:noProof/>
          <w:sz w:val="20"/>
          <w:szCs w:val="20"/>
          <w:lang w:val="en-US" w:eastAsia="ru-RU"/>
        </w:rPr>
        <w:t>`</w:t>
      </w:r>
      <w:r w:rsidRPr="000C14C9">
        <w:rPr>
          <w:b/>
          <w:noProof/>
          <w:sz w:val="20"/>
          <w:szCs w:val="20"/>
          <w:lang w:val="en-US" w:eastAsia="ru-RU"/>
        </w:rPr>
        <w:t>on_promise_payment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2BFA106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pesonal_credit_algorithm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3353527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pesonal_fee_algorithm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1E8FC1C1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tarif_guid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0C08BBC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group_guid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46181FF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balance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68E8DA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days_to_stop2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45DC705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money_account_guid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34CDC5E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money_account_name</w:t>
      </w:r>
      <w:r w:rsidRPr="00EE791F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552E90D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recommended_pay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7676E14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hometel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9ADD0A3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personal_fee_day</w:t>
      </w:r>
      <w:r w:rsidRPr="00EE791F">
        <w:rPr>
          <w:noProof/>
          <w:sz w:val="20"/>
          <w:szCs w:val="20"/>
          <w:lang w:val="en-US" w:eastAsia="ru-RU"/>
        </w:rPr>
        <w:t>` tinyint NOT NULL,</w:t>
      </w:r>
    </w:p>
    <w:p w14:paraId="2C29E7B1" w14:textId="77777777" w:rsidR="00871143" w:rsidRPr="00871143" w:rsidRDefault="00871143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</w:t>
      </w:r>
      <w:r w:rsidRPr="00871143">
        <w:rPr>
          <w:noProof/>
          <w:sz w:val="20"/>
          <w:szCs w:val="20"/>
          <w:lang w:val="en-US" w:eastAsia="ru-RU"/>
        </w:rPr>
        <w:t>`</w:t>
      </w:r>
      <w:r w:rsidRPr="00871143">
        <w:rPr>
          <w:b/>
          <w:noProof/>
          <w:sz w:val="20"/>
          <w:szCs w:val="20"/>
          <w:lang w:val="en-US" w:eastAsia="ru-RU"/>
        </w:rPr>
        <w:t>stoped_date</w:t>
      </w:r>
      <w:r w:rsidRPr="00871143">
        <w:rPr>
          <w:noProof/>
          <w:sz w:val="20"/>
          <w:szCs w:val="20"/>
          <w:lang w:val="en-US" w:eastAsia="ru-RU"/>
        </w:rPr>
        <w:t>` int UNSIGNED NULL,</w:t>
      </w:r>
    </w:p>
    <w:p w14:paraId="5EAA290C" w14:textId="77777777" w:rsidR="00871143" w:rsidRPr="00871143" w:rsidRDefault="00871143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</w:t>
      </w:r>
      <w:r w:rsidRPr="00871143">
        <w:rPr>
          <w:noProof/>
          <w:sz w:val="20"/>
          <w:szCs w:val="20"/>
          <w:lang w:val="en-US" w:eastAsia="ru-RU"/>
        </w:rPr>
        <w:t>`</w:t>
      </w:r>
      <w:r w:rsidRPr="00871143">
        <w:rPr>
          <w:b/>
          <w:noProof/>
          <w:sz w:val="20"/>
          <w:szCs w:val="20"/>
          <w:lang w:val="en-US" w:eastAsia="ru-RU"/>
        </w:rPr>
        <w:t>next_tariff</w:t>
      </w:r>
      <w:r w:rsidRPr="00871143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40F59098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PRIMARY KEY (`</w:t>
      </w:r>
      <w:r w:rsidRPr="000C14C9">
        <w:rPr>
          <w:b/>
          <w:noProof/>
          <w:sz w:val="20"/>
          <w:szCs w:val="20"/>
          <w:lang w:val="en-US" w:eastAsia="ru-RU"/>
        </w:rPr>
        <w:t>shortguid</w:t>
      </w:r>
      <w:r w:rsidRPr="00EE791F">
        <w:rPr>
          <w:noProof/>
          <w:sz w:val="20"/>
          <w:szCs w:val="20"/>
          <w:lang w:val="en-US" w:eastAsia="ru-RU"/>
        </w:rPr>
        <w:t>`) USING BTREE</w:t>
      </w:r>
    </w:p>
    <w:p w14:paraId="27B8EBE4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7C3E470B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385A31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8E90AE8" w14:textId="77777777" w:rsidR="00EE791F" w:rsidRDefault="00EE791F" w:rsidP="00EE791F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F624FA">
        <w:rPr>
          <w:b/>
          <w:lang w:val="en-US" w:bidi="ru-RU"/>
        </w:rPr>
        <w:t>seach</w:t>
      </w:r>
      <w:r w:rsidR="00F624FA" w:rsidRPr="00635CE6">
        <w:rPr>
          <w:b/>
          <w:lang w:bidi="ru-RU"/>
        </w:rPr>
        <w:t>_</w:t>
      </w:r>
      <w:r w:rsidR="00F624FA">
        <w:rPr>
          <w:b/>
          <w:lang w:val="en-US" w:bidi="ru-RU"/>
        </w:rPr>
        <w:t>tags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3F54188F" w14:textId="77777777" w:rsidR="00EE791F" w:rsidRDefault="00450E99" w:rsidP="00187CC8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shortguid</w:t>
      </w:r>
      <w:r>
        <w:rPr>
          <w:b/>
          <w:lang w:bidi="ru-RU"/>
        </w:rPr>
        <w:t xml:space="preserve"> </w:t>
      </w:r>
      <w:r w:rsidR="00EE791F">
        <w:rPr>
          <w:lang w:val="en-US" w:bidi="ru-RU"/>
        </w:rPr>
        <w:t>–</w:t>
      </w:r>
      <w:r w:rsidR="00187CC8">
        <w:rPr>
          <w:lang w:bidi="ru-RU"/>
        </w:rPr>
        <w:t xml:space="preserve"> </w:t>
      </w:r>
      <w:r w:rsidR="00187CC8" w:rsidRPr="00187CC8">
        <w:rPr>
          <w:lang w:val="en-US" w:bidi="ru-RU"/>
        </w:rPr>
        <w:t>Уникальный идентификатор абонента</w:t>
      </w:r>
      <w:r w:rsidR="00CB0581">
        <w:rPr>
          <w:lang w:bidi="ru-RU"/>
        </w:rPr>
        <w:t>.</w:t>
      </w:r>
    </w:p>
    <w:p w14:paraId="183EFB38" w14:textId="77777777" w:rsidR="00EE791F" w:rsidRPr="00635CE6" w:rsidRDefault="00450E99" w:rsidP="00937BA9">
      <w:pPr>
        <w:pStyle w:val="a5"/>
        <w:numPr>
          <w:ilvl w:val="0"/>
          <w:numId w:val="9"/>
        </w:numPr>
        <w:rPr>
          <w:lang w:bidi="ru-RU"/>
        </w:rPr>
      </w:pPr>
      <w:r w:rsidRPr="00450E99">
        <w:rPr>
          <w:b/>
          <w:lang w:val="en-US" w:bidi="ru-RU"/>
        </w:rPr>
        <w:t>client</w:t>
      </w:r>
      <w:r w:rsidR="00EE791F" w:rsidRPr="00635CE6">
        <w:rPr>
          <w:b/>
          <w:lang w:bidi="ru-RU"/>
        </w:rPr>
        <w:t xml:space="preserve"> </w:t>
      </w:r>
      <w:r w:rsidR="00EE791F" w:rsidRPr="00635CE6">
        <w:rPr>
          <w:lang w:bidi="ru-RU"/>
        </w:rPr>
        <w:t xml:space="preserve">– </w:t>
      </w:r>
      <w:r w:rsidR="00937BA9" w:rsidRPr="00635CE6">
        <w:rPr>
          <w:lang w:bidi="ru-RU"/>
        </w:rPr>
        <w:t>Имя абонента (не путать с ФИО)</w:t>
      </w:r>
      <w:r w:rsidR="00CB0581">
        <w:rPr>
          <w:lang w:bidi="ru-RU"/>
        </w:rPr>
        <w:t>.</w:t>
      </w:r>
    </w:p>
    <w:p w14:paraId="433861F2" w14:textId="77777777" w:rsidR="00EE791F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login</w:t>
      </w:r>
      <w:r w:rsidR="00EE791F">
        <w:rPr>
          <w:b/>
          <w:lang w:val="en-US" w:bidi="ru-RU"/>
        </w:rPr>
        <w:t xml:space="preserve"> </w:t>
      </w:r>
      <w:r w:rsidR="00EE791F">
        <w:rPr>
          <w:lang w:val="en-US" w:bidi="ru-RU"/>
        </w:rPr>
        <w:t xml:space="preserve"> –</w:t>
      </w:r>
      <w:r w:rsidR="00187CC8">
        <w:rPr>
          <w:lang w:bidi="ru-RU"/>
        </w:rPr>
        <w:t xml:space="preserve"> </w:t>
      </w:r>
      <w:r w:rsidR="00937BA9" w:rsidRPr="00937BA9">
        <w:rPr>
          <w:lang w:bidi="ru-RU"/>
        </w:rPr>
        <w:t>Логин</w:t>
      </w:r>
      <w:r w:rsidR="00CB0581">
        <w:rPr>
          <w:lang w:bidi="ru-RU"/>
        </w:rPr>
        <w:t>.</w:t>
      </w:r>
    </w:p>
    <w:p w14:paraId="65124925" w14:textId="77777777" w:rsidR="00EE791F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fio</w:t>
      </w:r>
      <w:r w:rsidR="00EE791F">
        <w:rPr>
          <w:lang w:val="en-US" w:bidi="ru-RU"/>
        </w:rPr>
        <w:t xml:space="preserve"> – </w:t>
      </w:r>
      <w:r w:rsidR="00937BA9" w:rsidRPr="00937BA9">
        <w:rPr>
          <w:lang w:val="en-US" w:bidi="ru-RU"/>
        </w:rPr>
        <w:t>ФИО</w:t>
      </w:r>
      <w:r w:rsidR="00CB0581">
        <w:rPr>
          <w:lang w:bidi="ru-RU"/>
        </w:rPr>
        <w:t>.</w:t>
      </w:r>
    </w:p>
    <w:p w14:paraId="098CEE2E" w14:textId="77777777" w:rsidR="00937BA9" w:rsidRDefault="00937BA9" w:rsidP="00937BA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email </w:t>
      </w:r>
      <w:r>
        <w:rPr>
          <w:lang w:val="en-US" w:bidi="ru-RU"/>
        </w:rPr>
        <w:t xml:space="preserve">– </w:t>
      </w:r>
      <w:r w:rsidRPr="00937BA9">
        <w:rPr>
          <w:lang w:val="en-US" w:bidi="ru-RU"/>
        </w:rPr>
        <w:t>Электронная почта</w:t>
      </w:r>
      <w:r w:rsidR="00CB0581">
        <w:rPr>
          <w:lang w:bidi="ru-RU"/>
        </w:rPr>
        <w:t>.</w:t>
      </w:r>
    </w:p>
    <w:p w14:paraId="7E9A171A" w14:textId="77777777" w:rsidR="00EE791F" w:rsidRPr="00B337F6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r w:rsidRPr="00450E99">
        <w:rPr>
          <w:b/>
          <w:lang w:val="en-US" w:bidi="ru-RU"/>
        </w:rPr>
        <w:t>tel</w:t>
      </w:r>
      <w:r>
        <w:rPr>
          <w:b/>
          <w:lang w:bidi="ru-RU"/>
        </w:rPr>
        <w:t xml:space="preserve"> </w:t>
      </w:r>
      <w:r w:rsidR="00EE791F">
        <w:rPr>
          <w:lang w:val="en-US" w:bidi="ru-RU"/>
        </w:rPr>
        <w:t xml:space="preserve">– </w:t>
      </w:r>
      <w:r w:rsidR="00937BA9" w:rsidRPr="00937BA9">
        <w:rPr>
          <w:lang w:val="en-US" w:bidi="ru-RU"/>
        </w:rPr>
        <w:t>Мобильный телефон</w:t>
      </w:r>
      <w:r w:rsidR="00CB0581">
        <w:rPr>
          <w:lang w:bidi="ru-RU"/>
        </w:rPr>
        <w:t>.</w:t>
      </w:r>
    </w:p>
    <w:p w14:paraId="787529B7" w14:textId="77777777" w:rsidR="00EE791F" w:rsidRPr="00635CE6" w:rsidRDefault="00450E99" w:rsidP="00512395">
      <w:pPr>
        <w:pStyle w:val="a5"/>
        <w:numPr>
          <w:ilvl w:val="0"/>
          <w:numId w:val="9"/>
        </w:numPr>
        <w:rPr>
          <w:lang w:bidi="ru-RU"/>
        </w:rPr>
      </w:pPr>
      <w:r w:rsidRPr="00450E99">
        <w:rPr>
          <w:b/>
          <w:lang w:val="en-US" w:bidi="ru-RU"/>
        </w:rPr>
        <w:t>tariff</w:t>
      </w:r>
      <w:r>
        <w:rPr>
          <w:b/>
          <w:lang w:bidi="ru-RU"/>
        </w:rPr>
        <w:t xml:space="preserve"> </w:t>
      </w:r>
      <w:r w:rsidR="00EE791F" w:rsidRPr="00D06B81">
        <w:rPr>
          <w:lang w:bidi="ru-RU"/>
        </w:rPr>
        <w:t>–</w:t>
      </w:r>
      <w:r w:rsidR="00EE791F" w:rsidRPr="00512395">
        <w:rPr>
          <w:lang w:bidi="ru-RU"/>
        </w:rPr>
        <w:t xml:space="preserve"> </w:t>
      </w:r>
      <w:r w:rsidR="00512395" w:rsidRPr="00512395">
        <w:rPr>
          <w:lang w:bidi="ru-RU"/>
        </w:rPr>
        <w:t xml:space="preserve">Имя </w:t>
      </w:r>
      <w:hyperlink w:anchor="_Тарифы" w:history="1">
        <w:r w:rsidR="00512395" w:rsidRPr="00B57E49">
          <w:rPr>
            <w:rStyle w:val="a7"/>
            <w:lang w:bidi="ru-RU"/>
          </w:rPr>
          <w:t>тарифа</w:t>
        </w:r>
      </w:hyperlink>
      <w:r w:rsidR="00512395" w:rsidRPr="00512395">
        <w:rPr>
          <w:lang w:bidi="ru-RU"/>
        </w:rPr>
        <w:t>, на котором находится абонент</w:t>
      </w:r>
      <w:r w:rsidR="00CB0581">
        <w:rPr>
          <w:lang w:bidi="ru-RU"/>
        </w:rPr>
        <w:t>.</w:t>
      </w:r>
    </w:p>
    <w:p w14:paraId="41CE59A0" w14:textId="77777777" w:rsidR="00EE791F" w:rsidRPr="00635CE6" w:rsidRDefault="00450E99" w:rsidP="00512395">
      <w:pPr>
        <w:pStyle w:val="a5"/>
        <w:numPr>
          <w:ilvl w:val="0"/>
          <w:numId w:val="9"/>
        </w:numPr>
        <w:rPr>
          <w:b/>
          <w:lang w:bidi="ru-RU"/>
        </w:rPr>
      </w:pPr>
      <w:r w:rsidRPr="00450E99">
        <w:rPr>
          <w:b/>
          <w:lang w:bidi="ru-RU"/>
        </w:rPr>
        <w:t>group</w:t>
      </w:r>
      <w:r>
        <w:rPr>
          <w:b/>
          <w:lang w:bidi="ru-RU"/>
        </w:rPr>
        <w:t xml:space="preserve"> </w:t>
      </w:r>
      <w:r w:rsidR="00EE791F" w:rsidRPr="00635CE6">
        <w:rPr>
          <w:b/>
          <w:lang w:bidi="ru-RU"/>
        </w:rPr>
        <w:t xml:space="preserve"> </w:t>
      </w:r>
      <w:r w:rsidR="00EE791F" w:rsidRPr="00635CE6">
        <w:rPr>
          <w:lang w:bidi="ru-RU"/>
        </w:rPr>
        <w:t xml:space="preserve">– </w:t>
      </w:r>
      <w:r w:rsidR="00512395" w:rsidRPr="00635CE6">
        <w:rPr>
          <w:lang w:bidi="ru-RU"/>
        </w:rPr>
        <w:t xml:space="preserve">Имя </w:t>
      </w:r>
      <w:hyperlink w:anchor="_Группы" w:history="1">
        <w:r w:rsidR="00512395" w:rsidRPr="00B57E49">
          <w:rPr>
            <w:rStyle w:val="a7"/>
            <w:lang w:bidi="ru-RU"/>
          </w:rPr>
          <w:t>группы</w:t>
        </w:r>
      </w:hyperlink>
      <w:r w:rsidR="00512395" w:rsidRPr="00635CE6">
        <w:rPr>
          <w:lang w:bidi="ru-RU"/>
        </w:rPr>
        <w:t>, в которой находится абонент</w:t>
      </w:r>
      <w:r w:rsidR="00CB0581">
        <w:rPr>
          <w:lang w:bidi="ru-RU"/>
        </w:rPr>
        <w:t>.</w:t>
      </w:r>
    </w:p>
    <w:p w14:paraId="24512A9D" w14:textId="77777777" w:rsidR="00EE791F" w:rsidRPr="00B337F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ip</w:t>
      </w:r>
      <w:r w:rsidR="00EE791F">
        <w:rPr>
          <w:lang w:bidi="ru-RU"/>
        </w:rPr>
        <w:t xml:space="preserve"> – </w:t>
      </w:r>
      <w:r w:rsidR="00F35974" w:rsidRPr="00F35974">
        <w:rPr>
          <w:lang w:bidi="ru-RU"/>
        </w:rPr>
        <w:t>IP-адрес</w:t>
      </w:r>
      <w:r w:rsidR="00CB0581">
        <w:rPr>
          <w:lang w:bidi="ru-RU"/>
        </w:rPr>
        <w:t>.</w:t>
      </w:r>
    </w:p>
    <w:p w14:paraId="58DC9A8E" w14:textId="77777777" w:rsidR="00EE791F" w:rsidRP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mac</w:t>
      </w:r>
      <w:r>
        <w:rPr>
          <w:b/>
          <w:lang w:val="en-US" w:bidi="ru-RU"/>
        </w:rPr>
        <w:t xml:space="preserve"> </w:t>
      </w:r>
      <w:r w:rsidR="00EE791F">
        <w:rPr>
          <w:lang w:bidi="ru-RU"/>
        </w:rPr>
        <w:t xml:space="preserve">– </w:t>
      </w:r>
      <w:r w:rsidR="00F35974" w:rsidRPr="00F35974">
        <w:rPr>
          <w:lang w:bidi="ru-RU"/>
        </w:rPr>
        <w:t>MAC-адрес</w:t>
      </w:r>
      <w:r w:rsidR="00CB0581">
        <w:rPr>
          <w:lang w:bidi="ru-RU"/>
        </w:rPr>
        <w:t>.</w:t>
      </w:r>
    </w:p>
    <w:p w14:paraId="22222B67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contract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Номер договора</w:t>
      </w:r>
      <w:r w:rsidR="00CB0581">
        <w:rPr>
          <w:lang w:bidi="ru-RU"/>
        </w:rPr>
        <w:t>.</w:t>
      </w:r>
    </w:p>
    <w:p w14:paraId="13E7E4E3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Адрес установки оборудования</w:t>
      </w:r>
      <w:r w:rsidR="00CB0581">
        <w:rPr>
          <w:lang w:bidi="ru-RU"/>
        </w:rPr>
        <w:t>.</w:t>
      </w:r>
    </w:p>
    <w:p w14:paraId="4244A378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address2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Адрес прописки</w:t>
      </w:r>
      <w:r w:rsidR="00CB0581">
        <w:rPr>
          <w:lang w:bidi="ru-RU"/>
        </w:rPr>
        <w:t>.</w:t>
      </w:r>
    </w:p>
    <w:p w14:paraId="5E40059D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comment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№1</w:t>
      </w:r>
      <w:r w:rsidR="00CB0581">
        <w:rPr>
          <w:lang w:bidi="ru-RU"/>
        </w:rPr>
        <w:t>.</w:t>
      </w:r>
    </w:p>
    <w:p w14:paraId="59243BC3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comment2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</w:t>
      </w:r>
      <w:r w:rsidR="00F35974">
        <w:rPr>
          <w:lang w:val="en-US" w:bidi="ru-RU"/>
        </w:rPr>
        <w:t>2</w:t>
      </w:r>
      <w:r w:rsidR="00CB0581">
        <w:rPr>
          <w:lang w:bidi="ru-RU"/>
        </w:rPr>
        <w:t>.</w:t>
      </w:r>
    </w:p>
    <w:p w14:paraId="5E159EF9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comment3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</w:t>
      </w:r>
      <w:r w:rsidR="00F35974">
        <w:rPr>
          <w:lang w:val="en-US" w:bidi="ru-RU"/>
        </w:rPr>
        <w:t>3</w:t>
      </w:r>
      <w:r w:rsidR="00CB0581">
        <w:rPr>
          <w:lang w:bidi="ru-RU"/>
        </w:rPr>
        <w:t>.</w:t>
      </w:r>
    </w:p>
    <w:p w14:paraId="7E80AF50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comment4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Примичание к абонетну №</w:t>
      </w:r>
      <w:r w:rsidR="00F35974">
        <w:rPr>
          <w:lang w:val="en-US" w:bidi="ru-RU"/>
        </w:rPr>
        <w:t>4</w:t>
      </w:r>
      <w:r w:rsidR="00CB0581">
        <w:rPr>
          <w:lang w:bidi="ru-RU"/>
        </w:rPr>
        <w:t>.</w:t>
      </w:r>
    </w:p>
    <w:p w14:paraId="29D28FBE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company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Название организации</w:t>
      </w:r>
      <w:r w:rsidR="00CB0581">
        <w:rPr>
          <w:lang w:bidi="ru-RU"/>
        </w:rPr>
        <w:t>.</w:t>
      </w:r>
    </w:p>
    <w:p w14:paraId="0DE13349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principal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Директор</w:t>
      </w:r>
      <w:r w:rsidR="00CB0581">
        <w:rPr>
          <w:lang w:bidi="ru-RU"/>
        </w:rPr>
        <w:t>.</w:t>
      </w:r>
    </w:p>
    <w:p w14:paraId="13792108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legal_address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Юридический адрес</w:t>
      </w:r>
      <w:r w:rsidR="00CB0581">
        <w:rPr>
          <w:lang w:bidi="ru-RU"/>
        </w:rPr>
        <w:t>.</w:t>
      </w:r>
    </w:p>
    <w:p w14:paraId="28F4FB83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mailing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address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Адрес для корреспонденции</w:t>
      </w:r>
      <w:r w:rsidR="00CB0581">
        <w:rPr>
          <w:lang w:bidi="ru-RU"/>
        </w:rPr>
        <w:t>.</w:t>
      </w:r>
    </w:p>
    <w:p w14:paraId="59618EA1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billing_address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Адрес для счетов</w:t>
      </w:r>
      <w:r w:rsidR="00CB0581">
        <w:rPr>
          <w:lang w:bidi="ru-RU"/>
        </w:rPr>
        <w:t>.</w:t>
      </w:r>
    </w:p>
    <w:p w14:paraId="0EA99F9E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ls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Банковский счёт</w:t>
      </w:r>
      <w:r w:rsidR="00CB0581">
        <w:rPr>
          <w:lang w:bidi="ru-RU"/>
        </w:rPr>
        <w:t>.</w:t>
      </w:r>
    </w:p>
    <w:p w14:paraId="1C5D1DCF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rs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Банковский расчётный счёт</w:t>
      </w:r>
      <w:r w:rsidR="00CB0581">
        <w:rPr>
          <w:lang w:bidi="ru-RU"/>
        </w:rPr>
        <w:t>.</w:t>
      </w:r>
    </w:p>
    <w:p w14:paraId="3B4D4486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inn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ИНН</w:t>
      </w:r>
      <w:r w:rsidR="00CB0581">
        <w:rPr>
          <w:lang w:bidi="ru-RU"/>
        </w:rPr>
        <w:t>.</w:t>
      </w:r>
    </w:p>
    <w:p w14:paraId="1E4A969C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state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Состояние (0 - Заблокирован, 1 - Работа разрешена)</w:t>
      </w:r>
      <w:r w:rsidR="00CB0581">
        <w:rPr>
          <w:lang w:bidi="ru-RU"/>
        </w:rPr>
        <w:t>.</w:t>
      </w:r>
    </w:p>
    <w:p w14:paraId="2E808E8D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online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Онлай (0 - Offline, 1 - Online)</w:t>
      </w:r>
      <w:r w:rsidR="00CB0581">
        <w:rPr>
          <w:lang w:bidi="ru-RU"/>
        </w:rPr>
        <w:t>.</w:t>
      </w:r>
    </w:p>
    <w:p w14:paraId="14E993B0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суточный трафик, MБ.</w:t>
      </w:r>
    </w:p>
    <w:p w14:paraId="5FD37FF5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суточный трафик, MБ.</w:t>
      </w:r>
    </w:p>
    <w:p w14:paraId="4FE0BC9C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месячный трафик, MБ.</w:t>
      </w:r>
    </w:p>
    <w:p w14:paraId="7BB08802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месячный трафик, MБ.</w:t>
      </w:r>
    </w:p>
    <w:p w14:paraId="3E5E9EAD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трафик за всё время, MБ.</w:t>
      </w:r>
    </w:p>
    <w:p w14:paraId="4EFA26B1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трафик за всё время, MБ.</w:t>
      </w:r>
    </w:p>
    <w:p w14:paraId="6DAB37F4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date</w:t>
      </w:r>
      <w:r w:rsidRPr="00635CE6">
        <w:rPr>
          <w:b/>
          <w:lang w:bidi="ru-RU"/>
        </w:rPr>
        <w:t>1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Фиксированная дата начала работы</w:t>
      </w:r>
      <w:r w:rsidR="00CB0581">
        <w:rPr>
          <w:lang w:bidi="ru-RU"/>
        </w:rPr>
        <w:t>.</w:t>
      </w:r>
    </w:p>
    <w:p w14:paraId="5C8E7BCF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date</w:t>
      </w:r>
      <w:r w:rsidRPr="00635CE6">
        <w:rPr>
          <w:b/>
          <w:lang w:bidi="ru-RU"/>
        </w:rPr>
        <w:t>2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Фиксированная дата оконч</w:t>
      </w:r>
      <w:r w:rsidR="004E5C33">
        <w:rPr>
          <w:lang w:bidi="ru-RU"/>
        </w:rPr>
        <w:t>ан</w:t>
      </w:r>
      <w:r w:rsidR="004E5C33" w:rsidRPr="004E5C33">
        <w:rPr>
          <w:lang w:bidi="ru-RU"/>
        </w:rPr>
        <w:t>ия работы</w:t>
      </w:r>
      <w:r w:rsidR="00CB0581">
        <w:rPr>
          <w:lang w:bidi="ru-RU"/>
        </w:rPr>
        <w:t>.</w:t>
      </w:r>
    </w:p>
    <w:p w14:paraId="61308AE4" w14:textId="77777777" w:rsidR="00FC68C6" w:rsidRPr="00635CE6" w:rsidRDefault="00FC68C6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speed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rx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Текущая входящая скорость, Kбит</w:t>
      </w:r>
      <w:r w:rsidR="00CB0581">
        <w:rPr>
          <w:lang w:bidi="ru-RU"/>
        </w:rPr>
        <w:t>.</w:t>
      </w:r>
    </w:p>
    <w:p w14:paraId="1E4D2CBD" w14:textId="77777777" w:rsidR="00FC68C6" w:rsidRPr="00635CE6" w:rsidRDefault="00FC68C6" w:rsidP="00C4661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speed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Текущая исходящая скорость, Kбит</w:t>
      </w:r>
      <w:r w:rsidR="00CB0581">
        <w:rPr>
          <w:lang w:bidi="ru-RU"/>
        </w:rPr>
        <w:t>.</w:t>
      </w:r>
    </w:p>
    <w:p w14:paraId="11BA1552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limits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rx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Текущие ограничения входящей скорость, Kбит</w:t>
      </w:r>
      <w:r w:rsidR="00CB0581">
        <w:rPr>
          <w:lang w:bidi="ru-RU"/>
        </w:rPr>
        <w:t>.</w:t>
      </w:r>
    </w:p>
    <w:p w14:paraId="2AD0A948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limits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tx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Текущие ограничения исходящей скорость, Kбит</w:t>
      </w:r>
      <w:r w:rsidR="00CB0581">
        <w:rPr>
          <w:lang w:bidi="ru-RU"/>
        </w:rPr>
        <w:t>.</w:t>
      </w:r>
    </w:p>
    <w:p w14:paraId="21FAF55E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lastRenderedPageBreak/>
        <w:t>activity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Время последней сетевой активности в UNIXTIME</w:t>
      </w:r>
      <w:r w:rsidR="00CB0581">
        <w:rPr>
          <w:lang w:bidi="ru-RU"/>
        </w:rPr>
        <w:t>.</w:t>
      </w:r>
    </w:p>
    <w:p w14:paraId="33A3D231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replanish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Время крайнего пополнения баланса в UNIXTIME</w:t>
      </w:r>
      <w:r w:rsidR="00CB0581">
        <w:rPr>
          <w:lang w:bidi="ru-RU"/>
        </w:rPr>
        <w:t>.</w:t>
      </w:r>
    </w:p>
    <w:p w14:paraId="2EC380BC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creation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Дата создания абонента в UNIXTIME</w:t>
      </w:r>
      <w:r w:rsidR="00CB0581">
        <w:rPr>
          <w:lang w:bidi="ru-RU"/>
        </w:rPr>
        <w:t>.</w:t>
      </w:r>
    </w:p>
    <w:p w14:paraId="1D2E8B7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Размер персональной абонентской платы (если используется)</w:t>
      </w:r>
      <w:r w:rsidR="00CB0581">
        <w:rPr>
          <w:lang w:bidi="ru-RU"/>
        </w:rPr>
        <w:t>.</w:t>
      </w:r>
    </w:p>
    <w:p w14:paraId="1DA8D53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credit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Размер персонального кредита (если используется)</w:t>
      </w:r>
      <w:r w:rsidR="00CB0581">
        <w:rPr>
          <w:lang w:bidi="ru-RU"/>
        </w:rPr>
        <w:t>.</w:t>
      </w:r>
    </w:p>
    <w:p w14:paraId="71081397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days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to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stop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Количество предполагаемых дней до остановки абонента</w:t>
      </w:r>
      <w:r w:rsidR="00CB0581">
        <w:rPr>
          <w:lang w:bidi="ru-RU"/>
        </w:rPr>
        <w:t>.</w:t>
      </w:r>
    </w:p>
    <w:p w14:paraId="5DE470AE" w14:textId="77777777" w:rsidR="00D06B81" w:rsidRPr="00635CE6" w:rsidRDefault="00D06B81" w:rsidP="00B21EFE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block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reason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B21EFE" w:rsidRPr="00B21EFE">
        <w:rPr>
          <w:lang w:bidi="ru-RU"/>
        </w:rPr>
        <w:t xml:space="preserve">Причина </w:t>
      </w:r>
      <w:r w:rsidR="007F3474">
        <w:rPr>
          <w:lang w:bidi="ru-RU"/>
        </w:rPr>
        <w:t>блокировки доступа</w:t>
      </w:r>
      <w:r w:rsidR="00B21EFE" w:rsidRPr="00B21EFE">
        <w:rPr>
          <w:lang w:bidi="ru-RU"/>
        </w:rPr>
        <w:t xml:space="preserve"> абонент</w:t>
      </w:r>
      <w:r w:rsidR="007F3474">
        <w:rPr>
          <w:lang w:bidi="ru-RU"/>
        </w:rPr>
        <w:t>у</w:t>
      </w:r>
      <w:r w:rsidR="00B21EFE">
        <w:rPr>
          <w:lang w:bidi="ru-RU"/>
        </w:rPr>
        <w:t xml:space="preserve">. </w:t>
      </w:r>
      <w:r w:rsidR="00B21EFE" w:rsidRPr="00C47D81">
        <w:rPr>
          <w:lang w:bidi="ru-RU"/>
        </w:rPr>
        <w:t>Расшифровку см. в таблице ниже.</w:t>
      </w:r>
    </w:p>
    <w:p w14:paraId="1FC3A18C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on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promise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payment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Активирован обещанны</w:t>
      </w:r>
      <w:r w:rsidR="00C46613">
        <w:rPr>
          <w:lang w:bidi="ru-RU"/>
        </w:rPr>
        <w:t>й</w:t>
      </w:r>
      <w:r w:rsidR="00C46613" w:rsidRPr="00C46613">
        <w:rPr>
          <w:lang w:bidi="ru-RU"/>
        </w:rPr>
        <w:t xml:space="preserve"> платёж (0 - Нет, 1 - Да)</w:t>
      </w:r>
      <w:r w:rsidR="00CB0581">
        <w:rPr>
          <w:lang w:bidi="ru-RU"/>
        </w:rPr>
        <w:t>.</w:t>
      </w:r>
    </w:p>
    <w:p w14:paraId="2F1945A3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credit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algorithm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Алгоритм персонального кредита (0 - Не используется персональный кредит, 1 - Процент от тарифного кредита, 2 - Фиксированное значение, 3 - Скидка)</w:t>
      </w:r>
      <w:r w:rsidR="00CB0581">
        <w:rPr>
          <w:lang w:bidi="ru-RU"/>
        </w:rPr>
        <w:t>.</w:t>
      </w:r>
    </w:p>
    <w:p w14:paraId="7791468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algorithm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Алгоритм персонального кредита (0 - Не используется персональный кредит, 1 - Процент от тарифного кредита, 2 - Фиксированное значение, 3 - Скидка)</w:t>
      </w:r>
      <w:r w:rsidR="00CB0581">
        <w:rPr>
          <w:lang w:bidi="ru-RU"/>
        </w:rPr>
        <w:t>.</w:t>
      </w:r>
    </w:p>
    <w:p w14:paraId="1B4B4106" w14:textId="77777777" w:rsidR="00D06B81" w:rsidRPr="00B67A99" w:rsidRDefault="00D06B81" w:rsidP="00DE07B6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tarif</w:t>
      </w:r>
      <w:r w:rsidRPr="00B67A99">
        <w:rPr>
          <w:b/>
          <w:lang w:bidi="ru-RU"/>
        </w:rPr>
        <w:t>_</w:t>
      </w:r>
      <w:r w:rsidRPr="00D06B81">
        <w:rPr>
          <w:b/>
          <w:lang w:val="en-US" w:bidi="ru-RU"/>
        </w:rPr>
        <w:t>guid</w:t>
      </w:r>
      <w:r w:rsidRPr="00B67A99">
        <w:rPr>
          <w:b/>
          <w:lang w:bidi="ru-RU"/>
        </w:rPr>
        <w:t xml:space="preserve"> </w:t>
      </w:r>
      <w:r w:rsidRPr="00B67A99">
        <w:rPr>
          <w:lang w:bidi="ru-RU"/>
        </w:rPr>
        <w:t>–</w:t>
      </w:r>
      <w:r w:rsidR="00187CC8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Уникальный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идентификатор</w:t>
      </w:r>
      <w:r w:rsidR="00DE07B6" w:rsidRPr="00B67A99">
        <w:rPr>
          <w:lang w:bidi="ru-RU"/>
        </w:rPr>
        <w:t xml:space="preserve"> </w:t>
      </w:r>
      <w:hyperlink w:anchor="_Тарифы" w:history="1">
        <w:r w:rsidR="00DE07B6" w:rsidRPr="00B57E49">
          <w:rPr>
            <w:rStyle w:val="a7"/>
            <w:lang w:bidi="ru-RU"/>
          </w:rPr>
          <w:t>тарифа</w:t>
        </w:r>
      </w:hyperlink>
      <w:r w:rsidR="00DE07B6" w:rsidRPr="00B67A99">
        <w:rPr>
          <w:lang w:bidi="ru-RU"/>
        </w:rPr>
        <w:t xml:space="preserve">, </w:t>
      </w:r>
      <w:r w:rsidR="00DE07B6" w:rsidRPr="00DE07B6">
        <w:rPr>
          <w:lang w:bidi="ru-RU"/>
        </w:rPr>
        <w:t>сопоставляется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с</w:t>
      </w:r>
      <w:r w:rsidR="00DE07B6" w:rsidRPr="00B67A99">
        <w:rPr>
          <w:lang w:bidi="ru-RU"/>
        </w:rPr>
        <w:t xml:space="preserve"> </w:t>
      </w:r>
      <w:r w:rsidR="00DE07B6" w:rsidRPr="00635CE6">
        <w:rPr>
          <w:lang w:val="en-US" w:bidi="ru-RU"/>
        </w:rPr>
        <w:t>id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из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таблицы</w:t>
      </w:r>
      <w:r w:rsidR="00DE07B6" w:rsidRPr="00B67A99">
        <w:rPr>
          <w:lang w:bidi="ru-RU"/>
        </w:rPr>
        <w:t xml:space="preserve"> </w:t>
      </w:r>
      <w:hyperlink w:anchor="Структура_таблицы_system_objects" w:history="1">
        <w:r w:rsidR="00DE07B6" w:rsidRPr="00635CE6">
          <w:rPr>
            <w:rStyle w:val="a7"/>
            <w:b/>
            <w:lang w:val="en-US" w:bidi="ru-RU"/>
          </w:rPr>
          <w:t>system</w:t>
        </w:r>
        <w:r w:rsidR="00DE07B6" w:rsidRPr="00B67A99">
          <w:rPr>
            <w:rStyle w:val="a7"/>
            <w:b/>
            <w:lang w:bidi="ru-RU"/>
          </w:rPr>
          <w:t>_</w:t>
        </w:r>
        <w:r w:rsidR="00DE07B6" w:rsidRPr="00635CE6">
          <w:rPr>
            <w:rStyle w:val="a7"/>
            <w:b/>
            <w:lang w:val="en-US" w:bidi="ru-RU"/>
          </w:rPr>
          <w:t>objects</w:t>
        </w:r>
      </w:hyperlink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при</w:t>
      </w:r>
      <w:r w:rsidR="00DE07B6" w:rsidRPr="00B67A99">
        <w:rPr>
          <w:lang w:bidi="ru-RU"/>
        </w:rPr>
        <w:t xml:space="preserve"> </w:t>
      </w:r>
      <w:r w:rsidR="00DE07B6" w:rsidRPr="00635CE6">
        <w:rPr>
          <w:b/>
          <w:lang w:val="en-US" w:bidi="ru-RU"/>
        </w:rPr>
        <w:t>object</w:t>
      </w:r>
      <w:r w:rsidR="00DE07B6" w:rsidRPr="00B67A99">
        <w:rPr>
          <w:b/>
          <w:lang w:bidi="ru-RU"/>
        </w:rPr>
        <w:t>_</w:t>
      </w:r>
      <w:r w:rsidR="00DE07B6" w:rsidRPr="00635CE6">
        <w:rPr>
          <w:b/>
          <w:lang w:val="en-US" w:bidi="ru-RU"/>
        </w:rPr>
        <w:t>type</w:t>
      </w:r>
      <w:r w:rsidR="00DE07B6" w:rsidRPr="00B67A99">
        <w:rPr>
          <w:lang w:bidi="ru-RU"/>
        </w:rPr>
        <w:t xml:space="preserve"> = 0</w:t>
      </w:r>
      <w:r w:rsidR="00CB0581" w:rsidRPr="00B67A99">
        <w:rPr>
          <w:lang w:bidi="ru-RU"/>
        </w:rPr>
        <w:t>.</w:t>
      </w:r>
    </w:p>
    <w:p w14:paraId="310A3B74" w14:textId="77777777" w:rsidR="00D06B81" w:rsidRPr="00635CE6" w:rsidRDefault="00D06B81" w:rsidP="00DE07B6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group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guid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DE07B6" w:rsidRPr="00DE07B6">
        <w:rPr>
          <w:lang w:bidi="ru-RU"/>
        </w:rPr>
        <w:t xml:space="preserve">Уникальный идентификатор </w:t>
      </w:r>
      <w:hyperlink w:anchor="_Группы" w:history="1">
        <w:r w:rsidR="00DE07B6" w:rsidRPr="00B57E49">
          <w:rPr>
            <w:rStyle w:val="a7"/>
            <w:lang w:bidi="ru-RU"/>
          </w:rPr>
          <w:t>группы</w:t>
        </w:r>
      </w:hyperlink>
      <w:r w:rsidR="00DE07B6" w:rsidRPr="00DE07B6">
        <w:rPr>
          <w:lang w:bidi="ru-RU"/>
        </w:rPr>
        <w:t xml:space="preserve">, сопоставляется с id из таблицы </w:t>
      </w:r>
      <w:hyperlink w:anchor="Структура_таблицы_system_objects" w:history="1">
        <w:r w:rsidR="00DE07B6" w:rsidRPr="00DE07B6">
          <w:rPr>
            <w:rStyle w:val="a7"/>
            <w:b/>
            <w:lang w:bidi="ru-RU"/>
          </w:rPr>
          <w:t>system_objects</w:t>
        </w:r>
      </w:hyperlink>
      <w:r w:rsidR="00DE07B6" w:rsidRPr="00DE07B6">
        <w:rPr>
          <w:lang w:bidi="ru-RU"/>
        </w:rPr>
        <w:t xml:space="preserve"> при </w:t>
      </w:r>
      <w:r w:rsidR="00DE07B6" w:rsidRPr="00DE07B6">
        <w:rPr>
          <w:b/>
          <w:lang w:bidi="ru-RU"/>
        </w:rPr>
        <w:t>object_type</w:t>
      </w:r>
      <w:r w:rsidR="00DE07B6" w:rsidRPr="00DE07B6">
        <w:rPr>
          <w:lang w:bidi="ru-RU"/>
        </w:rPr>
        <w:t xml:space="preserve"> = 1</w:t>
      </w:r>
      <w:r w:rsidR="00CB0581">
        <w:rPr>
          <w:lang w:bidi="ru-RU"/>
        </w:rPr>
        <w:t>.</w:t>
      </w:r>
    </w:p>
    <w:p w14:paraId="7097946C" w14:textId="77777777" w:rsidR="00D06B81" w:rsidRDefault="00D06B81" w:rsidP="00CB0581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D06B81">
        <w:rPr>
          <w:b/>
          <w:lang w:val="en-US" w:bidi="ru-RU"/>
        </w:rPr>
        <w:t>balance</w:t>
      </w:r>
      <w:r>
        <w:rPr>
          <w:b/>
          <w:lang w:val="en-US"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Баланс</w:t>
      </w:r>
      <w:r w:rsidR="00CB0581">
        <w:rPr>
          <w:lang w:bidi="ru-RU"/>
        </w:rPr>
        <w:t>.</w:t>
      </w:r>
    </w:p>
    <w:p w14:paraId="0225F7C9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days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to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stop</w:t>
      </w:r>
      <w:r w:rsidRPr="00635CE6">
        <w:rPr>
          <w:b/>
          <w:lang w:bidi="ru-RU"/>
        </w:rPr>
        <w:t xml:space="preserve">2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Предпологаемая дата остановки в UNIXTIME</w:t>
      </w:r>
      <w:r w:rsidR="00CB0581">
        <w:rPr>
          <w:lang w:bidi="ru-RU"/>
        </w:rPr>
        <w:t>.</w:t>
      </w:r>
    </w:p>
    <w:p w14:paraId="059F99F0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money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account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guid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 xml:space="preserve">Уникальный идентификатор </w:t>
      </w:r>
      <w:hyperlink w:anchor="Групповые_счета" w:history="1">
        <w:r w:rsidR="00CB0581" w:rsidRPr="00B57E49">
          <w:rPr>
            <w:rStyle w:val="a7"/>
            <w:lang w:bidi="ru-RU"/>
          </w:rPr>
          <w:t>группового счёта</w:t>
        </w:r>
      </w:hyperlink>
      <w:r w:rsidR="00CB0581" w:rsidRPr="00CB0581">
        <w:rPr>
          <w:lang w:bidi="ru-RU"/>
        </w:rPr>
        <w:t xml:space="preserve">, сопоставляется с </w:t>
      </w:r>
      <w:r w:rsidR="00CB0581" w:rsidRPr="00CB0581">
        <w:rPr>
          <w:b/>
          <w:lang w:bidi="ru-RU"/>
        </w:rPr>
        <w:t>id</w:t>
      </w:r>
      <w:r w:rsidR="00CB0581" w:rsidRPr="00CB0581">
        <w:rPr>
          <w:lang w:bidi="ru-RU"/>
        </w:rPr>
        <w:t xml:space="preserve"> из таблицы </w:t>
      </w:r>
      <w:r w:rsidR="00CB0581" w:rsidRPr="00CB0581">
        <w:rPr>
          <w:b/>
          <w:lang w:bidi="ru-RU"/>
        </w:rPr>
        <w:t>money_accounts</w:t>
      </w:r>
      <w:r w:rsidR="00CB0581" w:rsidRPr="00CB0581">
        <w:rPr>
          <w:lang w:bidi="ru-RU"/>
        </w:rPr>
        <w:t>.</w:t>
      </w:r>
    </w:p>
    <w:p w14:paraId="56E13D57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money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account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name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 xml:space="preserve">Название </w:t>
      </w:r>
      <w:hyperlink w:anchor="Групповые_счета" w:history="1">
        <w:r w:rsidR="00CB0581" w:rsidRPr="00B57E49">
          <w:rPr>
            <w:rStyle w:val="a7"/>
            <w:lang w:bidi="ru-RU"/>
          </w:rPr>
          <w:t>группового счёта</w:t>
        </w:r>
      </w:hyperlink>
      <w:r w:rsidR="00CB0581">
        <w:rPr>
          <w:lang w:bidi="ru-RU"/>
        </w:rPr>
        <w:t>.</w:t>
      </w:r>
    </w:p>
    <w:p w14:paraId="19FB296F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recommended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pay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Рекомендуемая сумма оплаты</w:t>
      </w:r>
      <w:r w:rsidR="00CB0581">
        <w:rPr>
          <w:lang w:bidi="ru-RU"/>
        </w:rPr>
        <w:t>.</w:t>
      </w:r>
    </w:p>
    <w:p w14:paraId="53715506" w14:textId="77777777" w:rsidR="00D06B81" w:rsidRDefault="00D06B81" w:rsidP="00CB0581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D06B81">
        <w:rPr>
          <w:b/>
          <w:lang w:val="en-US" w:bidi="ru-RU"/>
        </w:rPr>
        <w:t>hometel</w:t>
      </w:r>
      <w:r>
        <w:rPr>
          <w:b/>
          <w:lang w:val="en-US"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Домашний телефон</w:t>
      </w:r>
      <w:r w:rsidR="00CB0581">
        <w:rPr>
          <w:lang w:bidi="ru-RU"/>
        </w:rPr>
        <w:t>.</w:t>
      </w:r>
    </w:p>
    <w:p w14:paraId="3DD7AEE2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day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Персональный день оплаты</w:t>
      </w:r>
      <w:r w:rsidR="00CB0581">
        <w:rPr>
          <w:lang w:bidi="ru-RU"/>
        </w:rPr>
        <w:t>.</w:t>
      </w:r>
    </w:p>
    <w:p w14:paraId="165CD691" w14:textId="77777777" w:rsidR="00EE791F" w:rsidRDefault="00EE791F" w:rsidP="00B337F6">
      <w:pPr>
        <w:spacing w:after="0" w:line="240" w:lineRule="auto"/>
        <w:rPr>
          <w:lang w:bidi="ru-RU"/>
        </w:rPr>
      </w:pPr>
    </w:p>
    <w:p w14:paraId="02A03094" w14:textId="77777777" w:rsidR="00EE791F" w:rsidRPr="00EE791F" w:rsidRDefault="00EE791F" w:rsidP="00B337F6">
      <w:pPr>
        <w:spacing w:after="0" w:line="240" w:lineRule="auto"/>
        <w:rPr>
          <w:lang w:bidi="ru-RU"/>
        </w:rPr>
      </w:pPr>
      <w:r>
        <w:rPr>
          <w:lang w:bidi="ru-RU"/>
        </w:rPr>
        <w:t xml:space="preserve">Помимо основных полей, после </w:t>
      </w:r>
      <w:r w:rsidRPr="00EE791F">
        <w:rPr>
          <w:b/>
          <w:lang w:bidi="ru-RU"/>
        </w:rPr>
        <w:t>personal_fee_day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могут следовать дополнительные поля, список которых берётся из таблицы </w:t>
      </w:r>
      <w:hyperlink w:anchor="Структура_таблицы_fields" w:history="1">
        <w:r w:rsidRPr="00EE791F">
          <w:rPr>
            <w:rStyle w:val="a7"/>
            <w:b/>
            <w:lang w:val="en-US" w:bidi="ru-RU"/>
          </w:rPr>
          <w:t>fields</w:t>
        </w:r>
      </w:hyperlink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(</w:t>
      </w:r>
      <w:r>
        <w:rPr>
          <w:lang w:bidi="ru-RU"/>
        </w:rPr>
        <w:t xml:space="preserve">выгружаются только основные поля: </w:t>
      </w:r>
      <w:r>
        <w:rPr>
          <w:b/>
          <w:lang w:val="en-US" w:bidi="ru-RU"/>
        </w:rPr>
        <w:t>main</w:t>
      </w:r>
      <w:r w:rsidRPr="00635CE6">
        <w:rPr>
          <w:b/>
          <w:lang w:bidi="ru-RU"/>
        </w:rPr>
        <w:t xml:space="preserve"> = 1</w:t>
      </w:r>
      <w:r w:rsidRPr="00635CE6">
        <w:rPr>
          <w:lang w:bidi="ru-RU"/>
        </w:rPr>
        <w:t>)</w:t>
      </w:r>
      <w:r>
        <w:rPr>
          <w:lang w:bidi="ru-RU"/>
        </w:rPr>
        <w:t xml:space="preserve">. Имя поля формируется следующим образом: </w:t>
      </w:r>
      <w:r>
        <w:rPr>
          <w:b/>
          <w:lang w:val="en-US" w:bidi="ru-RU"/>
        </w:rPr>
        <w:t>field</w:t>
      </w:r>
      <w:r w:rsidRPr="00635CE6">
        <w:rPr>
          <w:b/>
          <w:lang w:bidi="ru-RU"/>
        </w:rPr>
        <w:t xml:space="preserve">_* </w:t>
      </w:r>
      <w:r>
        <w:rPr>
          <w:lang w:bidi="ru-RU"/>
        </w:rPr>
        <w:t>где вместо * указывается имя дополнительного поля.</w:t>
      </w:r>
    </w:p>
    <w:p w14:paraId="56743E35" w14:textId="77777777" w:rsidR="00EE791F" w:rsidRDefault="00EE791F" w:rsidP="00B337F6">
      <w:pPr>
        <w:spacing w:after="0" w:line="240" w:lineRule="auto"/>
        <w:rPr>
          <w:lang w:bidi="ru-RU"/>
        </w:rPr>
      </w:pPr>
    </w:p>
    <w:p w14:paraId="44836A0C" w14:textId="77777777" w:rsidR="007F3474" w:rsidRDefault="007F3474" w:rsidP="00B337F6">
      <w:pPr>
        <w:spacing w:after="0" w:line="240" w:lineRule="auto"/>
        <w:rPr>
          <w:lang w:bidi="ru-RU"/>
        </w:rPr>
      </w:pPr>
    </w:p>
    <w:p w14:paraId="00882355" w14:textId="77777777" w:rsidR="007F3474" w:rsidRPr="00635CE6" w:rsidRDefault="007F3474" w:rsidP="007F3474">
      <w:pPr>
        <w:rPr>
          <w:noProof/>
          <w:lang w:eastAsia="ru-RU"/>
        </w:rPr>
      </w:pPr>
      <w:r>
        <w:rPr>
          <w:noProof/>
          <w:lang w:eastAsia="ru-RU"/>
        </w:rPr>
        <w:t>Причина блокировки доступа абоненту (поле «</w:t>
      </w:r>
      <w:r>
        <w:rPr>
          <w:b/>
          <w:noProof/>
          <w:lang w:val="en-US" w:eastAsia="ru-RU"/>
        </w:rPr>
        <w:t>block</w:t>
      </w:r>
      <w:r w:rsidRPr="00635CE6">
        <w:rPr>
          <w:b/>
          <w:noProof/>
          <w:lang w:eastAsia="ru-RU"/>
        </w:rPr>
        <w:t>_</w:t>
      </w:r>
      <w:r>
        <w:rPr>
          <w:b/>
          <w:noProof/>
          <w:lang w:val="en-US" w:eastAsia="ru-RU"/>
        </w:rPr>
        <w:t>reason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559"/>
        <w:gridCol w:w="7457"/>
      </w:tblGrid>
      <w:tr w:rsidR="007F3474" w14:paraId="67E68AEA" w14:textId="77777777" w:rsidTr="00512CC1">
        <w:tc>
          <w:tcPr>
            <w:tcW w:w="1055" w:type="dxa"/>
          </w:tcPr>
          <w:p w14:paraId="01C0269C" w14:textId="77777777" w:rsidR="007F3474" w:rsidRDefault="00BE58AB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block_reason</w:t>
            </w:r>
          </w:p>
        </w:tc>
        <w:tc>
          <w:tcPr>
            <w:tcW w:w="7961" w:type="dxa"/>
          </w:tcPr>
          <w:p w14:paraId="4395E106" w14:textId="77777777" w:rsidR="007F3474" w:rsidRPr="00262E44" w:rsidRDefault="007F3474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F3474" w14:paraId="52F6EAD2" w14:textId="77777777" w:rsidTr="00512CC1">
        <w:tc>
          <w:tcPr>
            <w:tcW w:w="1055" w:type="dxa"/>
          </w:tcPr>
          <w:p w14:paraId="126C1B89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-1</w:t>
            </w:r>
          </w:p>
        </w:tc>
        <w:tc>
          <w:tcPr>
            <w:tcW w:w="7961" w:type="dxa"/>
          </w:tcPr>
          <w:p w14:paraId="58691928" w14:textId="77777777" w:rsidR="007F3474" w:rsidRPr="007F3474" w:rsidRDefault="007F3474" w:rsidP="00512CC1">
            <w:pPr>
              <w:rPr>
                <w:noProof/>
                <w:lang w:eastAsia="ru-RU"/>
              </w:rPr>
            </w:pPr>
            <w:r w:rsidRPr="007F3474">
              <w:rPr>
                <w:noProof/>
                <w:lang w:eastAsia="ru-RU"/>
              </w:rPr>
              <w:t>Не заблокирован</w:t>
            </w:r>
          </w:p>
        </w:tc>
      </w:tr>
      <w:tr w:rsidR="007F3474" w14:paraId="079C6F91" w14:textId="77777777" w:rsidTr="00512CC1">
        <w:trPr>
          <w:trHeight w:val="301"/>
        </w:trPr>
        <w:tc>
          <w:tcPr>
            <w:tcW w:w="1055" w:type="dxa"/>
          </w:tcPr>
          <w:p w14:paraId="659B6B94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961" w:type="dxa"/>
          </w:tcPr>
          <w:p w14:paraId="167AFF2F" w14:textId="77777777" w:rsidR="007F3474" w:rsidRPr="007F3474" w:rsidRDefault="007F3474" w:rsidP="00512CC1">
            <w:pPr>
              <w:rPr>
                <w:noProof/>
                <w:lang w:val="en-US" w:eastAsia="ru-RU"/>
              </w:rPr>
            </w:pPr>
            <w:r w:rsidRPr="007F3474">
              <w:rPr>
                <w:noProof/>
                <w:lang w:eastAsia="ru-RU"/>
              </w:rPr>
              <w:t>Остановлен п</w:t>
            </w:r>
            <w:r w:rsidRPr="007F3474">
              <w:rPr>
                <w:noProof/>
                <w:lang w:val="en-US" w:eastAsia="ru-RU"/>
              </w:rPr>
              <w:t>о балансу</w:t>
            </w:r>
          </w:p>
        </w:tc>
      </w:tr>
      <w:tr w:rsidR="007F3474" w14:paraId="1466E146" w14:textId="77777777" w:rsidTr="00512CC1">
        <w:tc>
          <w:tcPr>
            <w:tcW w:w="1055" w:type="dxa"/>
          </w:tcPr>
          <w:p w14:paraId="1770B7B7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7961" w:type="dxa"/>
          </w:tcPr>
          <w:p w14:paraId="5A449722" w14:textId="77777777" w:rsidR="007F3474" w:rsidRPr="00635CE6" w:rsidRDefault="007F3474" w:rsidP="00512CC1">
            <w:pPr>
              <w:rPr>
                <w:noProof/>
                <w:lang w:eastAsia="ru-RU"/>
              </w:rPr>
            </w:pPr>
            <w:r w:rsidRPr="00635CE6">
              <w:rPr>
                <w:noProof/>
                <w:lang w:eastAsia="ru-RU"/>
              </w:rPr>
              <w:t>Нет денег на текущую абонентскую плату (предоплата)</w:t>
            </w:r>
          </w:p>
        </w:tc>
      </w:tr>
      <w:tr w:rsidR="007F3474" w14:paraId="6BC47BE5" w14:textId="77777777" w:rsidTr="00512CC1">
        <w:tc>
          <w:tcPr>
            <w:tcW w:w="1055" w:type="dxa"/>
          </w:tcPr>
          <w:p w14:paraId="49DCFFD0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7961" w:type="dxa"/>
          </w:tcPr>
          <w:p w14:paraId="3E4EB00B" w14:textId="77777777" w:rsidR="007F3474" w:rsidRPr="007F3474" w:rsidRDefault="007F3474" w:rsidP="00512CC1">
            <w:pPr>
              <w:rPr>
                <w:noProof/>
                <w:lang w:eastAsia="ru-RU"/>
              </w:rPr>
            </w:pPr>
            <w:r w:rsidRPr="007F3474">
              <w:rPr>
                <w:noProof/>
                <w:lang w:eastAsia="ru-RU"/>
              </w:rPr>
              <w:t>Остановлен по датам</w:t>
            </w:r>
          </w:p>
        </w:tc>
      </w:tr>
      <w:tr w:rsidR="007F3474" w14:paraId="30C5EB5F" w14:textId="77777777" w:rsidTr="00512CC1">
        <w:tc>
          <w:tcPr>
            <w:tcW w:w="1055" w:type="dxa"/>
          </w:tcPr>
          <w:p w14:paraId="6BD20197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3</w:t>
            </w:r>
          </w:p>
        </w:tc>
        <w:tc>
          <w:tcPr>
            <w:tcW w:w="7961" w:type="dxa"/>
          </w:tcPr>
          <w:p w14:paraId="7293F25E" w14:textId="77777777" w:rsidR="007F3474" w:rsidRPr="007F3474" w:rsidRDefault="007F3474" w:rsidP="00512CC1">
            <w:r w:rsidRPr="007F3474">
              <w:t>Остановлен администратором</w:t>
            </w:r>
          </w:p>
        </w:tc>
      </w:tr>
      <w:tr w:rsidR="007F3474" w14:paraId="4F4E3E79" w14:textId="77777777" w:rsidTr="00512CC1">
        <w:tc>
          <w:tcPr>
            <w:tcW w:w="1055" w:type="dxa"/>
          </w:tcPr>
          <w:p w14:paraId="33E372A8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4</w:t>
            </w:r>
          </w:p>
        </w:tc>
        <w:tc>
          <w:tcPr>
            <w:tcW w:w="7961" w:type="dxa"/>
          </w:tcPr>
          <w:p w14:paraId="37B25406" w14:textId="77777777" w:rsidR="007F3474" w:rsidRPr="007F3474" w:rsidRDefault="007F3474" w:rsidP="00512CC1">
            <w:r w:rsidRPr="007F3474">
              <w:t>На блокирующем тарифе</w:t>
            </w:r>
          </w:p>
        </w:tc>
      </w:tr>
      <w:tr w:rsidR="007F3474" w14:paraId="5FE848B1" w14:textId="77777777" w:rsidTr="00512CC1">
        <w:tc>
          <w:tcPr>
            <w:tcW w:w="1055" w:type="dxa"/>
          </w:tcPr>
          <w:p w14:paraId="07BF8F10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5</w:t>
            </w:r>
          </w:p>
        </w:tc>
        <w:tc>
          <w:tcPr>
            <w:tcW w:w="7961" w:type="dxa"/>
          </w:tcPr>
          <w:p w14:paraId="5AE009E4" w14:textId="77777777" w:rsidR="007F3474" w:rsidRPr="007F3474" w:rsidRDefault="007F3474" w:rsidP="00512CC1">
            <w:r w:rsidRPr="007F3474">
              <w:t>Включена добровольная блокировка,</w:t>
            </w:r>
          </w:p>
        </w:tc>
      </w:tr>
      <w:tr w:rsidR="007F3474" w14:paraId="4055314E" w14:textId="77777777" w:rsidTr="00512CC1">
        <w:tc>
          <w:tcPr>
            <w:tcW w:w="1055" w:type="dxa"/>
          </w:tcPr>
          <w:p w14:paraId="6D399879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6</w:t>
            </w:r>
          </w:p>
        </w:tc>
        <w:tc>
          <w:tcPr>
            <w:tcW w:w="7961" w:type="dxa"/>
          </w:tcPr>
          <w:p w14:paraId="559B428E" w14:textId="77777777" w:rsidR="007F3474" w:rsidRPr="007F3474" w:rsidRDefault="007F3474" w:rsidP="00512CC1">
            <w:r w:rsidRPr="007F3474">
              <w:t>В архиве</w:t>
            </w:r>
          </w:p>
        </w:tc>
      </w:tr>
      <w:tr w:rsidR="007F3474" w14:paraId="0F2667F1" w14:textId="77777777" w:rsidTr="00512CC1">
        <w:tc>
          <w:tcPr>
            <w:tcW w:w="1055" w:type="dxa"/>
          </w:tcPr>
          <w:p w14:paraId="1F515082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lastRenderedPageBreak/>
              <w:t>7</w:t>
            </w:r>
          </w:p>
        </w:tc>
        <w:tc>
          <w:tcPr>
            <w:tcW w:w="7961" w:type="dxa"/>
          </w:tcPr>
          <w:p w14:paraId="0D8A5688" w14:textId="77777777" w:rsidR="007F3474" w:rsidRPr="007F3474" w:rsidRDefault="007F3474" w:rsidP="00512CC1">
            <w:r w:rsidRPr="007F3474">
              <w:t>Нет денег на текущую абонентскую плату (предоплата) и отрицательный баланс</w:t>
            </w:r>
          </w:p>
        </w:tc>
      </w:tr>
      <w:tr w:rsidR="007F3474" w14:paraId="19B772FF" w14:textId="77777777" w:rsidTr="00512CC1">
        <w:tc>
          <w:tcPr>
            <w:tcW w:w="1055" w:type="dxa"/>
          </w:tcPr>
          <w:p w14:paraId="4F6E356F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7961" w:type="dxa"/>
          </w:tcPr>
          <w:p w14:paraId="5204B598" w14:textId="77777777" w:rsidR="007F3474" w:rsidRPr="007F3474" w:rsidRDefault="007F3474" w:rsidP="00512CC1">
            <w:r w:rsidRPr="007F3474">
              <w:t>Не подключен агент авторизации</w:t>
            </w:r>
          </w:p>
        </w:tc>
      </w:tr>
      <w:tr w:rsidR="007F3474" w14:paraId="0B19ABB9" w14:textId="77777777" w:rsidTr="00512CC1">
        <w:tc>
          <w:tcPr>
            <w:tcW w:w="1055" w:type="dxa"/>
          </w:tcPr>
          <w:p w14:paraId="2DC34DE5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7961" w:type="dxa"/>
          </w:tcPr>
          <w:p w14:paraId="389018F1" w14:textId="77777777" w:rsidR="007F3474" w:rsidRPr="007F3474" w:rsidRDefault="007F3474" w:rsidP="00512CC1">
            <w:r w:rsidRPr="007F3474">
              <w:t>Не принята публичная оферта</w:t>
            </w:r>
          </w:p>
        </w:tc>
      </w:tr>
      <w:tr w:rsidR="007F3474" w14:paraId="3C846E9E" w14:textId="77777777" w:rsidTr="00512CC1">
        <w:tc>
          <w:tcPr>
            <w:tcW w:w="1055" w:type="dxa"/>
          </w:tcPr>
          <w:p w14:paraId="72DD8756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10</w:t>
            </w:r>
          </w:p>
        </w:tc>
        <w:tc>
          <w:tcPr>
            <w:tcW w:w="7961" w:type="dxa"/>
          </w:tcPr>
          <w:p w14:paraId="379DD1BF" w14:textId="77777777" w:rsidR="007F3474" w:rsidRPr="007F3474" w:rsidRDefault="007F3474" w:rsidP="00512CC1">
            <w:r w:rsidRPr="007F3474">
              <w:t>После блокировки необходима оплата за месяц вперёд.</w:t>
            </w:r>
          </w:p>
        </w:tc>
      </w:tr>
    </w:tbl>
    <w:p w14:paraId="3F948242" w14:textId="77777777" w:rsidR="007F3474" w:rsidRDefault="007F3474" w:rsidP="00B337F6">
      <w:pPr>
        <w:spacing w:after="0" w:line="240" w:lineRule="auto"/>
        <w:rPr>
          <w:lang w:bidi="ru-RU"/>
        </w:rPr>
      </w:pPr>
    </w:p>
    <w:p w14:paraId="3F55F62B" w14:textId="77777777" w:rsidR="00B337F6" w:rsidRPr="00635CE6" w:rsidRDefault="00B337F6" w:rsidP="00B337F6">
      <w:pPr>
        <w:spacing w:after="0" w:line="240" w:lineRule="auto"/>
        <w:rPr>
          <w:lang w:val="en-US" w:bidi="ru-RU"/>
        </w:rPr>
      </w:pPr>
      <w:bookmarkStart w:id="54" w:name="Структура_таблицы_new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news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  <w:bookmarkEnd w:id="54"/>
    </w:p>
    <w:p w14:paraId="5FD1A171" w14:textId="77777777" w:rsidR="00B337F6" w:rsidRPr="007441F5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82B5361" w14:textId="77777777" w:rsidR="00B337F6" w:rsidRPr="00AF4E1A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012A763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id</w:t>
      </w:r>
      <w:r w:rsidRPr="00B337F6">
        <w:rPr>
          <w:noProof/>
          <w:sz w:val="20"/>
          <w:szCs w:val="20"/>
          <w:lang w:val="en-US" w:eastAsia="ru-RU"/>
        </w:rPr>
        <w:t>` int NOT NULL AUTO_INCREMENT,</w:t>
      </w:r>
    </w:p>
    <w:p w14:paraId="55063535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actiondate</w:t>
      </w:r>
      <w:r w:rsidRPr="00B337F6">
        <w:rPr>
          <w:noProof/>
          <w:sz w:val="20"/>
          <w:szCs w:val="20"/>
          <w:lang w:val="en-US" w:eastAsia="ru-RU"/>
        </w:rPr>
        <w:t>` datetime(0) NOT NULL DEFAULT '2010-01-01 00:00:00',</w:t>
      </w:r>
    </w:p>
    <w:p w14:paraId="6A341D8D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newsheader</w:t>
      </w:r>
      <w:r w:rsidRPr="00B337F6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6C5E93B8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newstext</w:t>
      </w:r>
      <w:r w:rsidRPr="00B337F6">
        <w:rPr>
          <w:noProof/>
          <w:sz w:val="20"/>
          <w:szCs w:val="20"/>
          <w:lang w:val="en-US" w:eastAsia="ru-RU"/>
        </w:rPr>
        <w:t>` longtext CHARACTER SET utf8 COLLATE utf8_general_ci NOT NULL,</w:t>
      </w:r>
    </w:p>
    <w:p w14:paraId="0355F076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planetext</w:t>
      </w:r>
      <w:r w:rsidRPr="00B337F6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12F680A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filename</w:t>
      </w:r>
      <w:r w:rsidRPr="00B337F6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15B2AA2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isvisible</w:t>
      </w:r>
      <w:r w:rsidRPr="00B337F6">
        <w:rPr>
          <w:noProof/>
          <w:sz w:val="20"/>
          <w:szCs w:val="20"/>
          <w:lang w:val="en-US" w:eastAsia="ru-RU"/>
        </w:rPr>
        <w:t>` tinyint NOT NULL DEFAULT 1,</w:t>
      </w:r>
    </w:p>
    <w:p w14:paraId="0236CDC6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linkedobjects</w:t>
      </w:r>
      <w:r w:rsidRPr="00B337F6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B80E778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views</w:t>
      </w:r>
      <w:r w:rsidRPr="00B337F6">
        <w:rPr>
          <w:noProof/>
          <w:sz w:val="20"/>
          <w:szCs w:val="20"/>
          <w:lang w:val="en-US" w:eastAsia="ru-RU"/>
        </w:rPr>
        <w:t>` int UNSIGNED NOT NULL DEFAULT 0,</w:t>
      </w:r>
    </w:p>
    <w:p w14:paraId="6B3CA575" w14:textId="77777777" w:rsid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PRIMARY KEY (`</w:t>
      </w:r>
      <w:r w:rsidRPr="00B337F6">
        <w:rPr>
          <w:b/>
          <w:noProof/>
          <w:sz w:val="20"/>
          <w:szCs w:val="20"/>
          <w:lang w:val="en-US" w:eastAsia="ru-RU"/>
        </w:rPr>
        <w:t>id</w:t>
      </w:r>
      <w:r w:rsidRPr="00B337F6">
        <w:rPr>
          <w:noProof/>
          <w:sz w:val="20"/>
          <w:szCs w:val="20"/>
          <w:lang w:val="en-US" w:eastAsia="ru-RU"/>
        </w:rPr>
        <w:t>`) USING BTREE</w:t>
      </w: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10A4798D" w14:textId="77777777" w:rsid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0D7CAC0" w14:textId="77777777" w:rsidR="00814E34" w:rsidRDefault="00814E34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189E7E4" w14:textId="77777777" w:rsidR="00B337F6" w:rsidRDefault="00B337F6" w:rsidP="00B337F6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news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291DBE2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 xml:space="preserve">Порядковый номер </w:t>
      </w:r>
      <w:r>
        <w:rPr>
          <w:lang w:bidi="ru-RU"/>
        </w:rPr>
        <w:t>новости</w:t>
      </w:r>
      <w:r>
        <w:rPr>
          <w:lang w:val="en-US" w:bidi="ru-RU"/>
        </w:rPr>
        <w:t>.</w:t>
      </w:r>
    </w:p>
    <w:p w14:paraId="10AD66F0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actiondate </w:t>
      </w:r>
      <w:r>
        <w:rPr>
          <w:lang w:val="en-US" w:bidi="ru-RU"/>
        </w:rPr>
        <w:t xml:space="preserve">– </w:t>
      </w:r>
      <w:r>
        <w:rPr>
          <w:lang w:bidi="ru-RU"/>
        </w:rPr>
        <w:t>Время создания новости.</w:t>
      </w:r>
    </w:p>
    <w:p w14:paraId="6752C600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newsheader </w:t>
      </w:r>
      <w:r>
        <w:rPr>
          <w:lang w:val="en-US" w:bidi="ru-RU"/>
        </w:rPr>
        <w:t xml:space="preserve"> – </w:t>
      </w:r>
      <w:r>
        <w:rPr>
          <w:lang w:bidi="ru-RU"/>
        </w:rPr>
        <w:t>Заголовок новости.</w:t>
      </w:r>
    </w:p>
    <w:p w14:paraId="6D82CC68" w14:textId="77777777" w:rsidR="00B337F6" w:rsidRPr="00635CE6" w:rsidRDefault="00B337F6" w:rsidP="00B337F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newstext</w:t>
      </w:r>
      <w:r w:rsidRPr="00635CE6">
        <w:rPr>
          <w:lang w:bidi="ru-RU"/>
        </w:rPr>
        <w:t xml:space="preserve"> – </w:t>
      </w:r>
      <w:r>
        <w:rPr>
          <w:lang w:bidi="ru-RU"/>
        </w:rPr>
        <w:t>Зарезервировано. В настоящий момент не используется</w:t>
      </w:r>
      <w:r w:rsidRPr="00635CE6">
        <w:rPr>
          <w:lang w:bidi="ru-RU"/>
        </w:rPr>
        <w:t>.</w:t>
      </w:r>
    </w:p>
    <w:p w14:paraId="4DE8ACE3" w14:textId="77777777" w:rsidR="00B337F6" w:rsidRP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planetext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Начальный фрагмент новости, очищенный от форматирования. Максимум 255 символов. Используется для предпросмотра новости.</w:t>
      </w:r>
    </w:p>
    <w:p w14:paraId="723D6B16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filename</w:t>
      </w:r>
      <w:r>
        <w:rPr>
          <w:b/>
          <w:lang w:bidi="ru-RU"/>
        </w:rPr>
        <w:t xml:space="preserve"> </w:t>
      </w:r>
      <w:r w:rsidRPr="00D06B81">
        <w:rPr>
          <w:lang w:bidi="ru-RU"/>
        </w:rPr>
        <w:t>–</w:t>
      </w:r>
      <w:r>
        <w:rPr>
          <w:b/>
          <w:lang w:bidi="ru-RU"/>
        </w:rPr>
        <w:t xml:space="preserve"> </w:t>
      </w:r>
      <w:r w:rsidR="0087509C">
        <w:rPr>
          <w:lang w:bidi="ru-RU"/>
        </w:rPr>
        <w:t>И</w:t>
      </w:r>
      <w:r>
        <w:rPr>
          <w:lang w:bidi="ru-RU"/>
        </w:rPr>
        <w:t xml:space="preserve">мя файла без пути, из которого будет подгружаться новость при просмотре абонентом. Файлы новостей хранятся по пути </w:t>
      </w:r>
      <w:r>
        <w:rPr>
          <w:lang w:val="en-US" w:bidi="ru-RU"/>
        </w:rPr>
        <w:t xml:space="preserve">/news/ </w:t>
      </w:r>
      <w:r>
        <w:rPr>
          <w:lang w:bidi="ru-RU"/>
        </w:rPr>
        <w:t xml:space="preserve">относительно корня </w:t>
      </w:r>
      <w:r>
        <w:rPr>
          <w:lang w:val="en-US" w:bidi="ru-RU"/>
        </w:rPr>
        <w:t>WEB.</w:t>
      </w:r>
    </w:p>
    <w:p w14:paraId="3942170A" w14:textId="77777777" w:rsidR="00B337F6" w:rsidRPr="00635CE6" w:rsidRDefault="00B337F6" w:rsidP="00B337F6">
      <w:pPr>
        <w:pStyle w:val="a5"/>
        <w:numPr>
          <w:ilvl w:val="0"/>
          <w:numId w:val="9"/>
        </w:numPr>
        <w:rPr>
          <w:b/>
          <w:lang w:bidi="ru-RU"/>
        </w:rPr>
      </w:pPr>
      <w:r w:rsidRPr="00B337F6">
        <w:rPr>
          <w:b/>
          <w:lang w:val="en-US" w:bidi="ru-RU"/>
        </w:rPr>
        <w:t>Isvisible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 1 – абоненты видят новость</w:t>
      </w:r>
      <w:r>
        <w:rPr>
          <w:lang w:bidi="ru-RU"/>
        </w:rPr>
        <w:t>, 0 – абоненты не видят новость.</w:t>
      </w:r>
      <w:r w:rsidRPr="00635CE6">
        <w:rPr>
          <w:lang w:bidi="ru-RU"/>
        </w:rPr>
        <w:t xml:space="preserve"> </w:t>
      </w:r>
    </w:p>
    <w:p w14:paraId="377AB1C6" w14:textId="77777777" w:rsidR="00B337F6" w:rsidRPr="00B337F6" w:rsidRDefault="0087509C" w:rsidP="00B337F6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l</w:t>
      </w:r>
      <w:r w:rsidR="00B337F6" w:rsidRPr="00B337F6">
        <w:rPr>
          <w:b/>
          <w:lang w:val="en-US" w:bidi="ru-RU"/>
        </w:rPr>
        <w:t>inkedobjects</w:t>
      </w:r>
      <w:r w:rsidR="00B337F6">
        <w:rPr>
          <w:lang w:bidi="ru-RU"/>
        </w:rPr>
        <w:t xml:space="preserve"> – </w:t>
      </w:r>
      <w:r w:rsidR="00B337F6">
        <w:rPr>
          <w:lang w:val="en-US" w:bidi="ru-RU"/>
        </w:rPr>
        <w:t>ID</w:t>
      </w:r>
      <w:r w:rsidR="00B337F6" w:rsidRPr="00635CE6">
        <w:rPr>
          <w:lang w:bidi="ru-RU"/>
        </w:rPr>
        <w:t xml:space="preserve"> </w:t>
      </w:r>
      <w:hyperlink w:anchor="_Тарифы" w:history="1">
        <w:r w:rsidR="00B337F6" w:rsidRPr="00B57E49">
          <w:rPr>
            <w:rStyle w:val="a7"/>
            <w:lang w:bidi="ru-RU"/>
          </w:rPr>
          <w:t>тарифов</w:t>
        </w:r>
      </w:hyperlink>
      <w:r w:rsidR="00B337F6">
        <w:rPr>
          <w:lang w:bidi="ru-RU"/>
        </w:rPr>
        <w:t xml:space="preserve">, </w:t>
      </w:r>
      <w:hyperlink w:anchor="_Группы" w:history="1">
        <w:r w:rsidR="00B337F6" w:rsidRPr="00B57E49">
          <w:rPr>
            <w:rStyle w:val="a7"/>
            <w:lang w:bidi="ru-RU"/>
          </w:rPr>
          <w:t>групп</w:t>
        </w:r>
      </w:hyperlink>
      <w:r w:rsidR="00B337F6">
        <w:rPr>
          <w:lang w:bidi="ru-RU"/>
        </w:rPr>
        <w:t xml:space="preserve"> или </w:t>
      </w:r>
      <w:hyperlink w:anchor="Услуги" w:history="1">
        <w:r w:rsidR="00B337F6" w:rsidRPr="00B57E49">
          <w:rPr>
            <w:rStyle w:val="a7"/>
            <w:lang w:bidi="ru-RU"/>
          </w:rPr>
          <w:t>услуг</w:t>
        </w:r>
      </w:hyperlink>
      <w:r w:rsidR="00B337F6">
        <w:rPr>
          <w:lang w:bidi="ru-RU"/>
        </w:rPr>
        <w:t xml:space="preserve">, абоненты с которых будут видеть эту новость. </w:t>
      </w:r>
      <w:r w:rsidR="00B337F6">
        <w:rPr>
          <w:lang w:val="en-US" w:bidi="ru-RU"/>
        </w:rPr>
        <w:t xml:space="preserve">ID </w:t>
      </w:r>
      <w:r w:rsidR="00B337F6">
        <w:rPr>
          <w:lang w:bidi="ru-RU"/>
        </w:rPr>
        <w:t>разделены символами «</w:t>
      </w:r>
      <w:r w:rsidR="00B337F6">
        <w:rPr>
          <w:lang w:val="en-US" w:bidi="ru-RU"/>
        </w:rPr>
        <w:t>||</w:t>
      </w:r>
      <w:r w:rsidR="00B337F6">
        <w:rPr>
          <w:lang w:bidi="ru-RU"/>
        </w:rPr>
        <w:t>»</w:t>
      </w:r>
      <w:r w:rsidR="00B337F6">
        <w:rPr>
          <w:lang w:val="en-US" w:bidi="ru-RU"/>
        </w:rPr>
        <w:t xml:space="preserve"> - </w:t>
      </w:r>
      <w:r w:rsidR="00B337F6">
        <w:rPr>
          <w:lang w:bidi="ru-RU"/>
        </w:rPr>
        <w:t>две вертикальные черты.</w:t>
      </w:r>
    </w:p>
    <w:p w14:paraId="7902DC48" w14:textId="77777777" w:rsidR="00B337F6" w:rsidRPr="00B337F6" w:rsidRDefault="00B337F6" w:rsidP="00B337F6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B337F6">
        <w:rPr>
          <w:b/>
          <w:lang w:val="en-US" w:bidi="ru-RU"/>
        </w:rPr>
        <w:t>views</w:t>
      </w:r>
      <w:r>
        <w:rPr>
          <w:b/>
          <w:lang w:bidi="ru-RU"/>
        </w:rPr>
        <w:t xml:space="preserve"> </w:t>
      </w:r>
      <w:r>
        <w:rPr>
          <w:lang w:bidi="ru-RU"/>
        </w:rPr>
        <w:t>– счётчик просмотра новости.</w:t>
      </w:r>
    </w:p>
    <w:p w14:paraId="7DC9B0CF" w14:textId="77777777" w:rsidR="00B337F6" w:rsidRDefault="00B337F6" w:rsidP="008467F4">
      <w:pPr>
        <w:rPr>
          <w:lang w:bidi="ru-RU"/>
        </w:rPr>
      </w:pPr>
    </w:p>
    <w:p w14:paraId="3D9102BD" w14:textId="77777777" w:rsidR="007A29E2" w:rsidRDefault="000B2E6B" w:rsidP="007A29E2">
      <w:pPr>
        <w:spacing w:after="0" w:line="240" w:lineRule="auto"/>
        <w:rPr>
          <w:lang w:bidi="ru-RU"/>
        </w:rPr>
      </w:pPr>
      <w:bookmarkStart w:id="55" w:name="Структура_таблицы_operations_"/>
      <w:r>
        <w:rPr>
          <w:lang w:bidi="ru-RU"/>
        </w:rPr>
        <w:t>Структура таблиц</w:t>
      </w:r>
      <w:r w:rsidR="007A29E2">
        <w:rPr>
          <w:b/>
          <w:lang w:bidi="ru-RU"/>
        </w:rPr>
        <w:t xml:space="preserve"> «</w:t>
      </w:r>
      <w:r>
        <w:rPr>
          <w:b/>
          <w:lang w:val="en-US" w:bidi="ru-RU"/>
        </w:rPr>
        <w:t>operations_*</w:t>
      </w:r>
      <w:r w:rsidR="007A29E2">
        <w:rPr>
          <w:b/>
          <w:lang w:bidi="ru-RU"/>
        </w:rPr>
        <w:t>»</w:t>
      </w:r>
      <w:r w:rsidR="007A29E2" w:rsidRPr="00750F80">
        <w:rPr>
          <w:lang w:bidi="ru-RU"/>
        </w:rPr>
        <w:t>:</w:t>
      </w:r>
    </w:p>
    <w:bookmarkEnd w:id="55"/>
    <w:p w14:paraId="7F22EB24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9A3C627" w14:textId="77777777" w:rsidR="000B2E6B" w:rsidRPr="000B2E6B" w:rsidRDefault="000B2E6B" w:rsidP="007A29E2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Почти все таблицы, регистрирующие онлайн поступления денег выглядят следедующим образом:</w:t>
      </w:r>
    </w:p>
    <w:p w14:paraId="1AF5AC99" w14:textId="77777777" w:rsidR="000B2E6B" w:rsidRPr="00635CE6" w:rsidRDefault="000B2E6B" w:rsidP="007A29E2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5DEB28BF" w14:textId="77777777" w:rsidR="007A29E2" w:rsidRPr="00AF4E1A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="000B2E6B">
        <w:rPr>
          <w:b/>
          <w:noProof/>
          <w:sz w:val="20"/>
          <w:szCs w:val="20"/>
          <w:lang w:val="en-US" w:eastAsia="ru-RU"/>
        </w:rPr>
        <w:t>operations_*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218705F3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`id` int NOT NULL AUTO_INCREMENT,</w:t>
      </w:r>
    </w:p>
    <w:p w14:paraId="53FBF798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`contract` varchar(100) CHARACTER SET utf8 COLLATE utf8_general_ci NULL DEFAULT NULL,</w:t>
      </w:r>
    </w:p>
    <w:p w14:paraId="04566487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`sum` float(15, 2) NULL DEFAULT NULL,</w:t>
      </w:r>
    </w:p>
    <w:p w14:paraId="015B4E83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lastRenderedPageBreak/>
        <w:t xml:space="preserve">  `operation_id` varchar(45) CHARACTER SET utf8 COLLATE utf8_general_ci NULL DEFAULT NULL,</w:t>
      </w:r>
    </w:p>
    <w:p w14:paraId="26DFA54C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`date` datetime(0) NULL DEFAULT NULL,</w:t>
      </w:r>
    </w:p>
    <w:p w14:paraId="6CD526CE" w14:textId="77777777" w:rsidR="000B2E6B" w:rsidRPr="00AF4E1A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PRIMARY KEY (`id`) USING BTREE</w:t>
      </w:r>
    </w:p>
    <w:p w14:paraId="483E9C24" w14:textId="77777777" w:rsidR="007A29E2" w:rsidRDefault="007A29E2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24F8F782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E3BF550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D3EFC04" w14:textId="77777777" w:rsidR="007A29E2" w:rsidRDefault="007A29E2" w:rsidP="007A29E2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news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4570C54" w14:textId="77777777" w:rsidR="007A29E2" w:rsidRDefault="007A29E2" w:rsidP="007A29E2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 xml:space="preserve">Порядковый номер </w:t>
      </w:r>
      <w:r w:rsidR="000B2E6B">
        <w:rPr>
          <w:lang w:bidi="ru-RU"/>
        </w:rPr>
        <w:t>операции</w:t>
      </w:r>
      <w:r>
        <w:rPr>
          <w:lang w:val="en-US" w:bidi="ru-RU"/>
        </w:rPr>
        <w:t>.</w:t>
      </w:r>
    </w:p>
    <w:p w14:paraId="2A80DB6B" w14:textId="77777777" w:rsidR="000B2E6B" w:rsidRDefault="000B2E6B" w:rsidP="000B2E6B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contract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– </w:t>
      </w:r>
      <w:r>
        <w:rPr>
          <w:lang w:bidi="ru-RU"/>
        </w:rPr>
        <w:t>Уникальный</w:t>
      </w:r>
      <w:r w:rsidRPr="00635CE6">
        <w:rPr>
          <w:lang w:val="en-US" w:bidi="ru-RU"/>
        </w:rPr>
        <w:t xml:space="preserve"> </w:t>
      </w:r>
      <w:r>
        <w:rPr>
          <w:lang w:val="en-US" w:bidi="ru-RU"/>
        </w:rPr>
        <w:t xml:space="preserve">ID </w:t>
      </w:r>
      <w:r>
        <w:rPr>
          <w:lang w:bidi="ru-RU"/>
        </w:rPr>
        <w:t>абонента</w:t>
      </w:r>
      <w:r w:rsidRPr="00635CE6">
        <w:rPr>
          <w:lang w:val="en-US" w:bidi="ru-RU"/>
        </w:rPr>
        <w:t xml:space="preserve">. </w:t>
      </w:r>
      <w:r>
        <w:rPr>
          <w:lang w:bidi="ru-RU"/>
        </w:rPr>
        <w:t>Соотносится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с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полям</w:t>
      </w:r>
      <w:r>
        <w:rPr>
          <w:lang w:bidi="ru-RU"/>
        </w:rPr>
        <w:t>и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>shortguid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из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таблиц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>stat</w:t>
      </w:r>
      <w:r>
        <w:rPr>
          <w:b/>
          <w:lang w:val="en-US" w:bidi="ru-RU"/>
        </w:rPr>
        <w:t>,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 xml:space="preserve">search_tags </w:t>
      </w:r>
      <w:r w:rsidRPr="00AC6EE6">
        <w:rPr>
          <w:lang w:bidi="ru-RU"/>
        </w:rPr>
        <w:t>и</w:t>
      </w:r>
      <w:r w:rsidRPr="00635CE6">
        <w:rPr>
          <w:lang w:val="en-US" w:bidi="ru-RU"/>
        </w:rPr>
        <w:t xml:space="preserve"> </w:t>
      </w:r>
      <w:r>
        <w:rPr>
          <w:b/>
          <w:lang w:val="en-US" w:bidi="ru-RU"/>
        </w:rPr>
        <w:t>users_list</w:t>
      </w:r>
      <w:r w:rsidRPr="00635CE6">
        <w:rPr>
          <w:lang w:val="en-US" w:bidi="ru-RU"/>
        </w:rPr>
        <w:t>.</w:t>
      </w:r>
    </w:p>
    <w:p w14:paraId="2C6E56BD" w14:textId="77777777" w:rsidR="007A29E2" w:rsidRDefault="000B2E6B" w:rsidP="007A29E2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sum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 – </w:t>
      </w:r>
      <w:r>
        <w:rPr>
          <w:lang w:bidi="ru-RU"/>
        </w:rPr>
        <w:t>Размер пополнения</w:t>
      </w:r>
      <w:r w:rsidR="007A29E2">
        <w:rPr>
          <w:lang w:bidi="ru-RU"/>
        </w:rPr>
        <w:t>.</w:t>
      </w:r>
    </w:p>
    <w:p w14:paraId="20025359" w14:textId="77777777" w:rsidR="007A29E2" w:rsidRPr="00635CE6" w:rsidRDefault="000B2E6B" w:rsidP="007A29E2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operation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="007A29E2" w:rsidRPr="00635CE6">
        <w:rPr>
          <w:lang w:bidi="ru-RU"/>
        </w:rPr>
        <w:t xml:space="preserve"> – </w:t>
      </w:r>
      <w:r>
        <w:rPr>
          <w:lang w:bidi="ru-RU"/>
        </w:rPr>
        <w:t>Уникальный идентификатор операции на стороне платёжной системы</w:t>
      </w:r>
      <w:r w:rsidR="007A29E2" w:rsidRPr="00635CE6">
        <w:rPr>
          <w:lang w:bidi="ru-RU"/>
        </w:rPr>
        <w:t>.</w:t>
      </w:r>
    </w:p>
    <w:p w14:paraId="14444A23" w14:textId="77777777" w:rsidR="007A29E2" w:rsidRPr="00B337F6" w:rsidRDefault="000B2E6B" w:rsidP="007A29E2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date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– </w:t>
      </w:r>
      <w:r>
        <w:rPr>
          <w:lang w:bidi="ru-RU"/>
        </w:rPr>
        <w:t>Время операции</w:t>
      </w:r>
      <w:r w:rsidR="007A29E2">
        <w:rPr>
          <w:lang w:bidi="ru-RU"/>
        </w:rPr>
        <w:t>.</w:t>
      </w:r>
    </w:p>
    <w:p w14:paraId="1ADCDB29" w14:textId="77777777" w:rsidR="007A29E2" w:rsidRDefault="007A29E2" w:rsidP="008467F4">
      <w:pPr>
        <w:rPr>
          <w:lang w:bidi="ru-RU"/>
        </w:rPr>
      </w:pPr>
    </w:p>
    <w:p w14:paraId="25D08172" w14:textId="77777777" w:rsidR="000D0F39" w:rsidRDefault="000D0F39" w:rsidP="000D0F39">
      <w:pPr>
        <w:spacing w:after="0" w:line="240" w:lineRule="auto"/>
        <w:rPr>
          <w:lang w:bidi="ru-RU"/>
        </w:rPr>
      </w:pPr>
    </w:p>
    <w:p w14:paraId="4B02CC2E" w14:textId="77777777" w:rsidR="000D0F39" w:rsidRDefault="000D0F39" w:rsidP="000D0F39">
      <w:pPr>
        <w:spacing w:after="0" w:line="240" w:lineRule="auto"/>
        <w:rPr>
          <w:lang w:bidi="ru-RU"/>
        </w:rPr>
      </w:pPr>
      <w:bookmarkStart w:id="56" w:name="Структура_таблицы_actionslog2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actionslog2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56"/>
    <w:p w14:paraId="455FCB6A" w14:textId="77777777" w:rsidR="000D0F39" w:rsidRPr="007441F5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0B7F06" w14:textId="77777777" w:rsidR="000D0F39" w:rsidRPr="00AF4E1A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700A31">
        <w:rPr>
          <w:b/>
          <w:lang w:val="en-US" w:bidi="ru-RU"/>
        </w:rPr>
        <w:t xml:space="preserve"> </w:t>
      </w:r>
      <w:r>
        <w:rPr>
          <w:b/>
          <w:lang w:val="en-US" w:bidi="ru-RU"/>
        </w:rPr>
        <w:t>actionslog2</w:t>
      </w:r>
      <w:r w:rsidRPr="00AF4E1A">
        <w:rPr>
          <w:noProof/>
          <w:sz w:val="20"/>
          <w:szCs w:val="20"/>
          <w:lang w:val="en-US" w:eastAsia="ru-RU"/>
        </w:rPr>
        <w:t xml:space="preserve"> `  (</w:t>
      </w:r>
    </w:p>
    <w:p w14:paraId="5F14B0AA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id</w:t>
      </w:r>
      <w:r w:rsidRPr="000D0F39">
        <w:rPr>
          <w:noProof/>
          <w:sz w:val="20"/>
          <w:szCs w:val="20"/>
          <w:lang w:val="en-US" w:eastAsia="ru-RU"/>
        </w:rPr>
        <w:t>` int UNSIGNED NOT NULL AUTO_INCREMENT,</w:t>
      </w:r>
    </w:p>
    <w:p w14:paraId="37CA5F65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timeval</w:t>
      </w:r>
      <w:r w:rsidRPr="000D0F39">
        <w:rPr>
          <w:noProof/>
          <w:sz w:val="20"/>
          <w:szCs w:val="20"/>
          <w:lang w:val="en-US" w:eastAsia="ru-RU"/>
        </w:rPr>
        <w:t>` int NOT NULL,</w:t>
      </w:r>
    </w:p>
    <w:p w14:paraId="69BA8646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action</w:t>
      </w:r>
      <w:r w:rsidRPr="000D0F39">
        <w:rPr>
          <w:noProof/>
          <w:sz w:val="20"/>
          <w:szCs w:val="20"/>
          <w:lang w:val="en-US" w:eastAsia="ru-RU"/>
        </w:rPr>
        <w:t>` tinyint UNSIGNED NOT NU</w:t>
      </w:r>
      <w:r>
        <w:rPr>
          <w:noProof/>
          <w:sz w:val="20"/>
          <w:szCs w:val="20"/>
          <w:lang w:val="en-US" w:eastAsia="ru-RU"/>
        </w:rPr>
        <w:t>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33BE0A7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initiator_type</w:t>
      </w:r>
      <w:r w:rsidRPr="000D0F39">
        <w:rPr>
          <w:noProof/>
          <w:sz w:val="20"/>
          <w:szCs w:val="20"/>
          <w:lang w:val="en-US" w:eastAsia="ru-RU"/>
        </w:rPr>
        <w:t>` tinyint NOT NULL,</w:t>
      </w:r>
    </w:p>
    <w:p w14:paraId="1CA350D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initiator` bigint</w:t>
      </w:r>
      <w:r>
        <w:rPr>
          <w:noProof/>
          <w:sz w:val="20"/>
          <w:szCs w:val="20"/>
          <w:lang w:val="en-US" w:eastAsia="ru-RU"/>
        </w:rPr>
        <w:t xml:space="preserve"> UNSIGNED NOT NULL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40602B8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target</w:t>
      </w:r>
      <w:r>
        <w:rPr>
          <w:noProof/>
          <w:sz w:val="20"/>
          <w:szCs w:val="20"/>
          <w:lang w:val="en-US" w:eastAsia="ru-RU"/>
        </w:rPr>
        <w:t>` bigint NOT NULL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4471DBF0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object</w:t>
      </w:r>
      <w:r w:rsidRPr="000D0F39">
        <w:rPr>
          <w:noProof/>
          <w:sz w:val="20"/>
          <w:szCs w:val="20"/>
          <w:lang w:val="en-US" w:eastAsia="ru-RU"/>
        </w:rPr>
        <w:t>` bigint NOT NULL,</w:t>
      </w:r>
    </w:p>
    <w:p w14:paraId="5F0F6B7D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6D9B8A6D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comment2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031A66A5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comment3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26E082E9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PRIMARY KEY (`</w:t>
      </w:r>
      <w:r w:rsidRPr="000D0F39">
        <w:rPr>
          <w:b/>
          <w:noProof/>
          <w:sz w:val="20"/>
          <w:szCs w:val="20"/>
          <w:lang w:val="en-US" w:eastAsia="ru-RU"/>
        </w:rPr>
        <w:t>id</w:t>
      </w:r>
      <w:r w:rsidRPr="000D0F39">
        <w:rPr>
          <w:noProof/>
          <w:sz w:val="20"/>
          <w:szCs w:val="20"/>
          <w:lang w:val="en-US" w:eastAsia="ru-RU"/>
        </w:rPr>
        <w:t>`) USING BTREE</w:t>
      </w:r>
    </w:p>
    <w:p w14:paraId="0E0AFC9E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5689E6F4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36E0945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F663B63" w14:textId="77777777" w:rsidR="000D0F39" w:rsidRDefault="000D0F39" w:rsidP="000D0F39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actionslog2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00011BF6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r w:rsidRPr="00417824">
        <w:rPr>
          <w:lang w:val="en-US" w:bidi="ru-RU"/>
        </w:rPr>
        <w:t>Порядковый номер записи</w:t>
      </w:r>
      <w:r>
        <w:rPr>
          <w:lang w:val="en-US" w:bidi="ru-RU"/>
        </w:rPr>
        <w:t>.</w:t>
      </w:r>
    </w:p>
    <w:p w14:paraId="459A5B6C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timeval </w:t>
      </w:r>
      <w:r>
        <w:rPr>
          <w:lang w:val="en-US" w:bidi="ru-RU"/>
        </w:rPr>
        <w:t xml:space="preserve"> – </w:t>
      </w:r>
      <w:r w:rsidR="00245283">
        <w:rPr>
          <w:lang w:bidi="ru-RU"/>
        </w:rPr>
        <w:t xml:space="preserve">Время операции в </w:t>
      </w:r>
      <w:r w:rsidR="00245283">
        <w:rPr>
          <w:lang w:val="en-US" w:bidi="ru-RU"/>
        </w:rPr>
        <w:t>UNIXTIME</w:t>
      </w:r>
    </w:p>
    <w:p w14:paraId="4DB21AC6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action</w:t>
      </w:r>
      <w:r w:rsidRPr="00635CE6">
        <w:rPr>
          <w:lang w:bidi="ru-RU"/>
        </w:rPr>
        <w:t xml:space="preserve"> – </w:t>
      </w:r>
      <w:r w:rsidR="00245283">
        <w:rPr>
          <w:lang w:bidi="ru-RU"/>
        </w:rPr>
        <w:t>Тип действия</w:t>
      </w:r>
      <w:r>
        <w:rPr>
          <w:lang w:bidi="ru-RU"/>
        </w:rPr>
        <w:t>.</w:t>
      </w:r>
      <w:r w:rsidR="00245283" w:rsidRPr="00245283">
        <w:rPr>
          <w:lang w:bidi="ru-RU"/>
        </w:rPr>
        <w:t xml:space="preserve"> </w:t>
      </w:r>
      <w:r w:rsidR="00245283" w:rsidRPr="00C47D81">
        <w:rPr>
          <w:lang w:bidi="ru-RU"/>
        </w:rPr>
        <w:t>Расшифровку см. в таблице ниже.</w:t>
      </w:r>
    </w:p>
    <w:p w14:paraId="44B9EBC8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initiator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Pr="00635CE6">
        <w:rPr>
          <w:lang w:bidi="ru-RU"/>
        </w:rPr>
        <w:t xml:space="preserve"> – </w:t>
      </w:r>
      <w:r w:rsidR="00245283">
        <w:rPr>
          <w:lang w:bidi="ru-RU"/>
        </w:rPr>
        <w:t xml:space="preserve">Тип объекта, совершившего действие. </w:t>
      </w:r>
      <w:r w:rsidR="00245283" w:rsidRPr="00C47D81">
        <w:rPr>
          <w:lang w:bidi="ru-RU"/>
        </w:rPr>
        <w:t>Расшифровку см. в таблице ниже.</w:t>
      </w:r>
    </w:p>
    <w:p w14:paraId="2B9726EF" w14:textId="77777777" w:rsidR="000D0F39" w:rsidRPr="00D8172B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initiator</w:t>
      </w:r>
      <w:r>
        <w:rPr>
          <w:lang w:val="en-US" w:bidi="ru-RU"/>
        </w:rPr>
        <w:t xml:space="preserve"> – </w:t>
      </w:r>
      <w:r w:rsidR="00245283">
        <w:rPr>
          <w:lang w:val="en-US" w:bidi="ru-RU"/>
        </w:rPr>
        <w:t xml:space="preserve">ID </w:t>
      </w:r>
      <w:r w:rsidR="00245283">
        <w:rPr>
          <w:lang w:bidi="ru-RU"/>
        </w:rPr>
        <w:t>совершившего действие.</w:t>
      </w:r>
    </w:p>
    <w:p w14:paraId="60BD590B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target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 w:rsidR="00245283">
        <w:rPr>
          <w:lang w:val="en-US" w:bidi="ru-RU"/>
        </w:rPr>
        <w:t>ID</w:t>
      </w:r>
      <w:r w:rsidR="00245283" w:rsidRPr="00635CE6">
        <w:rPr>
          <w:lang w:bidi="ru-RU"/>
        </w:rPr>
        <w:t xml:space="preserve"> </w:t>
      </w:r>
      <w:r w:rsidR="00245283">
        <w:rPr>
          <w:lang w:bidi="ru-RU"/>
        </w:rPr>
        <w:t>объекта, над которым совершалось действие.</w:t>
      </w:r>
    </w:p>
    <w:p w14:paraId="5B0DDA01" w14:textId="77777777" w:rsidR="000D0F39" w:rsidRPr="00D8172B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object </w:t>
      </w:r>
      <w:r w:rsidR="00245283">
        <w:rPr>
          <w:lang w:bidi="ru-RU"/>
        </w:rPr>
        <w:t>–</w:t>
      </w:r>
      <w:r>
        <w:rPr>
          <w:lang w:bidi="ru-RU"/>
        </w:rPr>
        <w:t xml:space="preserve"> </w:t>
      </w:r>
      <w:r w:rsidR="00245283">
        <w:rPr>
          <w:lang w:val="en-US" w:bidi="ru-RU"/>
        </w:rPr>
        <w:t xml:space="preserve">ID </w:t>
      </w:r>
      <w:r w:rsidR="00245283">
        <w:rPr>
          <w:lang w:bidi="ru-RU"/>
        </w:rPr>
        <w:t>связанного объекта.</w:t>
      </w:r>
    </w:p>
    <w:p w14:paraId="3D713E7E" w14:textId="77777777" w:rsidR="000D0F39" w:rsidRP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</w:t>
      </w:r>
      <w:r>
        <w:rPr>
          <w:lang w:val="en-US" w:bidi="ru-RU"/>
        </w:rPr>
        <w:t xml:space="preserve"> – </w:t>
      </w:r>
      <w:r w:rsidR="00245283">
        <w:rPr>
          <w:lang w:bidi="ru-RU"/>
        </w:rPr>
        <w:t>Комментарий №1</w:t>
      </w:r>
    </w:p>
    <w:p w14:paraId="3C77315B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comment2</w:t>
      </w:r>
      <w:r>
        <w:rPr>
          <w:lang w:val="en-US" w:bidi="ru-RU"/>
        </w:rPr>
        <w:t xml:space="preserve"> –</w:t>
      </w:r>
      <w:r w:rsidR="00245283" w:rsidRPr="00245283">
        <w:rPr>
          <w:lang w:bidi="ru-RU"/>
        </w:rPr>
        <w:t xml:space="preserve"> </w:t>
      </w:r>
      <w:r w:rsidR="00245283">
        <w:rPr>
          <w:lang w:bidi="ru-RU"/>
        </w:rPr>
        <w:t>Комментарий №2</w:t>
      </w:r>
    </w:p>
    <w:p w14:paraId="43AD31C5" w14:textId="77777777" w:rsidR="000D0F39" w:rsidRPr="000D0F39" w:rsidRDefault="000D0F39" w:rsidP="000D0F39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0D0F39">
        <w:rPr>
          <w:b/>
          <w:lang w:val="en-US" w:bidi="ru-RU"/>
        </w:rPr>
        <w:t>comment3</w:t>
      </w:r>
      <w:r>
        <w:rPr>
          <w:lang w:val="en-US" w:bidi="ru-RU"/>
        </w:rPr>
        <w:t xml:space="preserve"> –</w:t>
      </w:r>
      <w:r w:rsidR="00245283" w:rsidRPr="00245283">
        <w:rPr>
          <w:lang w:bidi="ru-RU"/>
        </w:rPr>
        <w:t xml:space="preserve"> </w:t>
      </w:r>
      <w:r w:rsidR="00245283">
        <w:rPr>
          <w:lang w:bidi="ru-RU"/>
        </w:rPr>
        <w:t>Комментарий №3</w:t>
      </w:r>
    </w:p>
    <w:p w14:paraId="665B37DE" w14:textId="77777777" w:rsidR="00245283" w:rsidRPr="00635CE6" w:rsidRDefault="00245283" w:rsidP="00245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Тип </w:t>
      </w:r>
      <w:r w:rsidR="00F70B6F">
        <w:rPr>
          <w:noProof/>
          <w:lang w:eastAsia="ru-RU"/>
        </w:rPr>
        <w:t xml:space="preserve">объекта, совершившего </w:t>
      </w:r>
      <w:r>
        <w:rPr>
          <w:noProof/>
          <w:lang w:eastAsia="ru-RU"/>
        </w:rPr>
        <w:t>действи</w:t>
      </w:r>
      <w:r w:rsidR="00CE0274">
        <w:rPr>
          <w:noProof/>
          <w:lang w:eastAsia="ru-RU"/>
        </w:rPr>
        <w:t>е</w:t>
      </w:r>
      <w:r>
        <w:rPr>
          <w:noProof/>
          <w:lang w:eastAsia="ru-RU"/>
        </w:rPr>
        <w:t xml:space="preserve"> (поле «</w:t>
      </w:r>
      <w:r w:rsidR="00F70B6F">
        <w:rPr>
          <w:b/>
          <w:noProof/>
          <w:lang w:val="en-US" w:eastAsia="ru-RU"/>
        </w:rPr>
        <w:t>initiator</w:t>
      </w:r>
      <w:r w:rsidR="00F70B6F" w:rsidRPr="00635CE6">
        <w:rPr>
          <w:b/>
          <w:noProof/>
          <w:lang w:eastAsia="ru-RU"/>
        </w:rPr>
        <w:t>_</w:t>
      </w:r>
      <w:r w:rsidR="00F70B6F">
        <w:rPr>
          <w:b/>
          <w:noProof/>
          <w:lang w:val="en-US" w:eastAsia="ru-RU"/>
        </w:rPr>
        <w:t>type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00"/>
        <w:gridCol w:w="7416"/>
      </w:tblGrid>
      <w:tr w:rsidR="00245283" w14:paraId="02FA48A9" w14:textId="77777777" w:rsidTr="00245283">
        <w:tc>
          <w:tcPr>
            <w:tcW w:w="1559" w:type="dxa"/>
          </w:tcPr>
          <w:p w14:paraId="547B2FAA" w14:textId="77777777" w:rsidR="00245283" w:rsidRDefault="007F0F58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initiator_type</w:t>
            </w:r>
          </w:p>
        </w:tc>
        <w:tc>
          <w:tcPr>
            <w:tcW w:w="7457" w:type="dxa"/>
          </w:tcPr>
          <w:p w14:paraId="14E07BCE" w14:textId="77777777" w:rsidR="00245283" w:rsidRPr="00262E44" w:rsidRDefault="00245283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245283" w14:paraId="403DCD09" w14:textId="77777777" w:rsidTr="00245283">
        <w:tc>
          <w:tcPr>
            <w:tcW w:w="1559" w:type="dxa"/>
          </w:tcPr>
          <w:p w14:paraId="56C21F0F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457" w:type="dxa"/>
          </w:tcPr>
          <w:p w14:paraId="702E6DF9" w14:textId="77777777" w:rsidR="00245283" w:rsidRPr="007F3474" w:rsidRDefault="00245283" w:rsidP="00512CC1">
            <w:pPr>
              <w:rPr>
                <w:noProof/>
                <w:lang w:eastAsia="ru-RU"/>
              </w:rPr>
            </w:pPr>
            <w:r w:rsidRPr="00245283">
              <w:rPr>
                <w:lang w:bidi="ru-RU"/>
              </w:rPr>
              <w:t>Абонент</w:t>
            </w:r>
          </w:p>
        </w:tc>
      </w:tr>
      <w:tr w:rsidR="00245283" w14:paraId="7AA09055" w14:textId="77777777" w:rsidTr="00245283">
        <w:trPr>
          <w:trHeight w:val="301"/>
        </w:trPr>
        <w:tc>
          <w:tcPr>
            <w:tcW w:w="1559" w:type="dxa"/>
          </w:tcPr>
          <w:p w14:paraId="1DEFBB8C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7457" w:type="dxa"/>
          </w:tcPr>
          <w:p w14:paraId="10FAA535" w14:textId="77777777" w:rsidR="00245283" w:rsidRPr="007F3474" w:rsidRDefault="00245283" w:rsidP="00512CC1">
            <w:pPr>
              <w:rPr>
                <w:noProof/>
                <w:lang w:val="en-US" w:eastAsia="ru-RU"/>
              </w:rPr>
            </w:pPr>
            <w:r w:rsidRPr="00245283">
              <w:rPr>
                <w:lang w:bidi="ru-RU"/>
              </w:rPr>
              <w:t>Кассир</w:t>
            </w:r>
          </w:p>
        </w:tc>
      </w:tr>
      <w:tr w:rsidR="00245283" w14:paraId="6FFA7178" w14:textId="77777777" w:rsidTr="00245283">
        <w:tc>
          <w:tcPr>
            <w:tcW w:w="1559" w:type="dxa"/>
          </w:tcPr>
          <w:p w14:paraId="7CCE01EA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7457" w:type="dxa"/>
          </w:tcPr>
          <w:p w14:paraId="062C63B9" w14:textId="77777777" w:rsidR="00245283" w:rsidRPr="007F3474" w:rsidRDefault="00245283" w:rsidP="00512CC1">
            <w:pPr>
              <w:rPr>
                <w:noProof/>
                <w:lang w:val="en-US" w:eastAsia="ru-RU"/>
              </w:rPr>
            </w:pPr>
            <w:r w:rsidRPr="00245283">
              <w:rPr>
                <w:lang w:bidi="ru-RU"/>
              </w:rPr>
              <w:t>Скрипт</w:t>
            </w:r>
          </w:p>
        </w:tc>
      </w:tr>
      <w:tr w:rsidR="00245283" w14:paraId="600E4B24" w14:textId="77777777" w:rsidTr="00245283">
        <w:tc>
          <w:tcPr>
            <w:tcW w:w="1559" w:type="dxa"/>
          </w:tcPr>
          <w:p w14:paraId="75DFEA72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3</w:t>
            </w:r>
          </w:p>
        </w:tc>
        <w:tc>
          <w:tcPr>
            <w:tcW w:w="7457" w:type="dxa"/>
          </w:tcPr>
          <w:p w14:paraId="2A32204F" w14:textId="77777777" w:rsidR="00245283" w:rsidRPr="007F3474" w:rsidRDefault="00F70B6F" w:rsidP="00512CC1">
            <w:pPr>
              <w:rPr>
                <w:noProof/>
                <w:lang w:eastAsia="ru-RU"/>
              </w:rPr>
            </w:pPr>
            <w:r w:rsidRPr="00245283">
              <w:rPr>
                <w:lang w:bidi="ru-RU"/>
              </w:rPr>
              <w:t>Автоматическая операция</w:t>
            </w:r>
          </w:p>
        </w:tc>
      </w:tr>
      <w:tr w:rsidR="00245283" w14:paraId="51A80FB2" w14:textId="77777777" w:rsidTr="00245283">
        <w:tc>
          <w:tcPr>
            <w:tcW w:w="1559" w:type="dxa"/>
          </w:tcPr>
          <w:p w14:paraId="1F65991E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4</w:t>
            </w:r>
          </w:p>
        </w:tc>
        <w:tc>
          <w:tcPr>
            <w:tcW w:w="7457" w:type="dxa"/>
          </w:tcPr>
          <w:p w14:paraId="17AFE31A" w14:textId="77777777" w:rsidR="00245283" w:rsidRPr="007F3474" w:rsidRDefault="00F70B6F" w:rsidP="00512CC1">
            <w:r w:rsidRPr="00245283">
              <w:rPr>
                <w:lang w:bidi="ru-RU"/>
              </w:rPr>
              <w:t>Кассир через API</w:t>
            </w:r>
          </w:p>
        </w:tc>
      </w:tr>
      <w:tr w:rsidR="00245283" w14:paraId="6084FA99" w14:textId="77777777" w:rsidTr="00245283">
        <w:tc>
          <w:tcPr>
            <w:tcW w:w="1559" w:type="dxa"/>
          </w:tcPr>
          <w:p w14:paraId="376F02CC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5</w:t>
            </w:r>
          </w:p>
        </w:tc>
        <w:tc>
          <w:tcPr>
            <w:tcW w:w="7457" w:type="dxa"/>
          </w:tcPr>
          <w:p w14:paraId="38CB0B80" w14:textId="77777777" w:rsidR="00245283" w:rsidRPr="007F3474" w:rsidRDefault="00F70B6F" w:rsidP="00512CC1">
            <w:r w:rsidRPr="00245283">
              <w:rPr>
                <w:lang w:bidi="ru-RU"/>
              </w:rPr>
              <w:t>Карта создания абонента</w:t>
            </w:r>
          </w:p>
        </w:tc>
      </w:tr>
    </w:tbl>
    <w:p w14:paraId="688EBC43" w14:textId="77777777" w:rsidR="007F0F58" w:rsidRDefault="007F0F58">
      <w:pPr>
        <w:rPr>
          <w:noProof/>
          <w:lang w:val="en-US" w:eastAsia="ru-RU"/>
        </w:rPr>
      </w:pPr>
    </w:p>
    <w:p w14:paraId="46D939C5" w14:textId="77777777" w:rsidR="007F0F58" w:rsidRPr="00814E34" w:rsidRDefault="007F0F58" w:rsidP="007F0F58">
      <w:pPr>
        <w:rPr>
          <w:noProof/>
          <w:lang w:val="en-US" w:eastAsia="ru-RU"/>
        </w:rPr>
      </w:pPr>
      <w:r>
        <w:rPr>
          <w:noProof/>
          <w:lang w:eastAsia="ru-RU"/>
        </w:rPr>
        <w:t>Действие (поле «</w:t>
      </w:r>
      <w:r>
        <w:rPr>
          <w:b/>
          <w:noProof/>
          <w:lang w:val="en-US" w:eastAsia="ru-RU"/>
        </w:rPr>
        <w:t>action</w:t>
      </w:r>
      <w:r>
        <w:rPr>
          <w:noProof/>
          <w:lang w:eastAsia="ru-RU"/>
        </w:rPr>
        <w:t>»</w:t>
      </w:r>
      <w:r>
        <w:rPr>
          <w:noProof/>
          <w:lang w:val="en-US"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00"/>
        <w:gridCol w:w="7416"/>
      </w:tblGrid>
      <w:tr w:rsidR="007F0F58" w14:paraId="6A213673" w14:textId="77777777" w:rsidTr="006529CD">
        <w:tc>
          <w:tcPr>
            <w:tcW w:w="1600" w:type="dxa"/>
          </w:tcPr>
          <w:p w14:paraId="168A15D5" w14:textId="77777777" w:rsidR="007F0F58" w:rsidRDefault="007F0F58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initiator_type</w:t>
            </w:r>
          </w:p>
        </w:tc>
        <w:tc>
          <w:tcPr>
            <w:tcW w:w="7416" w:type="dxa"/>
          </w:tcPr>
          <w:p w14:paraId="4A7448FF" w14:textId="77777777" w:rsidR="007F0F58" w:rsidRPr="00262E44" w:rsidRDefault="007F0F58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F0F58" w14:paraId="48743082" w14:textId="77777777" w:rsidTr="006529CD">
        <w:tc>
          <w:tcPr>
            <w:tcW w:w="1600" w:type="dxa"/>
          </w:tcPr>
          <w:p w14:paraId="1732D57D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434CB9E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Обещанный платеж запущен</w:t>
            </w:r>
          </w:p>
        </w:tc>
      </w:tr>
      <w:tr w:rsidR="007F0F58" w14:paraId="1B2667FE" w14:textId="77777777" w:rsidTr="006529CD">
        <w:trPr>
          <w:trHeight w:val="301"/>
        </w:trPr>
        <w:tc>
          <w:tcPr>
            <w:tcW w:w="1600" w:type="dxa"/>
          </w:tcPr>
          <w:p w14:paraId="2C75C957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DB9C77A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Обещанный платёж остановлен</w:t>
            </w:r>
          </w:p>
        </w:tc>
      </w:tr>
      <w:tr w:rsidR="007F0F58" w14:paraId="646EC768" w14:textId="77777777" w:rsidTr="006529CD">
        <w:tc>
          <w:tcPr>
            <w:tcW w:w="1600" w:type="dxa"/>
          </w:tcPr>
          <w:p w14:paraId="2B70387E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B33FC9D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Ускорение запущено</w:t>
            </w:r>
          </w:p>
        </w:tc>
      </w:tr>
      <w:tr w:rsidR="007F0F58" w14:paraId="40FA3698" w14:textId="77777777" w:rsidTr="006529CD">
        <w:tc>
          <w:tcPr>
            <w:tcW w:w="1600" w:type="dxa"/>
          </w:tcPr>
          <w:p w14:paraId="08E4DFB7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F67176B" w14:textId="77777777" w:rsidR="007F0F58" w:rsidRPr="007F3474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Ускорение закончено</w:t>
            </w:r>
          </w:p>
        </w:tc>
      </w:tr>
      <w:tr w:rsidR="007F0F58" w14:paraId="46F6DCE4" w14:textId="77777777" w:rsidTr="006529CD">
        <w:tc>
          <w:tcPr>
            <w:tcW w:w="1600" w:type="dxa"/>
          </w:tcPr>
          <w:p w14:paraId="5A0D2D13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6871329" w14:textId="77777777" w:rsidR="007F0F58" w:rsidRPr="007F3474" w:rsidRDefault="006529CD" w:rsidP="00512CC1">
            <w:r>
              <w:t>Добровольная блокировка включена</w:t>
            </w:r>
          </w:p>
        </w:tc>
      </w:tr>
      <w:tr w:rsidR="007F0F58" w14:paraId="4141A059" w14:textId="77777777" w:rsidTr="006529CD">
        <w:tc>
          <w:tcPr>
            <w:tcW w:w="1600" w:type="dxa"/>
          </w:tcPr>
          <w:p w14:paraId="0784FE3C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419EA63" w14:textId="77777777" w:rsidR="007F0F58" w:rsidRPr="007F3474" w:rsidRDefault="006529CD" w:rsidP="00512CC1">
            <w:r>
              <w:t>Добровольная блокировка отключена</w:t>
            </w:r>
          </w:p>
        </w:tc>
      </w:tr>
      <w:tr w:rsidR="007F0F58" w14:paraId="23B3A562" w14:textId="77777777" w:rsidTr="006529CD">
        <w:tc>
          <w:tcPr>
            <w:tcW w:w="1600" w:type="dxa"/>
          </w:tcPr>
          <w:p w14:paraId="0DB13BA5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349DD17" w14:textId="77777777" w:rsidR="007F0F58" w:rsidRPr="007F3474" w:rsidRDefault="006529CD" w:rsidP="00512CC1">
            <w:r>
              <w:t>Абонент включен или отключен администратором</w:t>
            </w:r>
          </w:p>
        </w:tc>
      </w:tr>
      <w:tr w:rsidR="007F0F58" w14:paraId="6DD7E15F" w14:textId="77777777" w:rsidTr="006529CD">
        <w:tc>
          <w:tcPr>
            <w:tcW w:w="1600" w:type="dxa"/>
          </w:tcPr>
          <w:p w14:paraId="3DDC54E7" w14:textId="77777777" w:rsidR="007F0F58" w:rsidRPr="00635CE6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8B1F384" w14:textId="77777777" w:rsidR="007F0F58" w:rsidRPr="007F3474" w:rsidRDefault="00D96024" w:rsidP="00512CC1">
            <w:r>
              <w:t>Персональный статус добавлен</w:t>
            </w:r>
          </w:p>
        </w:tc>
      </w:tr>
      <w:tr w:rsidR="007F0F58" w14:paraId="46143B5D" w14:textId="77777777" w:rsidTr="006529CD">
        <w:tc>
          <w:tcPr>
            <w:tcW w:w="1600" w:type="dxa"/>
          </w:tcPr>
          <w:p w14:paraId="0DEDF239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C724028" w14:textId="77777777" w:rsidR="007F0F58" w:rsidRPr="007F3474" w:rsidRDefault="006529CD" w:rsidP="00512CC1">
            <w:r>
              <w:t>Абонент разъединён</w:t>
            </w:r>
          </w:p>
        </w:tc>
      </w:tr>
      <w:tr w:rsidR="007F0F58" w14:paraId="52AC0FEE" w14:textId="77777777" w:rsidTr="006529CD">
        <w:tc>
          <w:tcPr>
            <w:tcW w:w="1600" w:type="dxa"/>
          </w:tcPr>
          <w:p w14:paraId="113629F1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5F3BD25" w14:textId="77777777" w:rsidR="007F0F58" w:rsidRPr="007F3474" w:rsidRDefault="006529CD" w:rsidP="00512CC1">
            <w:r>
              <w:t>Абонент отредактирован</w:t>
            </w:r>
          </w:p>
        </w:tc>
      </w:tr>
      <w:tr w:rsidR="007F0F58" w14:paraId="4C98A778" w14:textId="77777777" w:rsidTr="006529CD">
        <w:tc>
          <w:tcPr>
            <w:tcW w:w="1600" w:type="dxa"/>
          </w:tcPr>
          <w:p w14:paraId="2DEBEEFC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F3C0500" w14:textId="77777777" w:rsidR="007F0F58" w:rsidRPr="007F3474" w:rsidRDefault="006529CD" w:rsidP="00512CC1">
            <w:r>
              <w:t>Абонент добавлен</w:t>
            </w:r>
          </w:p>
        </w:tc>
      </w:tr>
      <w:tr w:rsidR="007F0F58" w14:paraId="696B70AC" w14:textId="77777777" w:rsidTr="006529CD">
        <w:tc>
          <w:tcPr>
            <w:tcW w:w="1600" w:type="dxa"/>
          </w:tcPr>
          <w:p w14:paraId="175D719A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6DBCD99" w14:textId="77777777" w:rsidR="007F0F58" w:rsidRPr="007F3474" w:rsidRDefault="006529CD" w:rsidP="006529CD">
            <w:r>
              <w:t>Абонент удалён окончательно</w:t>
            </w:r>
          </w:p>
        </w:tc>
      </w:tr>
      <w:tr w:rsidR="007F0F58" w14:paraId="12DE0A2F" w14:textId="77777777" w:rsidTr="006529CD">
        <w:tc>
          <w:tcPr>
            <w:tcW w:w="1600" w:type="dxa"/>
          </w:tcPr>
          <w:p w14:paraId="59CE6DB2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F531F20" w14:textId="77777777" w:rsidR="007F0F58" w:rsidRPr="007F3474" w:rsidRDefault="006529CD" w:rsidP="00512CC1">
            <w:r>
              <w:t>Абонент перемещён в удалённые</w:t>
            </w:r>
          </w:p>
        </w:tc>
      </w:tr>
      <w:tr w:rsidR="007F0F58" w14:paraId="0C59B93F" w14:textId="77777777" w:rsidTr="006529CD">
        <w:tc>
          <w:tcPr>
            <w:tcW w:w="1600" w:type="dxa"/>
          </w:tcPr>
          <w:p w14:paraId="6B3974B4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63F101C" w14:textId="77777777" w:rsidR="007F0F58" w:rsidRPr="007F3474" w:rsidRDefault="006529CD" w:rsidP="00512CC1">
            <w:r>
              <w:t>Абонент восстановлен из удалённых</w:t>
            </w:r>
          </w:p>
        </w:tc>
      </w:tr>
      <w:tr w:rsidR="007F0F58" w14:paraId="47F88193" w14:textId="77777777" w:rsidTr="006529CD">
        <w:tc>
          <w:tcPr>
            <w:tcW w:w="1600" w:type="dxa"/>
          </w:tcPr>
          <w:p w14:paraId="69246CC4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56D94F6" w14:textId="77777777" w:rsidR="007F0F58" w:rsidRPr="007F3474" w:rsidRDefault="006529CD" w:rsidP="00512CC1">
            <w:r>
              <w:t>Установлен новый баланс абоненту</w:t>
            </w:r>
          </w:p>
        </w:tc>
      </w:tr>
      <w:tr w:rsidR="007F0F58" w14:paraId="7F4EACDE" w14:textId="77777777" w:rsidTr="006529CD">
        <w:tc>
          <w:tcPr>
            <w:tcW w:w="1600" w:type="dxa"/>
          </w:tcPr>
          <w:p w14:paraId="238FC6EF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DCF9331" w14:textId="77777777" w:rsidR="007F0F58" w:rsidRPr="007F3474" w:rsidRDefault="006529CD" w:rsidP="00512CC1">
            <w:r>
              <w:t>Пересчитана финансовая информация по абоненту</w:t>
            </w:r>
          </w:p>
        </w:tc>
      </w:tr>
      <w:tr w:rsidR="007F0F58" w14:paraId="339EED8D" w14:textId="77777777" w:rsidTr="006529CD">
        <w:tc>
          <w:tcPr>
            <w:tcW w:w="1600" w:type="dxa"/>
          </w:tcPr>
          <w:p w14:paraId="084ABA56" w14:textId="77777777" w:rsidR="007F0F58" w:rsidRPr="00635CE6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35DB281F" w14:textId="77777777" w:rsidR="007F0F58" w:rsidRPr="007F3474" w:rsidRDefault="00C709DC" w:rsidP="00512CC1">
            <w:r>
              <w:t>Пароль абонента обновлён</w:t>
            </w:r>
          </w:p>
        </w:tc>
      </w:tr>
      <w:tr w:rsidR="00C709DC" w14:paraId="439BD9F7" w14:textId="77777777" w:rsidTr="006529CD">
        <w:tc>
          <w:tcPr>
            <w:tcW w:w="1600" w:type="dxa"/>
          </w:tcPr>
          <w:p w14:paraId="730C0E3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08A4593" w14:textId="77777777" w:rsidR="00C709DC" w:rsidRPr="007F3474" w:rsidRDefault="00C709DC" w:rsidP="00C709DC">
            <w:r>
              <w:rPr>
                <w:lang w:val="en-US"/>
              </w:rPr>
              <w:t>IP</w:t>
            </w:r>
            <w:r>
              <w:t xml:space="preserve"> абонента обновлён</w:t>
            </w:r>
          </w:p>
        </w:tc>
      </w:tr>
      <w:tr w:rsidR="00C709DC" w14:paraId="61FDE51D" w14:textId="77777777" w:rsidTr="006529CD">
        <w:tc>
          <w:tcPr>
            <w:tcW w:w="1600" w:type="dxa"/>
          </w:tcPr>
          <w:p w14:paraId="4D05B01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4180FA" w14:textId="77777777" w:rsidR="00C709DC" w:rsidRPr="007F3474" w:rsidRDefault="00C709DC" w:rsidP="00C709DC">
            <w:r>
              <w:t>Абонент перемещён в архив</w:t>
            </w:r>
          </w:p>
        </w:tc>
      </w:tr>
      <w:tr w:rsidR="00C709DC" w14:paraId="76D2DE41" w14:textId="77777777" w:rsidTr="006529CD">
        <w:tc>
          <w:tcPr>
            <w:tcW w:w="1600" w:type="dxa"/>
          </w:tcPr>
          <w:p w14:paraId="644B71C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D5812B7" w14:textId="77777777" w:rsidR="00C709DC" w:rsidRPr="007F3474" w:rsidRDefault="00C709DC" w:rsidP="00C709DC">
            <w:r>
              <w:t>Абонент возвращён с блокирующего тарифа</w:t>
            </w:r>
          </w:p>
        </w:tc>
      </w:tr>
      <w:tr w:rsidR="00C709DC" w14:paraId="4C13A2EA" w14:textId="77777777" w:rsidTr="006529CD">
        <w:tc>
          <w:tcPr>
            <w:tcW w:w="1600" w:type="dxa"/>
          </w:tcPr>
          <w:p w14:paraId="12A5536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B7D96EB" w14:textId="77777777" w:rsidR="00C709DC" w:rsidRPr="007F3474" w:rsidRDefault="00C709DC" w:rsidP="00C709DC">
            <w:r>
              <w:t>Абонент возвращён из архива</w:t>
            </w:r>
          </w:p>
        </w:tc>
      </w:tr>
      <w:tr w:rsidR="00C709DC" w14:paraId="6BE670C3" w14:textId="77777777" w:rsidTr="006529CD">
        <w:tc>
          <w:tcPr>
            <w:tcW w:w="1600" w:type="dxa"/>
          </w:tcPr>
          <w:p w14:paraId="285DDA6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916542" w14:textId="77777777" w:rsidR="00C709DC" w:rsidRPr="00C709DC" w:rsidRDefault="00C709DC" w:rsidP="00C709DC">
            <w:r>
              <w:t>Дневной трафик абонента сброшен</w:t>
            </w:r>
          </w:p>
        </w:tc>
      </w:tr>
      <w:tr w:rsidR="00C709DC" w14:paraId="7043D2F4" w14:textId="77777777" w:rsidTr="006529CD">
        <w:tc>
          <w:tcPr>
            <w:tcW w:w="1600" w:type="dxa"/>
          </w:tcPr>
          <w:p w14:paraId="0280D6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3A79D21" w14:textId="77777777" w:rsidR="00C709DC" w:rsidRPr="007F3474" w:rsidRDefault="00C709DC" w:rsidP="00C709DC">
            <w:r>
              <w:t>Месячный трафик абонента сброшен</w:t>
            </w:r>
          </w:p>
        </w:tc>
      </w:tr>
      <w:tr w:rsidR="00C709DC" w14:paraId="4C7F2B2E" w14:textId="77777777" w:rsidTr="006529CD">
        <w:tc>
          <w:tcPr>
            <w:tcW w:w="1600" w:type="dxa"/>
          </w:tcPr>
          <w:p w14:paraId="7500D4E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F54C5C" w14:textId="77777777" w:rsidR="00C709DC" w:rsidRPr="007F3474" w:rsidRDefault="00C709DC" w:rsidP="00C709DC">
            <w:r>
              <w:t>Общий трафик абонента сброшен</w:t>
            </w:r>
          </w:p>
        </w:tc>
      </w:tr>
      <w:tr w:rsidR="00C709DC" w14:paraId="126AD992" w14:textId="77777777" w:rsidTr="006529CD">
        <w:tc>
          <w:tcPr>
            <w:tcW w:w="1600" w:type="dxa"/>
          </w:tcPr>
          <w:p w14:paraId="45A861A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7B7D4C8" w14:textId="77777777" w:rsidR="00C709DC" w:rsidRPr="007F3474" w:rsidRDefault="002C79C2" w:rsidP="002C79C2">
            <w:r>
              <w:t>Задано новое значение наработанного абонентом трафика</w:t>
            </w:r>
          </w:p>
        </w:tc>
      </w:tr>
      <w:tr w:rsidR="00C709DC" w14:paraId="6FBC7C64" w14:textId="77777777" w:rsidTr="006529CD">
        <w:tc>
          <w:tcPr>
            <w:tcW w:w="1600" w:type="dxa"/>
          </w:tcPr>
          <w:p w14:paraId="2829728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91AAF1B" w14:textId="77777777" w:rsidR="00C709DC" w:rsidRPr="002C79C2" w:rsidRDefault="002C79C2" w:rsidP="00C709DC">
            <w:r>
              <w:t xml:space="preserve">Сброшен </w:t>
            </w:r>
            <w:r>
              <w:rPr>
                <w:lang w:val="en-US"/>
              </w:rPr>
              <w:t xml:space="preserve">CallerID </w:t>
            </w:r>
            <w:r>
              <w:t>абонента</w:t>
            </w:r>
          </w:p>
        </w:tc>
      </w:tr>
      <w:tr w:rsidR="00C709DC" w14:paraId="20D6F0FC" w14:textId="77777777" w:rsidTr="006529CD">
        <w:tc>
          <w:tcPr>
            <w:tcW w:w="1600" w:type="dxa"/>
          </w:tcPr>
          <w:p w14:paraId="2CFD038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17C83BF" w14:textId="77777777" w:rsidR="00C709DC" w:rsidRPr="007F3474" w:rsidRDefault="002C79C2" w:rsidP="00C709DC">
            <w:r>
              <w:t>Сброшен интерфейс балансировки у абонента</w:t>
            </w:r>
          </w:p>
        </w:tc>
      </w:tr>
      <w:tr w:rsidR="00C709DC" w14:paraId="3946745E" w14:textId="77777777" w:rsidTr="006529CD">
        <w:tc>
          <w:tcPr>
            <w:tcW w:w="1600" w:type="dxa"/>
          </w:tcPr>
          <w:p w14:paraId="70E7A8A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23EAB83" w14:textId="77777777" w:rsidR="00C709DC" w:rsidRPr="007F3474" w:rsidRDefault="002C79C2" w:rsidP="00C709DC">
            <w:r>
              <w:t>Сброшена дата окончания тарифа у абонента</w:t>
            </w:r>
          </w:p>
        </w:tc>
      </w:tr>
      <w:tr w:rsidR="00C709DC" w14:paraId="05E1810B" w14:textId="77777777" w:rsidTr="006529CD">
        <w:tc>
          <w:tcPr>
            <w:tcW w:w="1600" w:type="dxa"/>
          </w:tcPr>
          <w:p w14:paraId="5EEB015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89EF9C9" w14:textId="77777777" w:rsidR="00C709DC" w:rsidRPr="007F3474" w:rsidRDefault="002C79C2" w:rsidP="00C709DC">
            <w:r>
              <w:t>Изменён логин абонента в системе «Смотрёшка»</w:t>
            </w:r>
          </w:p>
        </w:tc>
      </w:tr>
      <w:tr w:rsidR="00C709DC" w14:paraId="2852DEB3" w14:textId="77777777" w:rsidTr="006529CD">
        <w:tc>
          <w:tcPr>
            <w:tcW w:w="1600" w:type="dxa"/>
          </w:tcPr>
          <w:p w14:paraId="37204190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B7FFE7C" w14:textId="77777777" w:rsidR="00C709DC" w:rsidRPr="007F3474" w:rsidRDefault="002C79C2" w:rsidP="00C709DC">
            <w:r>
              <w:t>Изменена дата предыдущей абонентской платы по тарифу</w:t>
            </w:r>
          </w:p>
        </w:tc>
      </w:tr>
      <w:tr w:rsidR="00C709DC" w14:paraId="16D25712" w14:textId="77777777" w:rsidTr="006529CD">
        <w:tc>
          <w:tcPr>
            <w:tcW w:w="1600" w:type="dxa"/>
          </w:tcPr>
          <w:p w14:paraId="0E36320D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02AD8F7" w14:textId="77777777" w:rsidR="00C709DC" w:rsidRPr="007F3474" w:rsidRDefault="002C79C2" w:rsidP="002C79C2">
            <w:r>
              <w:t>Изменена дата предыдущей абонентской платы по услуге</w:t>
            </w:r>
          </w:p>
        </w:tc>
      </w:tr>
      <w:tr w:rsidR="00C709DC" w14:paraId="3C6F3B82" w14:textId="77777777" w:rsidTr="006529CD">
        <w:tc>
          <w:tcPr>
            <w:tcW w:w="1600" w:type="dxa"/>
          </w:tcPr>
          <w:p w14:paraId="1E631120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994CC52" w14:textId="77777777" w:rsidR="00C709DC" w:rsidRPr="007F3474" w:rsidRDefault="002C79C2" w:rsidP="002C79C2">
            <w:r>
              <w:t>Изменена дата последней активности абонента</w:t>
            </w:r>
          </w:p>
        </w:tc>
      </w:tr>
      <w:tr w:rsidR="00C709DC" w14:paraId="365D0698" w14:textId="77777777" w:rsidTr="006529CD">
        <w:tc>
          <w:tcPr>
            <w:tcW w:w="1600" w:type="dxa"/>
          </w:tcPr>
          <w:p w14:paraId="124ABC47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8259F4C" w14:textId="77777777" w:rsidR="00C709DC" w:rsidRPr="007F3474" w:rsidRDefault="002C79C2" w:rsidP="00C709DC">
            <w:r>
              <w:t>Включен или отключен автоматический обещанный платёж для абонента</w:t>
            </w:r>
          </w:p>
        </w:tc>
      </w:tr>
      <w:tr w:rsidR="00C709DC" w14:paraId="5F92C679" w14:textId="77777777" w:rsidTr="006529CD">
        <w:tc>
          <w:tcPr>
            <w:tcW w:w="1600" w:type="dxa"/>
          </w:tcPr>
          <w:p w14:paraId="29D2C2D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589B934" w14:textId="77777777" w:rsidR="00C709DC" w:rsidRPr="007F3474" w:rsidRDefault="00D96024" w:rsidP="00C709DC">
            <w:r>
              <w:t>Персональный статус отредактирован</w:t>
            </w:r>
          </w:p>
        </w:tc>
      </w:tr>
      <w:tr w:rsidR="00C709DC" w14:paraId="57AA1024" w14:textId="77777777" w:rsidTr="006529CD">
        <w:tc>
          <w:tcPr>
            <w:tcW w:w="1600" w:type="dxa"/>
          </w:tcPr>
          <w:p w14:paraId="1CD4EDD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B541CD" w14:textId="77777777" w:rsidR="00C709DC" w:rsidRPr="007F3474" w:rsidRDefault="002C79C2" w:rsidP="00C709DC">
            <w:r>
              <w:t>Задан новый комментарий для абонента</w:t>
            </w:r>
          </w:p>
        </w:tc>
      </w:tr>
      <w:tr w:rsidR="00C709DC" w14:paraId="646453CF" w14:textId="77777777" w:rsidTr="006529CD">
        <w:tc>
          <w:tcPr>
            <w:tcW w:w="1600" w:type="dxa"/>
          </w:tcPr>
          <w:p w14:paraId="323A178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9A5B02B" w14:textId="77777777" w:rsidR="00C709DC" w:rsidRPr="007F3474" w:rsidRDefault="002C79C2" w:rsidP="002C79C2">
            <w:r>
              <w:t>Задано информационное поле в профиле абонента</w:t>
            </w:r>
          </w:p>
        </w:tc>
      </w:tr>
      <w:tr w:rsidR="00C709DC" w14:paraId="54BA66F4" w14:textId="77777777" w:rsidTr="006529CD">
        <w:tc>
          <w:tcPr>
            <w:tcW w:w="1600" w:type="dxa"/>
          </w:tcPr>
          <w:p w14:paraId="77F02581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2DBC8FD" w14:textId="77777777" w:rsidR="00C709DC" w:rsidRPr="007F3474" w:rsidRDefault="00D96024" w:rsidP="00D96024">
            <w:r>
              <w:t>Персональный статус удалён</w:t>
            </w:r>
          </w:p>
        </w:tc>
      </w:tr>
      <w:tr w:rsidR="00C709DC" w14:paraId="1E2B4960" w14:textId="77777777" w:rsidTr="006529CD">
        <w:tc>
          <w:tcPr>
            <w:tcW w:w="1600" w:type="dxa"/>
          </w:tcPr>
          <w:p w14:paraId="0E0C7EB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0656DA0" w14:textId="77777777" w:rsidR="00C709DC" w:rsidRPr="007F3474" w:rsidRDefault="002C79C2" w:rsidP="00C709DC">
            <w:r>
              <w:t>Изменён персональный статус абонента</w:t>
            </w:r>
          </w:p>
        </w:tc>
      </w:tr>
      <w:tr w:rsidR="00C709DC" w14:paraId="1F238443" w14:textId="77777777" w:rsidTr="006529CD">
        <w:tc>
          <w:tcPr>
            <w:tcW w:w="1600" w:type="dxa"/>
          </w:tcPr>
          <w:p w14:paraId="7DAAAED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801FBBF" w14:textId="77777777" w:rsidR="00C709DC" w:rsidRPr="007F3474" w:rsidRDefault="00512CC1" w:rsidP="00C709DC">
            <w:r>
              <w:t>Установлена персональная гарантированная скорость для абонента</w:t>
            </w:r>
          </w:p>
        </w:tc>
      </w:tr>
      <w:tr w:rsidR="00C709DC" w14:paraId="7E047367" w14:textId="77777777" w:rsidTr="006529CD">
        <w:tc>
          <w:tcPr>
            <w:tcW w:w="1600" w:type="dxa"/>
          </w:tcPr>
          <w:p w14:paraId="3095C8D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D45E8E4" w14:textId="77777777" w:rsidR="00C709DC" w:rsidRPr="007F3474" w:rsidRDefault="00512CC1" w:rsidP="00C709DC">
            <w:r>
              <w:t>Установлена персональная абонентская плата</w:t>
            </w:r>
          </w:p>
        </w:tc>
      </w:tr>
      <w:tr w:rsidR="00C709DC" w14:paraId="063A2BA5" w14:textId="77777777" w:rsidTr="006529CD">
        <w:tc>
          <w:tcPr>
            <w:tcW w:w="1600" w:type="dxa"/>
          </w:tcPr>
          <w:p w14:paraId="0BCC2AE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297D7AF" w14:textId="77777777" w:rsidR="00C709DC" w:rsidRPr="007F3474" w:rsidRDefault="00512CC1" w:rsidP="00C709DC">
            <w:r>
              <w:t>Установлен персональный кредит</w:t>
            </w:r>
          </w:p>
        </w:tc>
      </w:tr>
      <w:tr w:rsidR="00C709DC" w14:paraId="28E95C2C" w14:textId="77777777" w:rsidTr="006529CD">
        <w:tc>
          <w:tcPr>
            <w:tcW w:w="1600" w:type="dxa"/>
          </w:tcPr>
          <w:p w14:paraId="00A90E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0AFF225" w14:textId="77777777" w:rsidR="00C709DC" w:rsidRPr="007F3474" w:rsidRDefault="00512CC1" w:rsidP="00C709DC">
            <w:r>
              <w:t>Выбран следующий тариф</w:t>
            </w:r>
          </w:p>
        </w:tc>
      </w:tr>
      <w:tr w:rsidR="00C709DC" w14:paraId="1CEC07F0" w14:textId="77777777" w:rsidTr="006529CD">
        <w:tc>
          <w:tcPr>
            <w:tcW w:w="1600" w:type="dxa"/>
          </w:tcPr>
          <w:p w14:paraId="1B81C43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C50A58D" w14:textId="77777777" w:rsidR="00C709DC" w:rsidRPr="007F3474" w:rsidRDefault="00512CC1" w:rsidP="00C709DC">
            <w:r>
              <w:t>Добавлена запланированная финансовая операция</w:t>
            </w:r>
          </w:p>
        </w:tc>
      </w:tr>
      <w:tr w:rsidR="00C709DC" w14:paraId="5349E357" w14:textId="77777777" w:rsidTr="006529CD">
        <w:tc>
          <w:tcPr>
            <w:tcW w:w="1600" w:type="dxa"/>
          </w:tcPr>
          <w:p w14:paraId="25F9436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9A94C3" w14:textId="77777777" w:rsidR="00C709DC" w:rsidRPr="007F3474" w:rsidRDefault="00512CC1" w:rsidP="00C709DC">
            <w:r>
              <w:t>Отредактирована запланированная финансовая операция</w:t>
            </w:r>
          </w:p>
        </w:tc>
      </w:tr>
      <w:tr w:rsidR="00C709DC" w14:paraId="6D214F43" w14:textId="77777777" w:rsidTr="006529CD">
        <w:tc>
          <w:tcPr>
            <w:tcW w:w="1600" w:type="dxa"/>
          </w:tcPr>
          <w:p w14:paraId="54A36D0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9A7904" w14:textId="77777777" w:rsidR="00C709DC" w:rsidRPr="007F3474" w:rsidRDefault="00512CC1" w:rsidP="00C709DC">
            <w:r>
              <w:t>Удалена запланированная финансовая операция</w:t>
            </w:r>
          </w:p>
        </w:tc>
      </w:tr>
      <w:tr w:rsidR="00C709DC" w14:paraId="3D8F3957" w14:textId="77777777" w:rsidTr="006529CD">
        <w:tc>
          <w:tcPr>
            <w:tcW w:w="1600" w:type="dxa"/>
          </w:tcPr>
          <w:p w14:paraId="31EAC21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625A748" w14:textId="77777777" w:rsidR="00C709DC" w:rsidRPr="007F3474" w:rsidRDefault="00512CC1" w:rsidP="00C709DC">
            <w:r>
              <w:t>Подключена или отключена услуга для абонента</w:t>
            </w:r>
          </w:p>
        </w:tc>
      </w:tr>
      <w:tr w:rsidR="00C709DC" w14:paraId="56B773FB" w14:textId="77777777" w:rsidTr="006529CD">
        <w:tc>
          <w:tcPr>
            <w:tcW w:w="1600" w:type="dxa"/>
          </w:tcPr>
          <w:p w14:paraId="3A97A3AF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66F4BAF" w14:textId="77777777" w:rsidR="00C709DC" w:rsidRPr="007F3474" w:rsidRDefault="00D96024" w:rsidP="00D96024">
            <w:r>
              <w:t>Зарезервировано</w:t>
            </w:r>
          </w:p>
        </w:tc>
      </w:tr>
      <w:tr w:rsidR="00C709DC" w14:paraId="6B0F0282" w14:textId="77777777" w:rsidTr="006529CD">
        <w:tc>
          <w:tcPr>
            <w:tcW w:w="1600" w:type="dxa"/>
          </w:tcPr>
          <w:p w14:paraId="56E9443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DEBD31E" w14:textId="77777777" w:rsidR="00C709DC" w:rsidRPr="007F3474" w:rsidRDefault="00A71907" w:rsidP="00C709DC">
            <w:r>
              <w:t>Тариф добавлен</w:t>
            </w:r>
          </w:p>
        </w:tc>
      </w:tr>
      <w:tr w:rsidR="00C709DC" w14:paraId="441559AA" w14:textId="77777777" w:rsidTr="006529CD">
        <w:tc>
          <w:tcPr>
            <w:tcW w:w="1600" w:type="dxa"/>
          </w:tcPr>
          <w:p w14:paraId="39E0228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9A2F4C" w14:textId="77777777" w:rsidR="00C709DC" w:rsidRPr="007F3474" w:rsidRDefault="00A71907" w:rsidP="00C709DC">
            <w:r>
              <w:t>Тариф отредактирован</w:t>
            </w:r>
          </w:p>
        </w:tc>
      </w:tr>
      <w:tr w:rsidR="00C709DC" w14:paraId="19E52ECB" w14:textId="77777777" w:rsidTr="006529CD">
        <w:tc>
          <w:tcPr>
            <w:tcW w:w="1600" w:type="dxa"/>
          </w:tcPr>
          <w:p w14:paraId="021DAD8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977EB8" w14:textId="77777777" w:rsidR="00C709DC" w:rsidRPr="007F3474" w:rsidRDefault="00A71907" w:rsidP="00C709DC">
            <w:r>
              <w:t>Тариф удалён</w:t>
            </w:r>
          </w:p>
        </w:tc>
      </w:tr>
      <w:tr w:rsidR="00C709DC" w14:paraId="746DA2E8" w14:textId="77777777" w:rsidTr="006529CD">
        <w:tc>
          <w:tcPr>
            <w:tcW w:w="1600" w:type="dxa"/>
          </w:tcPr>
          <w:p w14:paraId="0840D2F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9EA8142" w14:textId="77777777" w:rsidR="00C709DC" w:rsidRPr="007F3474" w:rsidRDefault="00A71907" w:rsidP="00C709DC">
            <w:r>
              <w:t>Группа добавлена</w:t>
            </w:r>
          </w:p>
        </w:tc>
      </w:tr>
      <w:tr w:rsidR="00C709DC" w14:paraId="07BF1F53" w14:textId="77777777" w:rsidTr="006529CD">
        <w:tc>
          <w:tcPr>
            <w:tcW w:w="1600" w:type="dxa"/>
          </w:tcPr>
          <w:p w14:paraId="2D0F87A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D31450" w14:textId="77777777" w:rsidR="00C709DC" w:rsidRPr="007F3474" w:rsidRDefault="00A71907" w:rsidP="00C709DC">
            <w:r>
              <w:t>Группа отредактирована</w:t>
            </w:r>
          </w:p>
        </w:tc>
      </w:tr>
      <w:tr w:rsidR="00C709DC" w14:paraId="0CE8B614" w14:textId="77777777" w:rsidTr="006529CD">
        <w:tc>
          <w:tcPr>
            <w:tcW w:w="1600" w:type="dxa"/>
          </w:tcPr>
          <w:p w14:paraId="4A2179F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1509ECC" w14:textId="77777777" w:rsidR="00C709DC" w:rsidRPr="007F3474" w:rsidRDefault="00A71907" w:rsidP="00C709DC">
            <w:r>
              <w:t>Группа удалена</w:t>
            </w:r>
          </w:p>
        </w:tc>
      </w:tr>
      <w:tr w:rsidR="00C709DC" w14:paraId="20DCDE1B" w14:textId="77777777" w:rsidTr="006529CD">
        <w:tc>
          <w:tcPr>
            <w:tcW w:w="1600" w:type="dxa"/>
          </w:tcPr>
          <w:p w14:paraId="569DD90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09CF7D9" w14:textId="77777777" w:rsidR="00C709DC" w:rsidRPr="007F3474" w:rsidRDefault="00A71907" w:rsidP="00C709DC">
            <w:r>
              <w:t>Услуга добавлена</w:t>
            </w:r>
          </w:p>
        </w:tc>
      </w:tr>
      <w:tr w:rsidR="00C709DC" w14:paraId="330D46DF" w14:textId="77777777" w:rsidTr="006529CD">
        <w:tc>
          <w:tcPr>
            <w:tcW w:w="1600" w:type="dxa"/>
          </w:tcPr>
          <w:p w14:paraId="544173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0AE558" w14:textId="77777777" w:rsidR="00C709DC" w:rsidRPr="007F3474" w:rsidRDefault="00A71907" w:rsidP="00C709DC">
            <w:r>
              <w:t>Услуга отредактирована</w:t>
            </w:r>
          </w:p>
        </w:tc>
      </w:tr>
      <w:tr w:rsidR="00C709DC" w14:paraId="6AFC8A49" w14:textId="77777777" w:rsidTr="006529CD">
        <w:tc>
          <w:tcPr>
            <w:tcW w:w="1600" w:type="dxa"/>
          </w:tcPr>
          <w:p w14:paraId="1F64B40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55C24CC" w14:textId="77777777" w:rsidR="00C709DC" w:rsidRPr="007F3474" w:rsidRDefault="00A71907" w:rsidP="00C709DC">
            <w:r>
              <w:t>Услуга удалена</w:t>
            </w:r>
          </w:p>
        </w:tc>
      </w:tr>
      <w:tr w:rsidR="00C709DC" w14:paraId="3FC7192A" w14:textId="77777777" w:rsidTr="006529CD">
        <w:tc>
          <w:tcPr>
            <w:tcW w:w="1600" w:type="dxa"/>
          </w:tcPr>
          <w:p w14:paraId="75520D2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7D05E86" w14:textId="77777777" w:rsidR="00C709DC" w:rsidRPr="00A71907" w:rsidRDefault="00A71907" w:rsidP="00C709DC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добавлено</w:t>
            </w:r>
          </w:p>
        </w:tc>
      </w:tr>
      <w:tr w:rsidR="00C709DC" w14:paraId="0F32F6C6" w14:textId="77777777" w:rsidTr="006529CD">
        <w:tc>
          <w:tcPr>
            <w:tcW w:w="1600" w:type="dxa"/>
          </w:tcPr>
          <w:p w14:paraId="541D3B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0927F86" w14:textId="77777777" w:rsidR="00C709DC" w:rsidRPr="007F3474" w:rsidRDefault="00A71907" w:rsidP="00A71907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отредактировано</w:t>
            </w:r>
          </w:p>
        </w:tc>
      </w:tr>
      <w:tr w:rsidR="00C709DC" w14:paraId="1CC8DEF6" w14:textId="77777777" w:rsidTr="006529CD">
        <w:tc>
          <w:tcPr>
            <w:tcW w:w="1600" w:type="dxa"/>
          </w:tcPr>
          <w:p w14:paraId="3131BB2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BE5DFD5" w14:textId="77777777" w:rsidR="00C709DC" w:rsidRPr="007F3474" w:rsidRDefault="00A71907" w:rsidP="00A71907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удалено</w:t>
            </w:r>
          </w:p>
        </w:tc>
      </w:tr>
      <w:tr w:rsidR="00C709DC" w14:paraId="48C92F2E" w14:textId="77777777" w:rsidTr="006529CD">
        <w:tc>
          <w:tcPr>
            <w:tcW w:w="1600" w:type="dxa"/>
          </w:tcPr>
          <w:p w14:paraId="611E46C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18F1298" w14:textId="77777777" w:rsidR="00C709DC" w:rsidRPr="007F3474" w:rsidRDefault="00A71907" w:rsidP="00C709DC">
            <w:r>
              <w:t>Правило фаервола добавлено</w:t>
            </w:r>
          </w:p>
        </w:tc>
      </w:tr>
      <w:tr w:rsidR="00C709DC" w14:paraId="5281060B" w14:textId="77777777" w:rsidTr="006529CD">
        <w:tc>
          <w:tcPr>
            <w:tcW w:w="1600" w:type="dxa"/>
          </w:tcPr>
          <w:p w14:paraId="6923C90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E32EA4" w14:textId="77777777" w:rsidR="00C709DC" w:rsidRPr="007F3474" w:rsidRDefault="00A71907" w:rsidP="00A71907">
            <w:r>
              <w:t>Правило фаервола отредактировано</w:t>
            </w:r>
          </w:p>
        </w:tc>
      </w:tr>
      <w:tr w:rsidR="00C709DC" w14:paraId="7EB4B534" w14:textId="77777777" w:rsidTr="006529CD">
        <w:tc>
          <w:tcPr>
            <w:tcW w:w="1600" w:type="dxa"/>
          </w:tcPr>
          <w:p w14:paraId="3AD1C4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6235C0" w14:textId="77777777" w:rsidR="00C709DC" w:rsidRPr="007F3474" w:rsidRDefault="00A71907" w:rsidP="00C709DC">
            <w:r>
              <w:t>Правило фаервола удалено</w:t>
            </w:r>
          </w:p>
        </w:tc>
      </w:tr>
      <w:tr w:rsidR="00C709DC" w14:paraId="5A0A1118" w14:textId="77777777" w:rsidTr="006529CD">
        <w:tc>
          <w:tcPr>
            <w:tcW w:w="1600" w:type="dxa"/>
          </w:tcPr>
          <w:p w14:paraId="75987D6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60FDFCF" w14:textId="77777777" w:rsidR="00C709DC" w:rsidRPr="007F3474" w:rsidRDefault="00A71907" w:rsidP="00C709DC">
            <w:r>
              <w:t>Список сетей добавлен</w:t>
            </w:r>
          </w:p>
        </w:tc>
      </w:tr>
      <w:tr w:rsidR="00C709DC" w14:paraId="1CAF9F07" w14:textId="77777777" w:rsidTr="006529CD">
        <w:tc>
          <w:tcPr>
            <w:tcW w:w="1600" w:type="dxa"/>
          </w:tcPr>
          <w:p w14:paraId="4F3E9A2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AD0BEF" w14:textId="77777777" w:rsidR="00C709DC" w:rsidRPr="007F3474" w:rsidRDefault="00A71907" w:rsidP="00C709DC">
            <w:r>
              <w:t>Список сетей отредактирован</w:t>
            </w:r>
          </w:p>
        </w:tc>
      </w:tr>
      <w:tr w:rsidR="00C709DC" w14:paraId="1CF1DF21" w14:textId="77777777" w:rsidTr="006529CD">
        <w:tc>
          <w:tcPr>
            <w:tcW w:w="1600" w:type="dxa"/>
          </w:tcPr>
          <w:p w14:paraId="187482C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8CA88E0" w14:textId="77777777" w:rsidR="00C709DC" w:rsidRPr="007F3474" w:rsidRDefault="00A71907" w:rsidP="00C709DC">
            <w:r>
              <w:t>Список сетей удалён</w:t>
            </w:r>
          </w:p>
        </w:tc>
      </w:tr>
      <w:tr w:rsidR="00C709DC" w14:paraId="0AA423EB" w14:textId="77777777" w:rsidTr="006529CD">
        <w:tc>
          <w:tcPr>
            <w:tcW w:w="1600" w:type="dxa"/>
          </w:tcPr>
          <w:p w14:paraId="0609C21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67C2AC" w14:textId="77777777" w:rsidR="00C709DC" w:rsidRPr="00A71907" w:rsidRDefault="00A71907" w:rsidP="00C709DC">
            <w:r>
              <w:rPr>
                <w:lang w:val="en-US"/>
              </w:rPr>
              <w:t xml:space="preserve">SMS </w:t>
            </w:r>
            <w:r>
              <w:t>карта добавлена</w:t>
            </w:r>
          </w:p>
        </w:tc>
      </w:tr>
      <w:tr w:rsidR="00C709DC" w14:paraId="7C83B12C" w14:textId="77777777" w:rsidTr="006529CD">
        <w:tc>
          <w:tcPr>
            <w:tcW w:w="1600" w:type="dxa"/>
          </w:tcPr>
          <w:p w14:paraId="5602A34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E3E710C" w14:textId="77777777" w:rsidR="00C709DC" w:rsidRPr="007F3474" w:rsidRDefault="00A71907" w:rsidP="00A71907">
            <w:r>
              <w:rPr>
                <w:lang w:val="en-US"/>
              </w:rPr>
              <w:t xml:space="preserve">SMS </w:t>
            </w:r>
            <w:r>
              <w:t>карта отредактирована</w:t>
            </w:r>
          </w:p>
        </w:tc>
      </w:tr>
      <w:tr w:rsidR="00C709DC" w14:paraId="66BEFDFD" w14:textId="77777777" w:rsidTr="006529CD">
        <w:tc>
          <w:tcPr>
            <w:tcW w:w="1600" w:type="dxa"/>
          </w:tcPr>
          <w:p w14:paraId="6330E0B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528BBF1" w14:textId="77777777" w:rsidR="00C709DC" w:rsidRPr="007F3474" w:rsidRDefault="00A71907" w:rsidP="00A71907">
            <w:r>
              <w:rPr>
                <w:lang w:val="en-US"/>
              </w:rPr>
              <w:t xml:space="preserve">SMS </w:t>
            </w:r>
            <w:r>
              <w:t>карта удалена</w:t>
            </w:r>
          </w:p>
        </w:tc>
      </w:tr>
      <w:tr w:rsidR="00C709DC" w14:paraId="1F388B6D" w14:textId="77777777" w:rsidTr="006529CD">
        <w:tc>
          <w:tcPr>
            <w:tcW w:w="1600" w:type="dxa"/>
          </w:tcPr>
          <w:p w14:paraId="4822D34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B0F90F2" w14:textId="77777777" w:rsidR="00C709DC" w:rsidRPr="007F3474" w:rsidRDefault="00A71907" w:rsidP="00C709DC">
            <w:r>
              <w:t>Скрипт добавлен</w:t>
            </w:r>
          </w:p>
        </w:tc>
      </w:tr>
      <w:tr w:rsidR="00C709DC" w14:paraId="126BA28F" w14:textId="77777777" w:rsidTr="006529CD">
        <w:tc>
          <w:tcPr>
            <w:tcW w:w="1600" w:type="dxa"/>
          </w:tcPr>
          <w:p w14:paraId="5749A3A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17E2FC" w14:textId="77777777" w:rsidR="00C709DC" w:rsidRPr="007F3474" w:rsidRDefault="00A71907" w:rsidP="00C709DC">
            <w:r>
              <w:t>Скрипт отредактирован</w:t>
            </w:r>
          </w:p>
        </w:tc>
      </w:tr>
      <w:tr w:rsidR="00C709DC" w14:paraId="0F47102B" w14:textId="77777777" w:rsidTr="006529CD">
        <w:tc>
          <w:tcPr>
            <w:tcW w:w="1600" w:type="dxa"/>
          </w:tcPr>
          <w:p w14:paraId="4648069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431A300" w14:textId="77777777" w:rsidR="00C709DC" w:rsidRPr="007F3474" w:rsidRDefault="00A71907" w:rsidP="00C709DC">
            <w:r>
              <w:t>Скрипт удалён</w:t>
            </w:r>
          </w:p>
        </w:tc>
      </w:tr>
      <w:tr w:rsidR="00C709DC" w14:paraId="7F3EB5F9" w14:textId="77777777" w:rsidTr="006529CD">
        <w:tc>
          <w:tcPr>
            <w:tcW w:w="1600" w:type="dxa"/>
          </w:tcPr>
          <w:p w14:paraId="3443FAF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FEC7AB" w14:textId="77777777" w:rsidR="00C709DC" w:rsidRPr="007F3474" w:rsidRDefault="00A71907" w:rsidP="00C709DC">
            <w:r>
              <w:t>Скрипт включен или отключен</w:t>
            </w:r>
          </w:p>
        </w:tc>
      </w:tr>
      <w:tr w:rsidR="00C709DC" w14:paraId="27705B98" w14:textId="77777777" w:rsidTr="006529CD">
        <w:tc>
          <w:tcPr>
            <w:tcW w:w="1600" w:type="dxa"/>
          </w:tcPr>
          <w:p w14:paraId="23D7FCE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00E160A" w14:textId="77777777" w:rsidR="00C709DC" w:rsidRPr="007F3474" w:rsidRDefault="00A71907" w:rsidP="00C709DC">
            <w:r>
              <w:t>Зарезервировано</w:t>
            </w:r>
          </w:p>
        </w:tc>
      </w:tr>
      <w:tr w:rsidR="00C709DC" w14:paraId="59D5B41D" w14:textId="77777777" w:rsidTr="006529CD">
        <w:tc>
          <w:tcPr>
            <w:tcW w:w="1600" w:type="dxa"/>
          </w:tcPr>
          <w:p w14:paraId="1C76A78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F054FDE" w14:textId="77777777" w:rsidR="00C709DC" w:rsidRPr="007F3474" w:rsidRDefault="00A71907" w:rsidP="00C709DC">
            <w:r>
              <w:t>Скрипт выполнен</w:t>
            </w:r>
          </w:p>
        </w:tc>
      </w:tr>
      <w:tr w:rsidR="00C709DC" w14:paraId="1C302BA2" w14:textId="77777777" w:rsidTr="006529CD">
        <w:tc>
          <w:tcPr>
            <w:tcW w:w="1600" w:type="dxa"/>
          </w:tcPr>
          <w:p w14:paraId="766BACC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BD02BE2" w14:textId="77777777" w:rsidR="00C709DC" w:rsidRPr="007F3474" w:rsidRDefault="00A71907" w:rsidP="00C709DC">
            <w:r>
              <w:t>Сброшен счётчик выполнения скрипта</w:t>
            </w:r>
          </w:p>
        </w:tc>
      </w:tr>
      <w:tr w:rsidR="00C709DC" w14:paraId="2961212F" w14:textId="77777777" w:rsidTr="006529CD">
        <w:tc>
          <w:tcPr>
            <w:tcW w:w="1600" w:type="dxa"/>
          </w:tcPr>
          <w:p w14:paraId="7F06B7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CCA84B" w14:textId="77777777" w:rsidR="00C709DC" w:rsidRPr="007F3474" w:rsidRDefault="00A71907" w:rsidP="00C709DC">
            <w:r>
              <w:t>Триггер добавлен</w:t>
            </w:r>
          </w:p>
        </w:tc>
      </w:tr>
      <w:tr w:rsidR="00C709DC" w14:paraId="08D6CCB6" w14:textId="77777777" w:rsidTr="006529CD">
        <w:tc>
          <w:tcPr>
            <w:tcW w:w="1600" w:type="dxa"/>
          </w:tcPr>
          <w:p w14:paraId="0E42DD0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626C816" w14:textId="77777777" w:rsidR="00C709DC" w:rsidRPr="007F3474" w:rsidRDefault="00A71907" w:rsidP="00C709DC">
            <w:r>
              <w:t>Триггер отредактирован</w:t>
            </w:r>
          </w:p>
        </w:tc>
      </w:tr>
      <w:tr w:rsidR="00C709DC" w14:paraId="4443F5B8" w14:textId="77777777" w:rsidTr="006529CD">
        <w:tc>
          <w:tcPr>
            <w:tcW w:w="1600" w:type="dxa"/>
          </w:tcPr>
          <w:p w14:paraId="337817F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13D35C1" w14:textId="77777777" w:rsidR="00C709DC" w:rsidRPr="007F3474" w:rsidRDefault="00A71907" w:rsidP="00C709DC">
            <w:r>
              <w:t>Триггер удалён</w:t>
            </w:r>
          </w:p>
        </w:tc>
      </w:tr>
      <w:tr w:rsidR="00C709DC" w14:paraId="057BEFCF" w14:textId="77777777" w:rsidTr="006529CD">
        <w:tc>
          <w:tcPr>
            <w:tcW w:w="1600" w:type="dxa"/>
          </w:tcPr>
          <w:p w14:paraId="7E366E0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929039A" w14:textId="77777777" w:rsidR="00C709DC" w:rsidRPr="007F3474" w:rsidRDefault="00A71907" w:rsidP="00C709DC">
            <w:r>
              <w:t>Карта оплаты создана</w:t>
            </w:r>
          </w:p>
        </w:tc>
      </w:tr>
      <w:tr w:rsidR="00C709DC" w14:paraId="1789A2D4" w14:textId="77777777" w:rsidTr="006529CD">
        <w:tc>
          <w:tcPr>
            <w:tcW w:w="1600" w:type="dxa"/>
          </w:tcPr>
          <w:p w14:paraId="7EAB88E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5AFE24F" w14:textId="77777777" w:rsidR="00C709DC" w:rsidRPr="007F3474" w:rsidRDefault="00A71907" w:rsidP="00C709DC">
            <w:r>
              <w:t>Карта оплаты отредактирована</w:t>
            </w:r>
          </w:p>
        </w:tc>
      </w:tr>
      <w:tr w:rsidR="00C709DC" w14:paraId="05D9F4D5" w14:textId="77777777" w:rsidTr="006529CD">
        <w:tc>
          <w:tcPr>
            <w:tcW w:w="1600" w:type="dxa"/>
          </w:tcPr>
          <w:p w14:paraId="1638665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CBB3B2D" w14:textId="77777777" w:rsidR="00C709DC" w:rsidRPr="007F3474" w:rsidRDefault="00A71907" w:rsidP="00C709DC">
            <w:r>
              <w:t>Карта оплаты удалена</w:t>
            </w:r>
          </w:p>
        </w:tc>
      </w:tr>
      <w:tr w:rsidR="00C709DC" w14:paraId="4D941DDC" w14:textId="77777777" w:rsidTr="006529CD">
        <w:tc>
          <w:tcPr>
            <w:tcW w:w="1600" w:type="dxa"/>
          </w:tcPr>
          <w:p w14:paraId="15924DC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8BF4A5A" w14:textId="77777777" w:rsidR="00C709DC" w:rsidRPr="007F3474" w:rsidRDefault="00A71907" w:rsidP="00C709DC">
            <w:r>
              <w:t>Карте оплаты назначена точка продажи</w:t>
            </w:r>
          </w:p>
        </w:tc>
      </w:tr>
      <w:tr w:rsidR="00C709DC" w14:paraId="1508D618" w14:textId="77777777" w:rsidTr="006529CD">
        <w:tc>
          <w:tcPr>
            <w:tcW w:w="1600" w:type="dxa"/>
          </w:tcPr>
          <w:p w14:paraId="464A5F7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E3DD45E" w14:textId="77777777" w:rsidR="00C709DC" w:rsidRPr="007F3474" w:rsidRDefault="00A71907" w:rsidP="00C709DC">
            <w:r>
              <w:t>Новость создана</w:t>
            </w:r>
          </w:p>
        </w:tc>
      </w:tr>
      <w:tr w:rsidR="00C709DC" w14:paraId="0F8DA6A4" w14:textId="77777777" w:rsidTr="006529CD">
        <w:tc>
          <w:tcPr>
            <w:tcW w:w="1600" w:type="dxa"/>
          </w:tcPr>
          <w:p w14:paraId="0F0A163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101DD26" w14:textId="77777777" w:rsidR="00C709DC" w:rsidRPr="007F3474" w:rsidRDefault="00A71907" w:rsidP="00C709DC">
            <w:r>
              <w:t>Новость отредактирована</w:t>
            </w:r>
          </w:p>
        </w:tc>
      </w:tr>
      <w:tr w:rsidR="00C709DC" w14:paraId="0909EE54" w14:textId="77777777" w:rsidTr="006529CD">
        <w:tc>
          <w:tcPr>
            <w:tcW w:w="1600" w:type="dxa"/>
          </w:tcPr>
          <w:p w14:paraId="483E9F0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5675A8F" w14:textId="77777777" w:rsidR="00C709DC" w:rsidRPr="007F3474" w:rsidRDefault="00A71907" w:rsidP="00C709DC">
            <w:r>
              <w:t>Новость удалена</w:t>
            </w:r>
          </w:p>
        </w:tc>
      </w:tr>
      <w:tr w:rsidR="00C709DC" w14:paraId="2F66FD86" w14:textId="77777777" w:rsidTr="006529CD">
        <w:tc>
          <w:tcPr>
            <w:tcW w:w="1600" w:type="dxa"/>
          </w:tcPr>
          <w:p w14:paraId="5D08BFD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B48534" w14:textId="77777777" w:rsidR="00C709DC" w:rsidRPr="007F3474" w:rsidRDefault="00A71907" w:rsidP="00C709DC">
            <w:r>
              <w:t>Подключение к роутеру создано</w:t>
            </w:r>
          </w:p>
        </w:tc>
      </w:tr>
      <w:tr w:rsidR="00C709DC" w14:paraId="574BB557" w14:textId="77777777" w:rsidTr="006529CD">
        <w:tc>
          <w:tcPr>
            <w:tcW w:w="1600" w:type="dxa"/>
          </w:tcPr>
          <w:p w14:paraId="1D18CB2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B369053" w14:textId="77777777" w:rsidR="00C709DC" w:rsidRPr="007F3474" w:rsidRDefault="00A71907" w:rsidP="00C709DC">
            <w:r>
              <w:t>Подключение к роутеру отредактировано</w:t>
            </w:r>
          </w:p>
        </w:tc>
      </w:tr>
      <w:tr w:rsidR="00C709DC" w14:paraId="231E0793" w14:textId="77777777" w:rsidTr="006529CD">
        <w:tc>
          <w:tcPr>
            <w:tcW w:w="1600" w:type="dxa"/>
          </w:tcPr>
          <w:p w14:paraId="0E78A7B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5C7F565" w14:textId="77777777" w:rsidR="00C709DC" w:rsidRPr="007F3474" w:rsidRDefault="00A71907" w:rsidP="00C709DC">
            <w:r>
              <w:t>Подключение к роутеру удалено</w:t>
            </w:r>
          </w:p>
        </w:tc>
      </w:tr>
      <w:tr w:rsidR="00C709DC" w14:paraId="04DF6A6E" w14:textId="77777777" w:rsidTr="006529CD">
        <w:tc>
          <w:tcPr>
            <w:tcW w:w="1600" w:type="dxa"/>
          </w:tcPr>
          <w:p w14:paraId="52154AB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5E17202" w14:textId="77777777" w:rsidR="00C709DC" w:rsidRPr="007F3474" w:rsidRDefault="00A71907" w:rsidP="00A71907">
            <w:r>
              <w:t>Параметры подключения к базе данных изменены</w:t>
            </w:r>
          </w:p>
        </w:tc>
      </w:tr>
      <w:tr w:rsidR="00C709DC" w14:paraId="7C43DF39" w14:textId="77777777" w:rsidTr="006529CD">
        <w:tc>
          <w:tcPr>
            <w:tcW w:w="1600" w:type="dxa"/>
          </w:tcPr>
          <w:p w14:paraId="0A02BE2E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6469160" w14:textId="77777777" w:rsidR="00C709DC" w:rsidRPr="00A71907" w:rsidRDefault="00A71907" w:rsidP="00C709DC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добавлен</w:t>
            </w:r>
          </w:p>
        </w:tc>
      </w:tr>
      <w:tr w:rsidR="00C709DC" w14:paraId="3A36A787" w14:textId="77777777" w:rsidTr="006529CD">
        <w:tc>
          <w:tcPr>
            <w:tcW w:w="1600" w:type="dxa"/>
          </w:tcPr>
          <w:p w14:paraId="52D7754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BA4004" w14:textId="77777777" w:rsidR="00C709DC" w:rsidRPr="007F3474" w:rsidRDefault="00A71907" w:rsidP="00A71907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отредактирован</w:t>
            </w:r>
          </w:p>
        </w:tc>
      </w:tr>
      <w:tr w:rsidR="00C709DC" w14:paraId="7A55243A" w14:textId="77777777" w:rsidTr="006529CD">
        <w:tc>
          <w:tcPr>
            <w:tcW w:w="1600" w:type="dxa"/>
          </w:tcPr>
          <w:p w14:paraId="5DC5CA3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7EBC0EE" w14:textId="77777777" w:rsidR="00C709DC" w:rsidRPr="007F3474" w:rsidRDefault="00A71907" w:rsidP="00C709DC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удалён</w:t>
            </w:r>
          </w:p>
        </w:tc>
      </w:tr>
      <w:tr w:rsidR="00C709DC" w14:paraId="3B1A6210" w14:textId="77777777" w:rsidTr="006529CD">
        <w:tc>
          <w:tcPr>
            <w:tcW w:w="1600" w:type="dxa"/>
          </w:tcPr>
          <w:p w14:paraId="2F5BC6F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EDFD46" w14:textId="77777777" w:rsidR="00C709DC" w:rsidRPr="007F3474" w:rsidRDefault="00A71907" w:rsidP="00C709DC">
            <w:r>
              <w:t>Параметры создания абонента изменены</w:t>
            </w:r>
          </w:p>
        </w:tc>
      </w:tr>
      <w:tr w:rsidR="00C709DC" w14:paraId="60C38453" w14:textId="77777777" w:rsidTr="006529CD">
        <w:tc>
          <w:tcPr>
            <w:tcW w:w="1600" w:type="dxa"/>
          </w:tcPr>
          <w:p w14:paraId="7E30CE8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171407B" w14:textId="77777777" w:rsidR="00C709DC" w:rsidRPr="007F3474" w:rsidRDefault="005F3EAD" w:rsidP="00C709DC">
            <w:r>
              <w:t>Платёжный бонус добавлен</w:t>
            </w:r>
          </w:p>
        </w:tc>
      </w:tr>
      <w:tr w:rsidR="00C709DC" w14:paraId="12680ADE" w14:textId="77777777" w:rsidTr="006529CD">
        <w:tc>
          <w:tcPr>
            <w:tcW w:w="1600" w:type="dxa"/>
          </w:tcPr>
          <w:p w14:paraId="47B8559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5B88236" w14:textId="77777777" w:rsidR="00C709DC" w:rsidRPr="007F3474" w:rsidRDefault="005F3EAD" w:rsidP="00C709DC">
            <w:r>
              <w:t>Платёжный бонус отредактирован</w:t>
            </w:r>
          </w:p>
        </w:tc>
      </w:tr>
      <w:tr w:rsidR="00C709DC" w14:paraId="46EC34AF" w14:textId="77777777" w:rsidTr="006529CD">
        <w:tc>
          <w:tcPr>
            <w:tcW w:w="1600" w:type="dxa"/>
          </w:tcPr>
          <w:p w14:paraId="3C75916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5591E4D" w14:textId="77777777" w:rsidR="00C709DC" w:rsidRPr="007F3474" w:rsidRDefault="005F3EAD" w:rsidP="00C709DC">
            <w:r>
              <w:t>Платёжный бонус удалён</w:t>
            </w:r>
          </w:p>
        </w:tc>
      </w:tr>
      <w:tr w:rsidR="00C709DC" w14:paraId="46D4D38F" w14:textId="77777777" w:rsidTr="006529CD">
        <w:tc>
          <w:tcPr>
            <w:tcW w:w="1600" w:type="dxa"/>
          </w:tcPr>
          <w:p w14:paraId="6EADE6B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0786C06" w14:textId="77777777" w:rsidR="00C709DC" w:rsidRPr="007F3474" w:rsidRDefault="005F3EAD" w:rsidP="00C709DC">
            <w:r>
              <w:t>Параметры финансов отредактированы</w:t>
            </w:r>
          </w:p>
        </w:tc>
      </w:tr>
      <w:tr w:rsidR="00C709DC" w14:paraId="1C5FE248" w14:textId="77777777" w:rsidTr="006529CD">
        <w:tc>
          <w:tcPr>
            <w:tcW w:w="1600" w:type="dxa"/>
          </w:tcPr>
          <w:p w14:paraId="6DC4E35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551C0D8" w14:textId="77777777" w:rsidR="00C709DC" w:rsidRPr="007F3474" w:rsidRDefault="005F3EAD" w:rsidP="00C709DC">
            <w:r>
              <w:t>Параметры входа для абонентов изменены</w:t>
            </w:r>
          </w:p>
        </w:tc>
      </w:tr>
      <w:tr w:rsidR="00C709DC" w14:paraId="7183B187" w14:textId="77777777" w:rsidTr="006529CD">
        <w:tc>
          <w:tcPr>
            <w:tcW w:w="1600" w:type="dxa"/>
          </w:tcPr>
          <w:p w14:paraId="2578A66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0943A0C" w14:textId="77777777" w:rsidR="00C709DC" w:rsidRPr="007F3474" w:rsidRDefault="00A14912" w:rsidP="00C709DC">
            <w:r>
              <w:t>Список разрешённых действий для абонентов изменён</w:t>
            </w:r>
          </w:p>
        </w:tc>
      </w:tr>
      <w:tr w:rsidR="00C709DC" w14:paraId="062BAA6D" w14:textId="77777777" w:rsidTr="006529CD">
        <w:tc>
          <w:tcPr>
            <w:tcW w:w="1600" w:type="dxa"/>
          </w:tcPr>
          <w:p w14:paraId="643E79B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BD003B9" w14:textId="77777777" w:rsidR="00C709DC" w:rsidRPr="00A14912" w:rsidRDefault="00A14912" w:rsidP="00C709DC">
            <w:r>
              <w:t xml:space="preserve">Использование </w:t>
            </w:r>
            <w:r>
              <w:rPr>
                <w:lang w:val="en-US"/>
              </w:rPr>
              <w:t>WEB</w:t>
            </w:r>
            <w:r w:rsidRPr="00635CE6">
              <w:t>-</w:t>
            </w:r>
            <w:r>
              <w:t>кассы включено или отключено</w:t>
            </w:r>
          </w:p>
        </w:tc>
      </w:tr>
      <w:tr w:rsidR="00C709DC" w14:paraId="5A427ED9" w14:textId="77777777" w:rsidTr="006529CD">
        <w:tc>
          <w:tcPr>
            <w:tcW w:w="1600" w:type="dxa"/>
          </w:tcPr>
          <w:p w14:paraId="5435BF6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CFBFDC0" w14:textId="77777777" w:rsidR="00C709DC" w:rsidRPr="007F3474" w:rsidRDefault="00A14912" w:rsidP="00C709DC">
            <w:r>
              <w:t>Кассир добавлен</w:t>
            </w:r>
          </w:p>
        </w:tc>
      </w:tr>
      <w:tr w:rsidR="00C709DC" w14:paraId="0FE42431" w14:textId="77777777" w:rsidTr="006529CD">
        <w:tc>
          <w:tcPr>
            <w:tcW w:w="1600" w:type="dxa"/>
          </w:tcPr>
          <w:p w14:paraId="44092B5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D080A6" w14:textId="77777777" w:rsidR="00C709DC" w:rsidRPr="007F3474" w:rsidRDefault="00A14912" w:rsidP="00C709DC">
            <w:r>
              <w:t>Кассир отредактирован</w:t>
            </w:r>
          </w:p>
        </w:tc>
      </w:tr>
      <w:tr w:rsidR="00C709DC" w14:paraId="55367AE9" w14:textId="77777777" w:rsidTr="006529CD">
        <w:tc>
          <w:tcPr>
            <w:tcW w:w="1600" w:type="dxa"/>
          </w:tcPr>
          <w:p w14:paraId="3E4D350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2F752F6" w14:textId="77777777" w:rsidR="00C709DC" w:rsidRPr="007F3474" w:rsidRDefault="00A14912" w:rsidP="00C709DC">
            <w:r>
              <w:t>Кассир удалён</w:t>
            </w:r>
          </w:p>
        </w:tc>
      </w:tr>
      <w:tr w:rsidR="00C709DC" w14:paraId="7AD3D89A" w14:textId="77777777" w:rsidTr="006529CD">
        <w:tc>
          <w:tcPr>
            <w:tcW w:w="1600" w:type="dxa"/>
          </w:tcPr>
          <w:p w14:paraId="26162AC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7461AC" w14:textId="77777777" w:rsidR="00C709DC" w:rsidRPr="007F3474" w:rsidRDefault="00A14912" w:rsidP="00C709DC">
            <w:r>
              <w:t>Параметры записи логов изменены</w:t>
            </w:r>
          </w:p>
        </w:tc>
      </w:tr>
      <w:tr w:rsidR="00C709DC" w14:paraId="40DD8951" w14:textId="77777777" w:rsidTr="006529CD">
        <w:tc>
          <w:tcPr>
            <w:tcW w:w="1600" w:type="dxa"/>
          </w:tcPr>
          <w:p w14:paraId="2C2972F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D2C8B01" w14:textId="77777777" w:rsidR="00C709DC" w:rsidRPr="007F3474" w:rsidRDefault="00A14912" w:rsidP="00C709DC">
            <w:r>
              <w:t>Параметры записи логов действий изменены</w:t>
            </w:r>
          </w:p>
        </w:tc>
      </w:tr>
      <w:tr w:rsidR="00C709DC" w14:paraId="2AFBA2FE" w14:textId="77777777" w:rsidTr="006529CD">
        <w:tc>
          <w:tcPr>
            <w:tcW w:w="1600" w:type="dxa"/>
          </w:tcPr>
          <w:p w14:paraId="0DE9CE1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D94A7F1" w14:textId="77777777" w:rsidR="00C709DC" w:rsidRPr="007F3474" w:rsidRDefault="00A14912" w:rsidP="00C709DC">
            <w:r>
              <w:t>Параметр новостей изменены</w:t>
            </w:r>
          </w:p>
        </w:tc>
      </w:tr>
      <w:tr w:rsidR="00C709DC" w14:paraId="66C4092C" w14:textId="77777777" w:rsidTr="006529CD">
        <w:tc>
          <w:tcPr>
            <w:tcW w:w="1600" w:type="dxa"/>
          </w:tcPr>
          <w:p w14:paraId="12A8A6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B1A3083" w14:textId="77777777" w:rsidR="00C709DC" w:rsidRPr="007F3474" w:rsidRDefault="00A14912" w:rsidP="00C709DC">
            <w:r>
              <w:t>Бонусный трафик абонента изменён</w:t>
            </w:r>
          </w:p>
        </w:tc>
      </w:tr>
      <w:tr w:rsidR="00C709DC" w14:paraId="38F1253F" w14:textId="77777777" w:rsidTr="006529CD">
        <w:tc>
          <w:tcPr>
            <w:tcW w:w="1600" w:type="dxa"/>
          </w:tcPr>
          <w:p w14:paraId="09A0D94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ABCD2D5" w14:textId="77777777" w:rsidR="00C709DC" w:rsidRPr="007F3474" w:rsidRDefault="00A14912" w:rsidP="00C709DC">
            <w:r>
              <w:t>Использование платёжных бонусов включено или отключено</w:t>
            </w:r>
          </w:p>
        </w:tc>
      </w:tr>
      <w:tr w:rsidR="00C709DC" w14:paraId="29D8CD33" w14:textId="77777777" w:rsidTr="006529CD">
        <w:tc>
          <w:tcPr>
            <w:tcW w:w="1600" w:type="dxa"/>
          </w:tcPr>
          <w:p w14:paraId="162EC31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AFE5392" w14:textId="77777777" w:rsidR="00C709DC" w:rsidRPr="00A14912" w:rsidRDefault="00A14912" w:rsidP="00C709DC">
            <w:r>
              <w:t xml:space="preserve">Обновление </w:t>
            </w:r>
            <w:r>
              <w:rPr>
                <w:lang w:val="en-US"/>
              </w:rPr>
              <w:t>MikroBILL</w:t>
            </w:r>
            <w:r>
              <w:t xml:space="preserve"> запущено</w:t>
            </w:r>
          </w:p>
        </w:tc>
      </w:tr>
      <w:tr w:rsidR="00C709DC" w14:paraId="420DF51B" w14:textId="77777777" w:rsidTr="006529CD">
        <w:tc>
          <w:tcPr>
            <w:tcW w:w="1600" w:type="dxa"/>
          </w:tcPr>
          <w:p w14:paraId="7D44EA1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7D5D9B6" w14:textId="77777777" w:rsidR="00C709DC" w:rsidRPr="007F3474" w:rsidRDefault="00A14912" w:rsidP="00C709DC">
            <w:r>
              <w:t>Настройки блокировки рекламы изменены</w:t>
            </w:r>
          </w:p>
        </w:tc>
      </w:tr>
      <w:tr w:rsidR="00C709DC" w14:paraId="705A0CCA" w14:textId="77777777" w:rsidTr="006529CD">
        <w:tc>
          <w:tcPr>
            <w:tcW w:w="1600" w:type="dxa"/>
          </w:tcPr>
          <w:p w14:paraId="2C80EC6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8FA9604" w14:textId="77777777" w:rsidR="00C709DC" w:rsidRPr="007F3474" w:rsidRDefault="00A14912" w:rsidP="00C709DC">
            <w:r>
              <w:t>Дополнительное поле отредактировано</w:t>
            </w:r>
          </w:p>
        </w:tc>
      </w:tr>
      <w:tr w:rsidR="00C709DC" w14:paraId="6BAC6459" w14:textId="77777777" w:rsidTr="006529CD">
        <w:tc>
          <w:tcPr>
            <w:tcW w:w="1600" w:type="dxa"/>
          </w:tcPr>
          <w:p w14:paraId="49A98C7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87E2DB6" w14:textId="77777777" w:rsidR="00C709DC" w:rsidRPr="007F3474" w:rsidRDefault="00A14912" w:rsidP="00A14912">
            <w:r>
              <w:t>Дополнительное поле добавлено</w:t>
            </w:r>
          </w:p>
        </w:tc>
      </w:tr>
      <w:tr w:rsidR="00C709DC" w14:paraId="5202B87F" w14:textId="77777777" w:rsidTr="006529CD">
        <w:tc>
          <w:tcPr>
            <w:tcW w:w="1600" w:type="dxa"/>
          </w:tcPr>
          <w:p w14:paraId="4F92A4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B3A661" w14:textId="77777777" w:rsidR="00C709DC" w:rsidRPr="007F3474" w:rsidRDefault="00A14912" w:rsidP="00C709DC">
            <w:r>
              <w:t>Дополнительное поле удалено</w:t>
            </w:r>
          </w:p>
        </w:tc>
      </w:tr>
      <w:tr w:rsidR="00C709DC" w14:paraId="34915511" w14:textId="77777777" w:rsidTr="006529CD">
        <w:tc>
          <w:tcPr>
            <w:tcW w:w="1600" w:type="dxa"/>
          </w:tcPr>
          <w:p w14:paraId="4D6CB12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DD44CC0" w14:textId="77777777" w:rsidR="00C709DC" w:rsidRPr="007F3474" w:rsidRDefault="00A14912" w:rsidP="00A14912">
            <w:r>
              <w:t>Быстрая команда отредактирована</w:t>
            </w:r>
          </w:p>
        </w:tc>
      </w:tr>
      <w:tr w:rsidR="00C709DC" w14:paraId="6660E27D" w14:textId="77777777" w:rsidTr="006529CD">
        <w:tc>
          <w:tcPr>
            <w:tcW w:w="1600" w:type="dxa"/>
          </w:tcPr>
          <w:p w14:paraId="4679358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087442" w14:textId="77777777" w:rsidR="00C709DC" w:rsidRPr="007F3474" w:rsidRDefault="00A14912" w:rsidP="00A14912">
            <w:r>
              <w:t xml:space="preserve">Быстрая команда добавлена </w:t>
            </w:r>
          </w:p>
        </w:tc>
      </w:tr>
      <w:tr w:rsidR="00C709DC" w14:paraId="0F6EBE83" w14:textId="77777777" w:rsidTr="006529CD">
        <w:tc>
          <w:tcPr>
            <w:tcW w:w="1600" w:type="dxa"/>
          </w:tcPr>
          <w:p w14:paraId="2DDDBF6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05DFFD" w14:textId="77777777" w:rsidR="00C709DC" w:rsidRPr="007F3474" w:rsidRDefault="00A14912" w:rsidP="00C709DC">
            <w:r>
              <w:t>Быстрая команда удалена</w:t>
            </w:r>
          </w:p>
        </w:tc>
      </w:tr>
      <w:tr w:rsidR="00C709DC" w14:paraId="1412A70D" w14:textId="77777777" w:rsidTr="006529CD">
        <w:tc>
          <w:tcPr>
            <w:tcW w:w="1600" w:type="dxa"/>
          </w:tcPr>
          <w:p w14:paraId="268F53A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388D9A6" w14:textId="77777777" w:rsidR="00C709DC" w:rsidRPr="007F3474" w:rsidRDefault="00A14912" w:rsidP="00C709DC">
            <w:r>
              <w:t>Быстрая команда запущена</w:t>
            </w:r>
          </w:p>
        </w:tc>
      </w:tr>
      <w:tr w:rsidR="00C709DC" w14:paraId="0DF5E002" w14:textId="77777777" w:rsidTr="006529CD">
        <w:tc>
          <w:tcPr>
            <w:tcW w:w="1600" w:type="dxa"/>
          </w:tcPr>
          <w:p w14:paraId="2A9F46D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6E350C" w14:textId="77777777" w:rsidR="00C709DC" w:rsidRPr="007F3474" w:rsidRDefault="00A14912" w:rsidP="00C709DC">
            <w:r>
              <w:t>Абонент заблокирована или запущен администратором</w:t>
            </w:r>
          </w:p>
        </w:tc>
      </w:tr>
      <w:tr w:rsidR="00C709DC" w14:paraId="6F058421" w14:textId="77777777" w:rsidTr="006529CD">
        <w:tc>
          <w:tcPr>
            <w:tcW w:w="1600" w:type="dxa"/>
          </w:tcPr>
          <w:p w14:paraId="2C9F6D9E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B3D0569" w14:textId="77777777" w:rsidR="00C709DC" w:rsidRPr="007F3474" w:rsidRDefault="00A14912" w:rsidP="00C709DC">
            <w:r>
              <w:t>Позиция на складе отредактирована</w:t>
            </w:r>
          </w:p>
        </w:tc>
      </w:tr>
      <w:tr w:rsidR="00C709DC" w14:paraId="6E69DD44" w14:textId="77777777" w:rsidTr="006529CD">
        <w:tc>
          <w:tcPr>
            <w:tcW w:w="1600" w:type="dxa"/>
          </w:tcPr>
          <w:p w14:paraId="41AAD0E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11D5C46" w14:textId="77777777" w:rsidR="00C709DC" w:rsidRPr="007F3474" w:rsidRDefault="00A14912" w:rsidP="00C709DC">
            <w:r>
              <w:t>Позиция добавлена на склад</w:t>
            </w:r>
          </w:p>
        </w:tc>
      </w:tr>
      <w:tr w:rsidR="00C709DC" w14:paraId="451E8A41" w14:textId="77777777" w:rsidTr="006529CD">
        <w:tc>
          <w:tcPr>
            <w:tcW w:w="1600" w:type="dxa"/>
          </w:tcPr>
          <w:p w14:paraId="6E5A72D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EF55730" w14:textId="77777777" w:rsidR="00C709DC" w:rsidRPr="007F3474" w:rsidRDefault="00A14912" w:rsidP="00C709DC">
            <w:r>
              <w:t>Позиция удалена из склада</w:t>
            </w:r>
          </w:p>
        </w:tc>
      </w:tr>
      <w:tr w:rsidR="00C709DC" w14:paraId="30B5C727" w14:textId="77777777" w:rsidTr="006529CD">
        <w:tc>
          <w:tcPr>
            <w:tcW w:w="1600" w:type="dxa"/>
          </w:tcPr>
          <w:p w14:paraId="3FAAB3D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2C1D284" w14:textId="77777777" w:rsidR="00C709DC" w:rsidRPr="007F3474" w:rsidRDefault="00A14912" w:rsidP="00C709DC">
            <w:r>
              <w:t>Финансовая скидка добавлена</w:t>
            </w:r>
          </w:p>
        </w:tc>
      </w:tr>
      <w:tr w:rsidR="00C709DC" w14:paraId="797D3B69" w14:textId="77777777" w:rsidTr="006529CD">
        <w:tc>
          <w:tcPr>
            <w:tcW w:w="1600" w:type="dxa"/>
          </w:tcPr>
          <w:p w14:paraId="48A5FBA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2B449BA" w14:textId="77777777" w:rsidR="00C709DC" w:rsidRPr="007F3474" w:rsidRDefault="00A14912" w:rsidP="00C709DC">
            <w:r>
              <w:t>Финансовая скидка отредактирована</w:t>
            </w:r>
          </w:p>
        </w:tc>
      </w:tr>
      <w:tr w:rsidR="00C709DC" w14:paraId="6705B348" w14:textId="77777777" w:rsidTr="006529CD">
        <w:tc>
          <w:tcPr>
            <w:tcW w:w="1600" w:type="dxa"/>
          </w:tcPr>
          <w:p w14:paraId="545D18F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29486D7" w14:textId="77777777" w:rsidR="00C709DC" w:rsidRPr="007F3474" w:rsidRDefault="00A14912" w:rsidP="00C709DC">
            <w:r>
              <w:t>Финансовая скидка удалена</w:t>
            </w:r>
          </w:p>
        </w:tc>
      </w:tr>
      <w:tr w:rsidR="00C709DC" w14:paraId="3654190F" w14:textId="77777777" w:rsidTr="006529CD">
        <w:tc>
          <w:tcPr>
            <w:tcW w:w="1600" w:type="dxa"/>
          </w:tcPr>
          <w:p w14:paraId="60BBAE7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B20045D" w14:textId="77777777" w:rsidR="00C709DC" w:rsidRPr="007F3474" w:rsidRDefault="00A14912" w:rsidP="00C709DC">
            <w:r>
              <w:t>Финансовая скидка включена или отключена</w:t>
            </w:r>
          </w:p>
        </w:tc>
      </w:tr>
      <w:tr w:rsidR="00C709DC" w14:paraId="375E8CC7" w14:textId="77777777" w:rsidTr="006529CD">
        <w:tc>
          <w:tcPr>
            <w:tcW w:w="1600" w:type="dxa"/>
          </w:tcPr>
          <w:p w14:paraId="535233E8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39E34DC" w14:textId="77777777" w:rsidR="00C709DC" w:rsidRPr="007F3474" w:rsidRDefault="00A14912" w:rsidP="00C709DC">
            <w:r>
              <w:t>Добавлен сервер теста скорости</w:t>
            </w:r>
          </w:p>
        </w:tc>
      </w:tr>
      <w:tr w:rsidR="00C709DC" w14:paraId="50B0C17F" w14:textId="77777777" w:rsidTr="006529CD">
        <w:tc>
          <w:tcPr>
            <w:tcW w:w="1600" w:type="dxa"/>
          </w:tcPr>
          <w:p w14:paraId="414B724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66AF7CA" w14:textId="77777777" w:rsidR="00C709DC" w:rsidRPr="007F3474" w:rsidRDefault="00A14912" w:rsidP="00C709DC">
            <w:r>
              <w:t>Отредактирован сервер теста скорости</w:t>
            </w:r>
          </w:p>
        </w:tc>
      </w:tr>
      <w:tr w:rsidR="00C709DC" w14:paraId="5CB9A3CD" w14:textId="77777777" w:rsidTr="006529CD">
        <w:tc>
          <w:tcPr>
            <w:tcW w:w="1600" w:type="dxa"/>
          </w:tcPr>
          <w:p w14:paraId="27FBF90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88E78B6" w14:textId="77777777" w:rsidR="00C709DC" w:rsidRPr="007F3474" w:rsidRDefault="00A14912" w:rsidP="00C709DC">
            <w:r>
              <w:t>Удалён сервер теста скорости</w:t>
            </w:r>
          </w:p>
        </w:tc>
      </w:tr>
      <w:tr w:rsidR="00C709DC" w14:paraId="6143F4D7" w14:textId="77777777" w:rsidTr="006529CD">
        <w:tc>
          <w:tcPr>
            <w:tcW w:w="1600" w:type="dxa"/>
          </w:tcPr>
          <w:p w14:paraId="58CDC67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94398A6" w14:textId="77777777" w:rsidR="00C709DC" w:rsidRPr="007F3474" w:rsidRDefault="00A14912" w:rsidP="00C709DC">
            <w:r>
              <w:t>Зарезервировано</w:t>
            </w:r>
          </w:p>
        </w:tc>
      </w:tr>
      <w:tr w:rsidR="00C709DC" w14:paraId="18E825A0" w14:textId="77777777" w:rsidTr="006529CD">
        <w:tc>
          <w:tcPr>
            <w:tcW w:w="1600" w:type="dxa"/>
          </w:tcPr>
          <w:p w14:paraId="0714C27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274E0FD" w14:textId="77777777" w:rsidR="00C709DC" w:rsidRPr="007F3474" w:rsidRDefault="00A14912" w:rsidP="00C709DC">
            <w:r>
              <w:t>Использование внешних серверов для теста скорости включено или отключено</w:t>
            </w:r>
          </w:p>
        </w:tc>
      </w:tr>
      <w:tr w:rsidR="00C709DC" w14:paraId="7857C36B" w14:textId="77777777" w:rsidTr="006529CD">
        <w:tc>
          <w:tcPr>
            <w:tcW w:w="1600" w:type="dxa"/>
          </w:tcPr>
          <w:p w14:paraId="1CF82B31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79DB5E3" w14:textId="77777777" w:rsidR="00C709DC" w:rsidRPr="007F3474" w:rsidRDefault="00A14912" w:rsidP="00C709DC">
            <w:r>
              <w:t>Абоненту активирован временный доступ для абонента</w:t>
            </w:r>
          </w:p>
        </w:tc>
      </w:tr>
      <w:tr w:rsidR="00C709DC" w14:paraId="3D9A939E" w14:textId="77777777" w:rsidTr="006529CD">
        <w:tc>
          <w:tcPr>
            <w:tcW w:w="1600" w:type="dxa"/>
          </w:tcPr>
          <w:p w14:paraId="59F0C6BF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505765D" w14:textId="77777777" w:rsidR="00C709DC" w:rsidRPr="007F3474" w:rsidRDefault="00A14912" w:rsidP="00C709DC">
            <w:r>
              <w:t>Закончил своё действие временный доступ для абонента</w:t>
            </w:r>
          </w:p>
        </w:tc>
      </w:tr>
      <w:tr w:rsidR="00C709DC" w14:paraId="156FDBBD" w14:textId="77777777" w:rsidTr="006529CD">
        <w:tc>
          <w:tcPr>
            <w:tcW w:w="1600" w:type="dxa"/>
          </w:tcPr>
          <w:p w14:paraId="6E1DF953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EF2D8B2" w14:textId="77777777" w:rsidR="00C709DC" w:rsidRPr="007F3474" w:rsidRDefault="00A14912" w:rsidP="00C709DC">
            <w:r>
              <w:t>Для абонента изменён статус публичной оферты</w:t>
            </w:r>
          </w:p>
        </w:tc>
      </w:tr>
      <w:tr w:rsidR="00C709DC" w14:paraId="16339E1D" w14:textId="77777777" w:rsidTr="006529CD">
        <w:tc>
          <w:tcPr>
            <w:tcW w:w="1600" w:type="dxa"/>
          </w:tcPr>
          <w:p w14:paraId="7F4DA88A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147AFE4" w14:textId="77777777" w:rsidR="00C709DC" w:rsidRPr="004174F8" w:rsidRDefault="004174F8" w:rsidP="00C709DC">
            <w:r>
              <w:t xml:space="preserve">Параметры сервиса </w:t>
            </w:r>
            <w:r>
              <w:rPr>
                <w:lang w:val="en-US"/>
              </w:rPr>
              <w:t xml:space="preserve">Chatra </w:t>
            </w:r>
            <w:r>
              <w:t>изменены</w:t>
            </w:r>
          </w:p>
        </w:tc>
      </w:tr>
      <w:tr w:rsidR="00C709DC" w14:paraId="3540BB61" w14:textId="77777777" w:rsidTr="006529CD">
        <w:tc>
          <w:tcPr>
            <w:tcW w:w="1600" w:type="dxa"/>
          </w:tcPr>
          <w:p w14:paraId="554581A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8C73BB" w14:textId="77777777" w:rsidR="00C709DC" w:rsidRPr="007F3474" w:rsidRDefault="004174F8" w:rsidP="00C709DC">
            <w:r>
              <w:t>Групповой счёт добавлен</w:t>
            </w:r>
          </w:p>
        </w:tc>
      </w:tr>
      <w:tr w:rsidR="00C709DC" w14:paraId="2AE7553B" w14:textId="77777777" w:rsidTr="006529CD">
        <w:tc>
          <w:tcPr>
            <w:tcW w:w="1600" w:type="dxa"/>
          </w:tcPr>
          <w:p w14:paraId="0F61480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2156C45" w14:textId="77777777" w:rsidR="00C709DC" w:rsidRPr="007F3474" w:rsidRDefault="004174F8" w:rsidP="00C709DC">
            <w:r>
              <w:t>Групповой счёт отредактирован</w:t>
            </w:r>
          </w:p>
        </w:tc>
      </w:tr>
      <w:tr w:rsidR="00C709DC" w14:paraId="0ACC9C10" w14:textId="77777777" w:rsidTr="006529CD">
        <w:tc>
          <w:tcPr>
            <w:tcW w:w="1600" w:type="dxa"/>
          </w:tcPr>
          <w:p w14:paraId="07BD7AD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B1DA196" w14:textId="77777777" w:rsidR="00C709DC" w:rsidRPr="007F3474" w:rsidRDefault="004174F8" w:rsidP="00C709DC">
            <w:r>
              <w:t>Групповой счёт удалён</w:t>
            </w:r>
          </w:p>
        </w:tc>
      </w:tr>
      <w:tr w:rsidR="00C709DC" w14:paraId="6BD3FA17" w14:textId="77777777" w:rsidTr="006529CD">
        <w:tc>
          <w:tcPr>
            <w:tcW w:w="1600" w:type="dxa"/>
          </w:tcPr>
          <w:p w14:paraId="668BB78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90B915A" w14:textId="77777777" w:rsidR="00C709DC" w:rsidRPr="007F3474" w:rsidRDefault="004174F8" w:rsidP="00C709DC">
            <w:r>
              <w:t>Платёж отредактирован</w:t>
            </w:r>
          </w:p>
        </w:tc>
      </w:tr>
      <w:tr w:rsidR="00C709DC" w14:paraId="4A6FDBBA" w14:textId="77777777" w:rsidTr="006529CD">
        <w:tc>
          <w:tcPr>
            <w:tcW w:w="1600" w:type="dxa"/>
          </w:tcPr>
          <w:p w14:paraId="3E2E40B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F765A38" w14:textId="77777777" w:rsidR="00C709DC" w:rsidRPr="007F3474" w:rsidRDefault="004174F8" w:rsidP="00C709DC">
            <w:r>
              <w:t>Платёж удалён</w:t>
            </w:r>
          </w:p>
        </w:tc>
      </w:tr>
      <w:tr w:rsidR="00C709DC" w14:paraId="645D1D29" w14:textId="77777777" w:rsidTr="006529CD">
        <w:tc>
          <w:tcPr>
            <w:tcW w:w="1600" w:type="dxa"/>
          </w:tcPr>
          <w:p w14:paraId="404D500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104E89F" w14:textId="77777777" w:rsidR="00C709DC" w:rsidRPr="007F3474" w:rsidRDefault="004174F8" w:rsidP="00C709DC">
            <w:r>
              <w:t>Платёж вставлен задним числом</w:t>
            </w:r>
          </w:p>
        </w:tc>
      </w:tr>
      <w:tr w:rsidR="00C709DC" w14:paraId="4D782C8F" w14:textId="77777777" w:rsidTr="006529CD">
        <w:tc>
          <w:tcPr>
            <w:tcW w:w="1600" w:type="dxa"/>
          </w:tcPr>
          <w:p w14:paraId="6334A26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5475AED" w14:textId="77777777" w:rsidR="00C709DC" w:rsidRPr="004174F8" w:rsidRDefault="004174F8" w:rsidP="00C709DC">
            <w:r>
              <w:t xml:space="preserve">Инициирована повторная рассылка </w:t>
            </w:r>
            <w:r>
              <w:rPr>
                <w:lang w:val="en-US"/>
              </w:rPr>
              <w:t>SMS</w:t>
            </w:r>
            <w:r w:rsidRPr="00635CE6">
              <w:t xml:space="preserve"> </w:t>
            </w:r>
            <w:r>
              <w:t>о скорой остановке</w:t>
            </w:r>
          </w:p>
        </w:tc>
      </w:tr>
      <w:tr w:rsidR="0002294E" w14:paraId="11FDBACC" w14:textId="77777777" w:rsidTr="006529CD">
        <w:tc>
          <w:tcPr>
            <w:tcW w:w="1600" w:type="dxa"/>
          </w:tcPr>
          <w:p w14:paraId="407D3E27" w14:textId="77777777" w:rsidR="0002294E" w:rsidRPr="00542DCA" w:rsidRDefault="0002294E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FC63576" w14:textId="6201E86A" w:rsidR="0002294E" w:rsidRPr="0002294E" w:rsidRDefault="0002294E" w:rsidP="00C709DC">
            <w:r>
              <w:t>Сброшен счётчик запус</w:t>
            </w:r>
            <w:r w:rsidR="007B2C64">
              <w:t>к</w:t>
            </w:r>
            <w:r>
              <w:t>ов триггера</w:t>
            </w:r>
          </w:p>
        </w:tc>
      </w:tr>
      <w:tr w:rsidR="0002294E" w14:paraId="3FBBCE24" w14:textId="77777777" w:rsidTr="006529CD">
        <w:tc>
          <w:tcPr>
            <w:tcW w:w="1600" w:type="dxa"/>
          </w:tcPr>
          <w:p w14:paraId="61DFD05F" w14:textId="77777777" w:rsidR="0002294E" w:rsidRPr="00BA70E1" w:rsidRDefault="0002294E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249AE97" w14:textId="3492FA49" w:rsidR="0002294E" w:rsidRDefault="0002294E" w:rsidP="00C709DC">
            <w:r>
              <w:t>Добавлено запланированное пополнение группового счёта</w:t>
            </w:r>
          </w:p>
        </w:tc>
      </w:tr>
      <w:tr w:rsidR="00D24642" w14:paraId="5B1EAFE4" w14:textId="77777777" w:rsidTr="006529CD">
        <w:tc>
          <w:tcPr>
            <w:tcW w:w="1600" w:type="dxa"/>
          </w:tcPr>
          <w:p w14:paraId="07388DC5" w14:textId="77777777" w:rsidR="00D24642" w:rsidRPr="00542DCA" w:rsidRDefault="00D24642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FA369CD" w14:textId="2683A160" w:rsidR="00D24642" w:rsidRDefault="00D24642" w:rsidP="00C709DC">
            <w:r>
              <w:t>Отредактировано запланированное пополнение группового счёта</w:t>
            </w:r>
          </w:p>
        </w:tc>
      </w:tr>
      <w:tr w:rsidR="00D24642" w14:paraId="00D2792C" w14:textId="77777777" w:rsidTr="006529CD">
        <w:tc>
          <w:tcPr>
            <w:tcW w:w="1600" w:type="dxa"/>
          </w:tcPr>
          <w:p w14:paraId="41BE87B9" w14:textId="77777777" w:rsidR="00D24642" w:rsidRPr="00542DCA" w:rsidRDefault="00D24642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569A457" w14:textId="1C766C78" w:rsidR="00D24642" w:rsidRDefault="00D24642" w:rsidP="00C709DC">
            <w:r>
              <w:t>Удалено запланированное пополнение группового счёта</w:t>
            </w:r>
          </w:p>
        </w:tc>
      </w:tr>
    </w:tbl>
    <w:p w14:paraId="16524A89" w14:textId="77777777" w:rsidR="007F0F58" w:rsidRPr="00635CE6" w:rsidRDefault="007F0F58">
      <w:pPr>
        <w:rPr>
          <w:noProof/>
          <w:lang w:eastAsia="ru-RU"/>
        </w:rPr>
      </w:pPr>
    </w:p>
    <w:p w14:paraId="6E02226A" w14:textId="77777777" w:rsidR="00AC6EE6" w:rsidRDefault="00AC6EE6" w:rsidP="00AC6EE6">
      <w:pPr>
        <w:spacing w:after="0" w:line="240" w:lineRule="auto"/>
        <w:rPr>
          <w:lang w:bidi="ru-RU"/>
        </w:rPr>
      </w:pPr>
    </w:p>
    <w:p w14:paraId="62EF22A2" w14:textId="77777777" w:rsidR="00AC6EE6" w:rsidRPr="00635CE6" w:rsidRDefault="00AC6EE6" w:rsidP="00AC6EE6">
      <w:pPr>
        <w:spacing w:after="0" w:line="240" w:lineRule="auto"/>
        <w:rPr>
          <w:lang w:val="en-US" w:bidi="ru-RU"/>
        </w:rPr>
      </w:pPr>
      <w:bookmarkStart w:id="57" w:name="Структура_таблицы_trafofday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trafofday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7"/>
    <w:p w14:paraId="0B1090DF" w14:textId="77777777" w:rsidR="00AC6EE6" w:rsidRPr="007441F5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59283B2" w14:textId="77777777" w:rsidR="00AC6EE6" w:rsidRPr="00AF4E1A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0D2FE7C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user_name</w:t>
      </w:r>
      <w:r w:rsidRPr="00AC6EE6">
        <w:rPr>
          <w:noProof/>
          <w:sz w:val="20"/>
          <w:szCs w:val="20"/>
          <w:lang w:val="en-US" w:eastAsia="ru-RU"/>
        </w:rPr>
        <w:t>` bigint NOT NULL DEFAULT 0,</w:t>
      </w:r>
    </w:p>
    <w:p w14:paraId="2979A514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day</w:t>
      </w:r>
      <w:r w:rsidRPr="00AC6EE6">
        <w:rPr>
          <w:noProof/>
          <w:sz w:val="20"/>
          <w:szCs w:val="20"/>
          <w:lang w:val="en-US" w:eastAsia="ru-RU"/>
        </w:rPr>
        <w:t>` int NOT NULL DEFAULT 0,</w:t>
      </w:r>
    </w:p>
    <w:p w14:paraId="3ABEB56D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traf_in</w:t>
      </w:r>
      <w:r w:rsidRPr="00AC6EE6">
        <w:rPr>
          <w:noProof/>
          <w:sz w:val="20"/>
          <w:szCs w:val="20"/>
          <w:lang w:val="en-US" w:eastAsia="ru-RU"/>
        </w:rPr>
        <w:t>` float(18, 2) UNSIGNED NOT NULL DEFAULT 0,</w:t>
      </w:r>
    </w:p>
    <w:p w14:paraId="4142E32D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traf_out</w:t>
      </w:r>
      <w:r w:rsidRPr="00AC6EE6">
        <w:rPr>
          <w:noProof/>
          <w:sz w:val="20"/>
          <w:szCs w:val="20"/>
          <w:lang w:val="en-US" w:eastAsia="ru-RU"/>
        </w:rPr>
        <w:t>` float(18, 2) UNSIGNED NOT NULL DEFAULT 0,</w:t>
      </w:r>
    </w:p>
    <w:p w14:paraId="3E120140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PRIMARY KEY (`</w:t>
      </w:r>
      <w:r w:rsidRPr="00AC6EE6">
        <w:rPr>
          <w:b/>
          <w:noProof/>
          <w:sz w:val="20"/>
          <w:szCs w:val="20"/>
          <w:lang w:val="en-US" w:eastAsia="ru-RU"/>
        </w:rPr>
        <w:t>user_name</w:t>
      </w:r>
      <w:r w:rsidRPr="00AC6EE6">
        <w:rPr>
          <w:noProof/>
          <w:sz w:val="20"/>
          <w:szCs w:val="20"/>
          <w:lang w:val="en-US" w:eastAsia="ru-RU"/>
        </w:rPr>
        <w:t>`, `</w:t>
      </w:r>
      <w:r w:rsidRPr="00AC6EE6">
        <w:rPr>
          <w:b/>
          <w:noProof/>
          <w:sz w:val="20"/>
          <w:szCs w:val="20"/>
          <w:lang w:val="en-US" w:eastAsia="ru-RU"/>
        </w:rPr>
        <w:t>day</w:t>
      </w:r>
      <w:r w:rsidR="00574E9E">
        <w:rPr>
          <w:noProof/>
          <w:sz w:val="20"/>
          <w:szCs w:val="20"/>
          <w:lang w:val="en-US" w:eastAsia="ru-RU"/>
        </w:rPr>
        <w:t>`) USING BTREE</w:t>
      </w:r>
    </w:p>
    <w:p w14:paraId="53C6CE2A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0CDFF9E7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82C1D4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E528A41" w14:textId="77777777" w:rsidR="00AC6EE6" w:rsidRDefault="00AC6EE6" w:rsidP="00AC6EE6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trafofday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F8EA7D7" w14:textId="77777777" w:rsidR="00AC6EE6" w:rsidRPr="00635CE6" w:rsidRDefault="00AC6EE6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1EC9E735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day</w:t>
      </w:r>
      <w:r w:rsidR="00AC6EE6" w:rsidRPr="00635CE6">
        <w:rPr>
          <w:b/>
          <w:lang w:bidi="ru-RU"/>
        </w:rPr>
        <w:t xml:space="preserve"> </w:t>
      </w:r>
      <w:r w:rsidR="00AC6EE6" w:rsidRPr="00635CE6">
        <w:rPr>
          <w:lang w:bidi="ru-RU"/>
        </w:rPr>
        <w:t xml:space="preserve">– </w:t>
      </w:r>
      <w:r>
        <w:rPr>
          <w:lang w:bidi="ru-RU"/>
        </w:rPr>
        <w:t xml:space="preserve">Время в формате </w:t>
      </w:r>
      <w:r>
        <w:rPr>
          <w:lang w:val="en-US" w:bidi="ru-RU"/>
        </w:rPr>
        <w:t>UNIXTIME</w:t>
      </w:r>
      <w:r w:rsidR="00AC6EE6">
        <w:rPr>
          <w:lang w:bidi="ru-RU"/>
        </w:rPr>
        <w:t>.</w:t>
      </w:r>
    </w:p>
    <w:p w14:paraId="42B798B9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</w:t>
      </w:r>
      <w:r w:rsidR="00AC6EE6" w:rsidRPr="00635CE6">
        <w:rPr>
          <w:b/>
          <w:lang w:bidi="ru-RU"/>
        </w:rPr>
        <w:t xml:space="preserve"> </w:t>
      </w:r>
      <w:r w:rsidR="00AC6EE6" w:rsidRPr="00635CE6">
        <w:rPr>
          <w:lang w:bidi="ru-RU"/>
        </w:rPr>
        <w:t xml:space="preserve"> – </w:t>
      </w:r>
      <w:r>
        <w:rPr>
          <w:lang w:bidi="ru-RU"/>
        </w:rPr>
        <w:t>Наработанный входящий трафик, М</w:t>
      </w:r>
      <w:r w:rsidR="006166DA">
        <w:rPr>
          <w:lang w:bidi="ru-RU"/>
        </w:rPr>
        <w:t>байт</w:t>
      </w:r>
      <w:r>
        <w:rPr>
          <w:lang w:bidi="ru-RU"/>
        </w:rPr>
        <w:t>.</w:t>
      </w:r>
    </w:p>
    <w:p w14:paraId="186ABB17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traf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out</w:t>
      </w:r>
      <w:r w:rsidR="00AC6EE6" w:rsidRPr="00635CE6">
        <w:rPr>
          <w:lang w:bidi="ru-RU"/>
        </w:rPr>
        <w:t xml:space="preserve"> – </w:t>
      </w:r>
      <w:r>
        <w:rPr>
          <w:lang w:bidi="ru-RU"/>
        </w:rPr>
        <w:t xml:space="preserve">Наработанный исходящий трафик, </w:t>
      </w:r>
      <w:r w:rsidR="006166DA">
        <w:rPr>
          <w:lang w:bidi="ru-RU"/>
        </w:rPr>
        <w:t>Мбайт</w:t>
      </w:r>
      <w:r w:rsidR="00AC6EE6" w:rsidRPr="00635CE6">
        <w:rPr>
          <w:lang w:bidi="ru-RU"/>
        </w:rPr>
        <w:t>.</w:t>
      </w:r>
    </w:p>
    <w:p w14:paraId="51981894" w14:textId="77777777" w:rsidR="00AC6EE6" w:rsidRPr="00635CE6" w:rsidRDefault="00AC6EE6">
      <w:pPr>
        <w:rPr>
          <w:noProof/>
          <w:lang w:eastAsia="ru-RU"/>
        </w:rPr>
      </w:pPr>
    </w:p>
    <w:p w14:paraId="52F3BA95" w14:textId="77777777" w:rsidR="00437F3C" w:rsidRPr="00635CE6" w:rsidRDefault="00437F3C" w:rsidP="00437F3C">
      <w:pPr>
        <w:spacing w:after="0" w:line="240" w:lineRule="auto"/>
        <w:rPr>
          <w:lang w:val="en-US" w:bidi="ru-RU"/>
        </w:rPr>
      </w:pPr>
      <w:bookmarkStart w:id="58" w:name="Структура_таблицы_trafstat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trafstat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8"/>
    <w:p w14:paraId="6B49D7A5" w14:textId="77777777" w:rsidR="00437F3C" w:rsidRPr="007441F5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AE2B5E7" w14:textId="77777777" w:rsidR="00437F3C" w:rsidRPr="00AF4E1A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trafstat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6691431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user_name</w:t>
      </w:r>
      <w:r w:rsidRPr="00437F3C">
        <w:rPr>
          <w:noProof/>
          <w:sz w:val="20"/>
          <w:szCs w:val="20"/>
          <w:lang w:val="en-US" w:eastAsia="ru-RU"/>
        </w:rPr>
        <w:t>` bigint NULL DEFAULT NULL,</w:t>
      </w:r>
    </w:p>
    <w:p w14:paraId="78387B42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in_traf</w:t>
      </w:r>
      <w:r w:rsidRPr="00437F3C">
        <w:rPr>
          <w:noProof/>
          <w:sz w:val="20"/>
          <w:szCs w:val="20"/>
          <w:lang w:val="en-US" w:eastAsia="ru-RU"/>
        </w:rPr>
        <w:t>` float(20, 2) NULL DEFAULT NULL,</w:t>
      </w:r>
    </w:p>
    <w:p w14:paraId="29DD7C8D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out_traf</w:t>
      </w:r>
      <w:r w:rsidRPr="00437F3C">
        <w:rPr>
          <w:noProof/>
          <w:sz w:val="20"/>
          <w:szCs w:val="20"/>
          <w:lang w:val="en-US" w:eastAsia="ru-RU"/>
        </w:rPr>
        <w:t>` float(20, 2) NULL DEFAULT NULL,</w:t>
      </w:r>
    </w:p>
    <w:p w14:paraId="31000484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traftime</w:t>
      </w:r>
      <w:r w:rsidR="00551C91">
        <w:rPr>
          <w:noProof/>
          <w:sz w:val="20"/>
          <w:szCs w:val="20"/>
          <w:lang w:val="en-US" w:eastAsia="ru-RU"/>
        </w:rPr>
        <w:t>` timestamp</w:t>
      </w:r>
      <w:r w:rsidRPr="00437F3C">
        <w:rPr>
          <w:noProof/>
          <w:sz w:val="20"/>
          <w:szCs w:val="20"/>
          <w:lang w:val="en-US" w:eastAsia="ru-RU"/>
        </w:rPr>
        <w:t xml:space="preserve"> NOT N</w:t>
      </w:r>
      <w:r w:rsidR="00551C91">
        <w:rPr>
          <w:noProof/>
          <w:sz w:val="20"/>
          <w:szCs w:val="20"/>
          <w:lang w:val="en-US" w:eastAsia="ru-RU"/>
        </w:rPr>
        <w:t>ULL DEFAULT current_timestamp ON UPDATE CURRENT_TIMESTAMP</w:t>
      </w:r>
      <w:r w:rsidRPr="00437F3C">
        <w:rPr>
          <w:noProof/>
          <w:sz w:val="20"/>
          <w:szCs w:val="20"/>
          <w:lang w:val="en-US" w:eastAsia="ru-RU"/>
        </w:rPr>
        <w:t>,</w:t>
      </w:r>
    </w:p>
    <w:p w14:paraId="68BA06E1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INDEX `ind</w:t>
      </w:r>
      <w:r>
        <w:rPr>
          <w:noProof/>
          <w:sz w:val="20"/>
          <w:szCs w:val="20"/>
          <w:lang w:val="en-US" w:eastAsia="ru-RU"/>
        </w:rPr>
        <w:t>1</w:t>
      </w:r>
      <w:r w:rsidRPr="00437F3C">
        <w:rPr>
          <w:noProof/>
          <w:sz w:val="20"/>
          <w:szCs w:val="20"/>
          <w:lang w:val="en-US" w:eastAsia="ru-RU"/>
        </w:rPr>
        <w:t>`(`</w:t>
      </w:r>
      <w:r w:rsidRPr="00437F3C">
        <w:rPr>
          <w:b/>
          <w:noProof/>
          <w:sz w:val="20"/>
          <w:szCs w:val="20"/>
          <w:lang w:val="en-US" w:eastAsia="ru-RU"/>
        </w:rPr>
        <w:t>user_name</w:t>
      </w:r>
      <w:r w:rsidRPr="00437F3C">
        <w:rPr>
          <w:noProof/>
          <w:sz w:val="20"/>
          <w:szCs w:val="20"/>
          <w:lang w:val="en-US" w:eastAsia="ru-RU"/>
        </w:rPr>
        <w:t>`) USING BTREE,</w:t>
      </w:r>
    </w:p>
    <w:p w14:paraId="43A6D827" w14:textId="77777777" w:rsidR="00437F3C" w:rsidRPr="00AC6EE6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INDEX `ind2</w:t>
      </w:r>
      <w:r w:rsidRPr="00437F3C">
        <w:rPr>
          <w:noProof/>
          <w:sz w:val="20"/>
          <w:szCs w:val="20"/>
          <w:lang w:val="en-US" w:eastAsia="ru-RU"/>
        </w:rPr>
        <w:t>`(`</w:t>
      </w:r>
      <w:r w:rsidRPr="00437F3C">
        <w:rPr>
          <w:b/>
          <w:noProof/>
          <w:sz w:val="20"/>
          <w:szCs w:val="20"/>
          <w:lang w:val="en-US" w:eastAsia="ru-RU"/>
        </w:rPr>
        <w:t>traftime</w:t>
      </w:r>
      <w:r w:rsidRPr="00437F3C">
        <w:rPr>
          <w:noProof/>
          <w:sz w:val="20"/>
          <w:szCs w:val="20"/>
          <w:lang w:val="en-US" w:eastAsia="ru-RU"/>
        </w:rPr>
        <w:t>`) USING BTREE</w:t>
      </w:r>
    </w:p>
    <w:p w14:paraId="72BF3804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2CD4E837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EDD5C12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D22136E" w14:textId="77777777" w:rsidR="00437F3C" w:rsidRDefault="00437F3C" w:rsidP="00437F3C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trafstat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F502439" w14:textId="77777777" w:rsidR="00437F3C" w:rsidRPr="00635CE6" w:rsidRDefault="00437F3C" w:rsidP="00437F3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708A8090" w14:textId="77777777" w:rsidR="00E260E7" w:rsidRPr="00635CE6" w:rsidRDefault="00E260E7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in</w:t>
      </w:r>
      <w:r w:rsidRPr="00635CE6">
        <w:rPr>
          <w:b/>
          <w:lang w:bidi="ru-RU"/>
        </w:rPr>
        <w:t>_</w:t>
      </w:r>
      <w:r w:rsidR="00437F3C" w:rsidRPr="00E260E7">
        <w:rPr>
          <w:b/>
          <w:lang w:val="en-US" w:bidi="ru-RU"/>
        </w:rPr>
        <w:t>traf</w:t>
      </w:r>
      <w:r w:rsidR="00437F3C" w:rsidRPr="00635CE6">
        <w:rPr>
          <w:b/>
          <w:lang w:bidi="ru-RU"/>
        </w:rPr>
        <w:t xml:space="preserve"> </w:t>
      </w:r>
      <w:r w:rsidR="00437F3C" w:rsidRPr="00635CE6">
        <w:rPr>
          <w:lang w:bidi="ru-RU"/>
        </w:rPr>
        <w:t xml:space="preserve"> – </w:t>
      </w:r>
      <w:r w:rsidR="00437F3C">
        <w:rPr>
          <w:lang w:bidi="ru-RU"/>
        </w:rPr>
        <w:t>Наработанный входящий трафик, Мбайт.</w:t>
      </w:r>
    </w:p>
    <w:p w14:paraId="0C72F6D9" w14:textId="77777777" w:rsidR="00437F3C" w:rsidRPr="00635CE6" w:rsidRDefault="00E260E7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out</w:t>
      </w:r>
      <w:r w:rsidRPr="00635CE6">
        <w:rPr>
          <w:b/>
          <w:lang w:bidi="ru-RU"/>
        </w:rPr>
        <w:t>_</w:t>
      </w:r>
      <w:r w:rsidR="00437F3C" w:rsidRPr="00E260E7">
        <w:rPr>
          <w:b/>
          <w:lang w:val="en-US" w:bidi="ru-RU"/>
        </w:rPr>
        <w:t>traf</w:t>
      </w:r>
      <w:r w:rsidR="00437F3C" w:rsidRPr="00635CE6">
        <w:rPr>
          <w:lang w:bidi="ru-RU"/>
        </w:rPr>
        <w:t xml:space="preserve"> – </w:t>
      </w:r>
      <w:r w:rsidR="00437F3C">
        <w:rPr>
          <w:lang w:bidi="ru-RU"/>
        </w:rPr>
        <w:t>Наработанный исходящий трафик, Мбайт</w:t>
      </w:r>
      <w:r w:rsidR="00437F3C" w:rsidRPr="00635CE6">
        <w:rPr>
          <w:lang w:bidi="ru-RU"/>
        </w:rPr>
        <w:t>.</w:t>
      </w:r>
    </w:p>
    <w:p w14:paraId="317490EA" w14:textId="77777777" w:rsidR="00E260E7" w:rsidRDefault="00E260E7" w:rsidP="00E260E7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traftime </w:t>
      </w:r>
      <w:r>
        <w:rPr>
          <w:lang w:val="en-US" w:bidi="ru-RU"/>
        </w:rPr>
        <w:t xml:space="preserve">– </w:t>
      </w:r>
      <w:r>
        <w:rPr>
          <w:lang w:bidi="ru-RU"/>
        </w:rPr>
        <w:t>Время.</w:t>
      </w:r>
    </w:p>
    <w:p w14:paraId="5FE82FAE" w14:textId="77777777" w:rsidR="00E260E7" w:rsidRPr="00E260E7" w:rsidRDefault="00E260E7" w:rsidP="00E260E7">
      <w:pPr>
        <w:pStyle w:val="a5"/>
        <w:ind w:left="1440" w:firstLine="0"/>
        <w:rPr>
          <w:noProof/>
          <w:lang w:val="en-US" w:eastAsia="ru-RU"/>
        </w:rPr>
      </w:pPr>
    </w:p>
    <w:p w14:paraId="697A1BC5" w14:textId="77777777" w:rsidR="00437F3C" w:rsidRDefault="00437F3C">
      <w:pPr>
        <w:rPr>
          <w:noProof/>
          <w:lang w:val="en-US" w:eastAsia="ru-RU"/>
        </w:rPr>
      </w:pPr>
    </w:p>
    <w:p w14:paraId="0C88548C" w14:textId="77777777" w:rsidR="00892647" w:rsidRDefault="00892647" w:rsidP="00892647">
      <w:pPr>
        <w:spacing w:after="0" w:line="240" w:lineRule="auto"/>
        <w:rPr>
          <w:lang w:bidi="ru-RU"/>
        </w:rPr>
      </w:pPr>
      <w:bookmarkStart w:id="59" w:name="Структура_таблицы_users_ip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users_ip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59"/>
    </w:p>
    <w:p w14:paraId="65203BA0" w14:textId="77777777" w:rsidR="00892647" w:rsidRPr="007441F5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09C4EE1" w14:textId="77777777" w:rsidR="00892647" w:rsidRPr="00AF4E1A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trafstat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278ADAD7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user_id</w:t>
      </w:r>
      <w:r w:rsidRPr="00892647">
        <w:rPr>
          <w:noProof/>
          <w:sz w:val="20"/>
          <w:szCs w:val="20"/>
          <w:lang w:val="en-US" w:eastAsia="ru-RU"/>
        </w:rPr>
        <w:t>` bigint NOT NULL,</w:t>
      </w:r>
    </w:p>
    <w:p w14:paraId="14FA406D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actiondate</w:t>
      </w:r>
      <w:r w:rsidRPr="00892647">
        <w:rPr>
          <w:noProof/>
          <w:sz w:val="20"/>
          <w:szCs w:val="20"/>
          <w:lang w:val="en-US" w:eastAsia="ru-RU"/>
        </w:rPr>
        <w:t>` int NOT NULL,</w:t>
      </w:r>
    </w:p>
    <w:p w14:paraId="5F8652AA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ip</w:t>
      </w:r>
      <w:r w:rsidRPr="00892647">
        <w:rPr>
          <w:noProof/>
          <w:sz w:val="20"/>
          <w:szCs w:val="20"/>
          <w:lang w:val="en-US" w:eastAsia="ru-RU"/>
        </w:rPr>
        <w:t>` int NOT NULL,</w:t>
      </w:r>
    </w:p>
    <w:p w14:paraId="3F1E1F05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pool</w:t>
      </w:r>
      <w:r w:rsidRPr="00892647">
        <w:rPr>
          <w:noProof/>
          <w:sz w:val="20"/>
          <w:szCs w:val="20"/>
          <w:lang w:val="en-US" w:eastAsia="ru-RU"/>
        </w:rPr>
        <w:t>` bigint NOT NULL</w:t>
      </w:r>
    </w:p>
    <w:p w14:paraId="0198E5CD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1B49AEC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A84B71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B630F16" w14:textId="77777777" w:rsidR="00892647" w:rsidRDefault="00892647" w:rsidP="00892647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ip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2467B16" w14:textId="77777777" w:rsidR="00892647" w:rsidRPr="00635CE6" w:rsidRDefault="00892647" w:rsidP="0089264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24ECC865" w14:textId="77777777" w:rsidR="00892647" w:rsidRPr="00635CE6" w:rsidRDefault="00892647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actiondate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>Дата и время</w:t>
      </w:r>
      <w:r w:rsidR="00C938D5">
        <w:rPr>
          <w:lang w:bidi="ru-RU"/>
        </w:rPr>
        <w:t xml:space="preserve"> получения абонентом нового </w:t>
      </w:r>
      <w:r w:rsidR="00C938D5">
        <w:rPr>
          <w:lang w:val="en-US" w:bidi="ru-RU"/>
        </w:rPr>
        <w:t>IP</w:t>
      </w:r>
      <w:r w:rsidR="00C938D5" w:rsidRPr="00635CE6">
        <w:rPr>
          <w:lang w:bidi="ru-RU"/>
        </w:rPr>
        <w:t xml:space="preserve"> </w:t>
      </w:r>
      <w:r w:rsidR="00C938D5">
        <w:rPr>
          <w:lang w:bidi="ru-RU"/>
        </w:rPr>
        <w:t>адреса</w:t>
      </w:r>
      <w:r>
        <w:rPr>
          <w:lang w:bidi="ru-RU"/>
        </w:rPr>
        <w:t xml:space="preserve">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2AD09685" w14:textId="77777777" w:rsidR="005B05A3" w:rsidRPr="00635CE6" w:rsidRDefault="005B05A3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ip</w:t>
      </w:r>
      <w:r w:rsidRPr="00635CE6">
        <w:rPr>
          <w:lang w:bidi="ru-RU"/>
        </w:rPr>
        <w:t xml:space="preserve"> –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адрес</w:t>
      </w:r>
      <w:r w:rsidR="00C938D5">
        <w:rPr>
          <w:lang w:bidi="ru-RU"/>
        </w:rPr>
        <w:t xml:space="preserve"> в формате </w:t>
      </w:r>
      <w:r w:rsidR="00C938D5">
        <w:rPr>
          <w:lang w:val="en-US" w:bidi="ru-RU"/>
        </w:rPr>
        <w:t>INTEGER</w:t>
      </w:r>
      <w:r w:rsidR="00C938D5" w:rsidRPr="00635CE6">
        <w:rPr>
          <w:lang w:bidi="ru-RU"/>
        </w:rPr>
        <w:t>.</w:t>
      </w:r>
    </w:p>
    <w:p w14:paraId="1F2B3F44" w14:textId="77777777" w:rsidR="005B05A3" w:rsidRPr="00635CE6" w:rsidRDefault="005B05A3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pool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</w:t>
      </w:r>
      <w:r>
        <w:rPr>
          <w:lang w:bidi="ru-RU"/>
        </w:rPr>
        <w:t xml:space="preserve"> Уникальный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идентификатор пула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адресов.</w:t>
      </w:r>
    </w:p>
    <w:p w14:paraId="5926CA1A" w14:textId="77777777" w:rsidR="00892647" w:rsidRPr="00635CE6" w:rsidRDefault="00892647">
      <w:pPr>
        <w:rPr>
          <w:noProof/>
          <w:lang w:eastAsia="ru-RU"/>
        </w:rPr>
      </w:pPr>
    </w:p>
    <w:p w14:paraId="40241C57" w14:textId="77777777" w:rsidR="00D43988" w:rsidRPr="00635CE6" w:rsidRDefault="00D43988">
      <w:pPr>
        <w:rPr>
          <w:noProof/>
          <w:lang w:eastAsia="ru-RU"/>
        </w:rPr>
      </w:pPr>
    </w:p>
    <w:p w14:paraId="446007BA" w14:textId="77777777" w:rsidR="00D43988" w:rsidRPr="00635CE6" w:rsidRDefault="00D43988" w:rsidP="00D43988">
      <w:pPr>
        <w:spacing w:after="0" w:line="240" w:lineRule="auto"/>
        <w:rPr>
          <w:lang w:val="en-US" w:bidi="ru-RU"/>
        </w:rPr>
      </w:pPr>
      <w:bookmarkStart w:id="60" w:name="Структура_таблицы_users_caller_id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users_caller_id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0"/>
    <w:p w14:paraId="33154768" w14:textId="77777777" w:rsidR="00D43988" w:rsidRPr="007441F5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2613CA4" w14:textId="77777777" w:rsidR="00D43988" w:rsidRPr="00AF4E1A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users_caller_id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76053F0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user_id</w:t>
      </w:r>
      <w:r w:rsidRPr="00D43988">
        <w:rPr>
          <w:noProof/>
          <w:sz w:val="20"/>
          <w:szCs w:val="20"/>
          <w:lang w:val="en-US" w:eastAsia="ru-RU"/>
        </w:rPr>
        <w:t>` bigint NOT NULL,</w:t>
      </w:r>
    </w:p>
    <w:p w14:paraId="458121C3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actiondate</w:t>
      </w:r>
      <w:r w:rsidRPr="00D43988">
        <w:rPr>
          <w:noProof/>
          <w:sz w:val="20"/>
          <w:szCs w:val="20"/>
          <w:lang w:val="en-US" w:eastAsia="ru-RU"/>
        </w:rPr>
        <w:t>` int NOT NULL,</w:t>
      </w:r>
    </w:p>
    <w:p w14:paraId="05F90E2F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acc_index</w:t>
      </w:r>
      <w:r w:rsidRPr="00D43988">
        <w:rPr>
          <w:noProof/>
          <w:sz w:val="20"/>
          <w:szCs w:val="20"/>
          <w:lang w:val="en-US" w:eastAsia="ru-RU"/>
        </w:rPr>
        <w:t>` tinyint UNSIGNED NOT NULL,</w:t>
      </w:r>
    </w:p>
    <w:p w14:paraId="3EA1DA78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caller_id</w:t>
      </w:r>
      <w:r w:rsidRPr="00D43988">
        <w:rPr>
          <w:noProof/>
          <w:sz w:val="20"/>
          <w:szCs w:val="20"/>
          <w:lang w:val="en-US" w:eastAsia="ru-RU"/>
        </w:rPr>
        <w:t>` tinytext CHARACTER SET utf8 COLLATE utf8_general_ci NOT NULL</w:t>
      </w:r>
    </w:p>
    <w:p w14:paraId="62470CAD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5ABE35F1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E284A5F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ABA06F5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DA9ED26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AFBA64C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3275CC4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81EBD05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E463F5B" w14:textId="77777777" w:rsidR="00D43988" w:rsidRDefault="00D43988" w:rsidP="00D43988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caller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7F97E65" w14:textId="77777777" w:rsidR="00D43988" w:rsidRPr="00635CE6" w:rsidRDefault="00D43988" w:rsidP="00D4398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4972B797" w14:textId="77777777" w:rsidR="00D43988" w:rsidRPr="00635CE6" w:rsidRDefault="00D43988" w:rsidP="00D43988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actiondate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и время получения абонентом нового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адреса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50F9FFF5" w14:textId="77777777" w:rsidR="00D43988" w:rsidRPr="00635CE6" w:rsidRDefault="00D43988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index</w:t>
      </w:r>
      <w:r w:rsidRPr="00635CE6">
        <w:rPr>
          <w:lang w:bidi="ru-RU"/>
        </w:rPr>
        <w:t xml:space="preserve"> – </w:t>
      </w:r>
      <w:r>
        <w:rPr>
          <w:lang w:bidi="ru-RU"/>
        </w:rPr>
        <w:t>Порядковый номер аккаунта в профиле абонента</w:t>
      </w:r>
      <w:r w:rsidRPr="00635CE6">
        <w:rPr>
          <w:lang w:bidi="ru-RU"/>
        </w:rPr>
        <w:t>.</w:t>
      </w:r>
    </w:p>
    <w:p w14:paraId="21DD4D9F" w14:textId="77777777" w:rsidR="00D43988" w:rsidRPr="00635CE6" w:rsidRDefault="00D43988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caller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</w:t>
      </w:r>
      <w:r>
        <w:rPr>
          <w:lang w:bidi="ru-RU"/>
        </w:rPr>
        <w:t xml:space="preserve"> Идентификатор вызывающей стороны. </w:t>
      </w:r>
    </w:p>
    <w:p w14:paraId="41F78AA7" w14:textId="77777777" w:rsidR="00437F3C" w:rsidRPr="00635CE6" w:rsidRDefault="00437F3C">
      <w:pPr>
        <w:rPr>
          <w:noProof/>
          <w:lang w:eastAsia="ru-RU"/>
        </w:rPr>
      </w:pPr>
    </w:p>
    <w:p w14:paraId="508F03DB" w14:textId="77777777" w:rsidR="00267B5A" w:rsidRPr="00635CE6" w:rsidRDefault="00267B5A" w:rsidP="00267B5A">
      <w:pPr>
        <w:spacing w:after="0" w:line="240" w:lineRule="auto"/>
        <w:rPr>
          <w:lang w:val="en-US" w:bidi="ru-RU"/>
        </w:rPr>
      </w:pPr>
      <w:bookmarkStart w:id="61" w:name="Структура_таблицы_onoffline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onoffline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1"/>
    <w:p w14:paraId="1993C493" w14:textId="77777777" w:rsidR="00267B5A" w:rsidRPr="007441F5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4E8F0FA" w14:textId="77777777" w:rsidR="00267B5A" w:rsidRPr="00AF4E1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onoffline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07717BCB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user_name</w:t>
      </w:r>
      <w:r w:rsidRPr="00267B5A">
        <w:rPr>
          <w:noProof/>
          <w:sz w:val="20"/>
          <w:szCs w:val="20"/>
          <w:lang w:val="en-US" w:eastAsia="ru-RU"/>
        </w:rPr>
        <w:t>` bigint NULL DEFAULT NULL,</w:t>
      </w:r>
    </w:p>
    <w:p w14:paraId="27A6CD79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actiontime</w:t>
      </w:r>
      <w:r w:rsidR="00551C91">
        <w:rPr>
          <w:noProof/>
          <w:sz w:val="20"/>
          <w:szCs w:val="20"/>
          <w:lang w:val="en-US" w:eastAsia="ru-RU"/>
        </w:rPr>
        <w:t>` timestamp</w:t>
      </w:r>
      <w:r w:rsidRPr="00267B5A">
        <w:rPr>
          <w:noProof/>
          <w:sz w:val="20"/>
          <w:szCs w:val="20"/>
          <w:lang w:val="en-US" w:eastAsia="ru-RU"/>
        </w:rPr>
        <w:t xml:space="preserve"> NOT N</w:t>
      </w:r>
      <w:r w:rsidR="00551C91">
        <w:rPr>
          <w:noProof/>
          <w:sz w:val="20"/>
          <w:szCs w:val="20"/>
          <w:lang w:val="en-US" w:eastAsia="ru-RU"/>
        </w:rPr>
        <w:t>ULL DEFAULT current_timestamp ON UPDATE CURRENT_TIMESTAMP</w:t>
      </w:r>
      <w:r w:rsidRPr="00267B5A">
        <w:rPr>
          <w:noProof/>
          <w:sz w:val="20"/>
          <w:szCs w:val="20"/>
          <w:lang w:val="en-US" w:eastAsia="ru-RU"/>
        </w:rPr>
        <w:t>,</w:t>
      </w:r>
    </w:p>
    <w:p w14:paraId="452573AC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value1</w:t>
      </w:r>
      <w:r w:rsidRPr="00267B5A">
        <w:rPr>
          <w:noProof/>
          <w:sz w:val="20"/>
          <w:szCs w:val="20"/>
          <w:lang w:val="en-US" w:eastAsia="ru-RU"/>
        </w:rPr>
        <w:t>` tinyint(1) NULL DEFAULT NULL,</w:t>
      </w:r>
    </w:p>
    <w:p w14:paraId="48D369B9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user_login</w:t>
      </w:r>
      <w:r w:rsidRPr="00267B5A">
        <w:rPr>
          <w:noProof/>
          <w:sz w:val="20"/>
          <w:szCs w:val="20"/>
          <w:lang w:val="en-US" w:eastAsia="ru-RU"/>
        </w:rPr>
        <w:t>` text CHARACTER SET utf8 COLLATE utf8_general_ci NULL,</w:t>
      </w:r>
    </w:p>
    <w:p w14:paraId="718BA8AF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duration</w:t>
      </w:r>
      <w:r w:rsidRPr="00267B5A">
        <w:rPr>
          <w:noProof/>
          <w:sz w:val="20"/>
          <w:szCs w:val="20"/>
          <w:lang w:val="en-US" w:eastAsia="ru-RU"/>
        </w:rPr>
        <w:t>` int NOT NULL,</w:t>
      </w:r>
    </w:p>
    <w:p w14:paraId="15D3308C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INDEX `ind</w:t>
      </w:r>
      <w:r w:rsidR="00E13A07">
        <w:rPr>
          <w:noProof/>
          <w:sz w:val="20"/>
          <w:szCs w:val="20"/>
          <w:lang w:val="en-US" w:eastAsia="ru-RU"/>
        </w:rPr>
        <w:t>1</w:t>
      </w:r>
      <w:r w:rsidRPr="00267B5A">
        <w:rPr>
          <w:noProof/>
          <w:sz w:val="20"/>
          <w:szCs w:val="20"/>
          <w:lang w:val="en-US" w:eastAsia="ru-RU"/>
        </w:rPr>
        <w:t>`(`</w:t>
      </w:r>
      <w:r w:rsidRPr="00E13A07">
        <w:rPr>
          <w:b/>
          <w:noProof/>
          <w:sz w:val="20"/>
          <w:szCs w:val="20"/>
          <w:lang w:val="en-US" w:eastAsia="ru-RU"/>
        </w:rPr>
        <w:t>user_name</w:t>
      </w:r>
      <w:r w:rsidRPr="00267B5A">
        <w:rPr>
          <w:noProof/>
          <w:sz w:val="20"/>
          <w:szCs w:val="20"/>
          <w:lang w:val="en-US" w:eastAsia="ru-RU"/>
        </w:rPr>
        <w:t>`) USING BTREE</w:t>
      </w:r>
    </w:p>
    <w:p w14:paraId="61FA1EC8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537BDA23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16C57BE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46EE47F" w14:textId="77777777" w:rsidR="00267B5A" w:rsidRDefault="00267B5A" w:rsidP="00267B5A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onoffline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D40B91F" w14:textId="77777777" w:rsidR="00267B5A" w:rsidRPr="00635CE6" w:rsidRDefault="00267B5A" w:rsidP="00267B5A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670AC40F" w14:textId="77777777" w:rsidR="00267B5A" w:rsidRPr="00635CE6" w:rsidRDefault="00267B5A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actiondate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и время </w:t>
      </w:r>
      <w:r w:rsidR="00E13A07">
        <w:rPr>
          <w:lang w:bidi="ru-RU"/>
        </w:rPr>
        <w:t>выхода абонента в онлайн, или ухода из него</w:t>
      </w:r>
      <w:r>
        <w:rPr>
          <w:lang w:bidi="ru-RU"/>
        </w:rPr>
        <w:t xml:space="preserve">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23105F93" w14:textId="77777777" w:rsidR="00267B5A" w:rsidRPr="00635CE6" w:rsidRDefault="00E13A0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value</w:t>
      </w:r>
      <w:r w:rsidRPr="00635CE6">
        <w:rPr>
          <w:b/>
          <w:lang w:bidi="ru-RU"/>
        </w:rPr>
        <w:t>1</w:t>
      </w:r>
      <w:r w:rsidR="00267B5A" w:rsidRPr="00635CE6">
        <w:rPr>
          <w:lang w:bidi="ru-RU"/>
        </w:rPr>
        <w:t xml:space="preserve"> – </w:t>
      </w:r>
      <w:r>
        <w:rPr>
          <w:lang w:bidi="ru-RU"/>
        </w:rPr>
        <w:t xml:space="preserve">Абонент стал: 1 – Онлайн, 0 - </w:t>
      </w:r>
      <w:r w:rsidR="005D7447">
        <w:rPr>
          <w:lang w:bidi="ru-RU"/>
        </w:rPr>
        <w:t>Офлайн</w:t>
      </w:r>
      <w:r w:rsidR="00267B5A" w:rsidRPr="00635CE6">
        <w:rPr>
          <w:lang w:bidi="ru-RU"/>
        </w:rPr>
        <w:t>.</w:t>
      </w:r>
    </w:p>
    <w:p w14:paraId="462F4200" w14:textId="77777777" w:rsidR="00267B5A" w:rsidRPr="00635CE6" w:rsidRDefault="00E13A0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login</w:t>
      </w:r>
      <w:r w:rsidR="00267B5A" w:rsidRPr="00635CE6">
        <w:rPr>
          <w:b/>
          <w:lang w:bidi="ru-RU"/>
        </w:rPr>
        <w:t xml:space="preserve"> </w:t>
      </w:r>
      <w:r w:rsidR="00267B5A" w:rsidRPr="00635CE6">
        <w:rPr>
          <w:lang w:bidi="ru-RU"/>
        </w:rPr>
        <w:t>–</w:t>
      </w:r>
      <w:r w:rsidR="00267B5A">
        <w:rPr>
          <w:lang w:bidi="ru-RU"/>
        </w:rPr>
        <w:t xml:space="preserve"> </w:t>
      </w:r>
      <w:r>
        <w:rPr>
          <w:lang w:bidi="ru-RU"/>
        </w:rPr>
        <w:t>Логин абонента</w:t>
      </w:r>
      <w:r w:rsidR="00267B5A">
        <w:rPr>
          <w:lang w:bidi="ru-RU"/>
        </w:rPr>
        <w:t xml:space="preserve">. </w:t>
      </w:r>
      <w:r>
        <w:rPr>
          <w:lang w:bidi="ru-RU"/>
        </w:rPr>
        <w:t>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C47D81">
        <w:rPr>
          <w:lang w:bidi="ru-RU"/>
        </w:rPr>
        <w:t xml:space="preserve"> из таблиц</w:t>
      </w:r>
      <w:r>
        <w:rPr>
          <w:lang w:bidi="ru-RU"/>
        </w:rPr>
        <w:t>ы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stat</w:t>
      </w:r>
      <w:r>
        <w:rPr>
          <w:b/>
          <w:lang w:bidi="ru-RU"/>
        </w:rPr>
        <w:t xml:space="preserve"> </w:t>
      </w:r>
      <w:r w:rsidRPr="00E13A07">
        <w:rPr>
          <w:lang w:bidi="ru-RU"/>
        </w:rPr>
        <w:t>и полем</w:t>
      </w:r>
      <w:r>
        <w:rPr>
          <w:b/>
          <w:lang w:bidi="ru-RU"/>
        </w:rPr>
        <w:t xml:space="preserve"> </w:t>
      </w:r>
      <w:r>
        <w:rPr>
          <w:b/>
          <w:lang w:val="en-US" w:bidi="ru-RU"/>
        </w:rPr>
        <w:t>login</w:t>
      </w:r>
      <w:r w:rsidRPr="00635CE6">
        <w:rPr>
          <w:lang w:bidi="ru-RU"/>
        </w:rPr>
        <w:t xml:space="preserve"> </w:t>
      </w:r>
      <w:r w:rsidRPr="00E13A07">
        <w:rPr>
          <w:lang w:bidi="ru-RU"/>
        </w:rPr>
        <w:t>из таблицы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 w:rsidRPr="005D7447">
        <w:rPr>
          <w:lang w:bidi="ru-RU"/>
        </w:rPr>
        <w:t>.</w:t>
      </w:r>
    </w:p>
    <w:p w14:paraId="1E03CB4D" w14:textId="77777777" w:rsidR="005D7447" w:rsidRPr="00635CE6" w:rsidRDefault="005D744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duration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 xml:space="preserve">Продолжительность онлайна (если </w:t>
      </w:r>
      <w:r>
        <w:rPr>
          <w:b/>
          <w:lang w:val="en-US" w:bidi="ru-RU"/>
        </w:rPr>
        <w:t>value</w:t>
      </w:r>
      <w:r w:rsidRPr="00635CE6">
        <w:rPr>
          <w:b/>
          <w:lang w:bidi="ru-RU"/>
        </w:rPr>
        <w:t xml:space="preserve">1 </w:t>
      </w:r>
      <w:r w:rsidRPr="00635CE6">
        <w:rPr>
          <w:lang w:bidi="ru-RU"/>
        </w:rPr>
        <w:t>= 0</w:t>
      </w:r>
      <w:r>
        <w:rPr>
          <w:lang w:bidi="ru-RU"/>
        </w:rPr>
        <w:t>)</w:t>
      </w:r>
      <w:r w:rsidRPr="00635CE6">
        <w:rPr>
          <w:lang w:bidi="ru-RU"/>
        </w:rPr>
        <w:t xml:space="preserve"> </w:t>
      </w:r>
      <w:r>
        <w:rPr>
          <w:lang w:bidi="ru-RU"/>
        </w:rPr>
        <w:t>в секундах.</w:t>
      </w:r>
    </w:p>
    <w:p w14:paraId="129AFF86" w14:textId="77777777" w:rsidR="00267B5A" w:rsidRPr="00635CE6" w:rsidRDefault="00267B5A">
      <w:pPr>
        <w:rPr>
          <w:noProof/>
          <w:lang w:eastAsia="ru-RU"/>
        </w:rPr>
      </w:pPr>
    </w:p>
    <w:p w14:paraId="5F497425" w14:textId="77777777" w:rsidR="00812DD1" w:rsidRPr="00635CE6" w:rsidRDefault="00812DD1">
      <w:pPr>
        <w:rPr>
          <w:noProof/>
          <w:lang w:eastAsia="ru-RU"/>
        </w:rPr>
      </w:pPr>
    </w:p>
    <w:p w14:paraId="1FF99FB0" w14:textId="77777777" w:rsidR="00812DD1" w:rsidRPr="00635CE6" w:rsidRDefault="00812DD1" w:rsidP="00812DD1">
      <w:pPr>
        <w:spacing w:after="0" w:line="240" w:lineRule="auto"/>
        <w:rPr>
          <w:lang w:val="en-US" w:bidi="ru-RU"/>
        </w:rPr>
      </w:pPr>
      <w:bookmarkStart w:id="62" w:name="Структура_таблицы_who_was_active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who_was_active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2"/>
    <w:p w14:paraId="466FDA29" w14:textId="77777777" w:rsidR="00812DD1" w:rsidRPr="007441F5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C112BB7" w14:textId="77777777" w:rsidR="00812DD1" w:rsidRPr="00AF4E1A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who_was_active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9C6D6A2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812DD1">
        <w:rPr>
          <w:b/>
          <w:noProof/>
          <w:sz w:val="20"/>
          <w:szCs w:val="20"/>
          <w:lang w:val="en-US" w:eastAsia="ru-RU"/>
        </w:rPr>
        <w:t>timeval</w:t>
      </w:r>
      <w:r w:rsidRPr="00812DD1">
        <w:rPr>
          <w:noProof/>
          <w:sz w:val="20"/>
          <w:szCs w:val="20"/>
          <w:lang w:val="en-US" w:eastAsia="ru-RU"/>
        </w:rPr>
        <w:t>` int UNSIGNED NOT NULL,</w:t>
      </w:r>
    </w:p>
    <w:p w14:paraId="6C24E5CE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 bigint NOT NULL,</w:t>
      </w:r>
    </w:p>
    <w:p w14:paraId="5E9111AF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PRIMARY KEY (`</w:t>
      </w:r>
      <w:r w:rsidRPr="00812DD1">
        <w:rPr>
          <w:b/>
          <w:noProof/>
          <w:sz w:val="20"/>
          <w:szCs w:val="20"/>
          <w:lang w:val="en-US" w:eastAsia="ru-RU"/>
        </w:rPr>
        <w:t>timeval</w:t>
      </w:r>
      <w:r w:rsidRPr="00812DD1">
        <w:rPr>
          <w:noProof/>
          <w:sz w:val="20"/>
          <w:szCs w:val="20"/>
          <w:lang w:val="en-US" w:eastAsia="ru-RU"/>
        </w:rPr>
        <w:t>`, 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`) USING BTREE,</w:t>
      </w:r>
    </w:p>
    <w:p w14:paraId="7E605E88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INDEX `ind`(`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`) USING BTREE</w:t>
      </w:r>
    </w:p>
    <w:p w14:paraId="52178031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A9DAA25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D953F2F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1A5BD93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E667F86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D3730B0" w14:textId="77777777" w:rsidR="00812DD1" w:rsidRDefault="00812DD1" w:rsidP="00812DD1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who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was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active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953B743" w14:textId="77777777" w:rsidR="00812DD1" w:rsidRPr="00635CE6" w:rsidRDefault="00812DD1" w:rsidP="00812DD1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timeval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активности абонента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1BAA71C3" w14:textId="77777777" w:rsidR="00812DD1" w:rsidRPr="00635CE6" w:rsidRDefault="00812DD1" w:rsidP="00812DD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shortguid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74DB1962" w14:textId="77777777" w:rsidR="005228D7" w:rsidRPr="00635CE6" w:rsidRDefault="005228D7" w:rsidP="005228D7">
      <w:pPr>
        <w:rPr>
          <w:lang w:bidi="ru-RU"/>
        </w:rPr>
      </w:pPr>
    </w:p>
    <w:p w14:paraId="1469B2C0" w14:textId="77777777" w:rsidR="00146E53" w:rsidRPr="00635CE6" w:rsidRDefault="00146E53" w:rsidP="005228D7">
      <w:pPr>
        <w:rPr>
          <w:lang w:bidi="ru-RU"/>
        </w:rPr>
      </w:pPr>
    </w:p>
    <w:p w14:paraId="35FB23D3" w14:textId="77777777" w:rsidR="005228D7" w:rsidRPr="00635CE6" w:rsidRDefault="005228D7" w:rsidP="005228D7">
      <w:pPr>
        <w:spacing w:after="0" w:line="240" w:lineRule="auto"/>
        <w:rPr>
          <w:lang w:val="en-US" w:bidi="ru-RU"/>
        </w:rPr>
      </w:pPr>
      <w:bookmarkStart w:id="63" w:name="Структура_таблицы_who_was_enabled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who_was_enabled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3"/>
    <w:p w14:paraId="7E9A38B4" w14:textId="77777777" w:rsidR="005228D7" w:rsidRPr="007441F5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7E5689" w14:textId="77777777" w:rsidR="005228D7" w:rsidRPr="00AF4E1A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who_was_</w:t>
      </w:r>
      <w:r w:rsidR="00146E53">
        <w:rPr>
          <w:b/>
          <w:noProof/>
          <w:sz w:val="20"/>
          <w:szCs w:val="20"/>
          <w:lang w:val="en-US" w:eastAsia="ru-RU"/>
        </w:rPr>
        <w:t>enabled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2CABD6D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timeval</w:t>
      </w:r>
      <w:r w:rsidRPr="005228D7">
        <w:rPr>
          <w:noProof/>
          <w:sz w:val="20"/>
          <w:szCs w:val="20"/>
          <w:lang w:val="en-US" w:eastAsia="ru-RU"/>
        </w:rPr>
        <w:t>` int UNSIGNED NOT NULL,</w:t>
      </w:r>
    </w:p>
    <w:p w14:paraId="66D201F2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 bigint NOT NULL,</w:t>
      </w:r>
    </w:p>
    <w:p w14:paraId="21A18ACA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state</w:t>
      </w:r>
      <w:r w:rsidRPr="005228D7">
        <w:rPr>
          <w:noProof/>
          <w:sz w:val="20"/>
          <w:szCs w:val="20"/>
          <w:lang w:val="en-US" w:eastAsia="ru-RU"/>
        </w:rPr>
        <w:t>` tinyint(1) NOT NULL,</w:t>
      </w:r>
    </w:p>
    <w:p w14:paraId="4D56341C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PRIMARY KEY (`</w:t>
      </w:r>
      <w:r w:rsidRPr="00146E53">
        <w:rPr>
          <w:b/>
          <w:noProof/>
          <w:sz w:val="20"/>
          <w:szCs w:val="20"/>
          <w:lang w:val="en-US" w:eastAsia="ru-RU"/>
        </w:rPr>
        <w:t>timeval</w:t>
      </w:r>
      <w:r w:rsidRPr="005228D7">
        <w:rPr>
          <w:noProof/>
          <w:sz w:val="20"/>
          <w:szCs w:val="20"/>
          <w:lang w:val="en-US" w:eastAsia="ru-RU"/>
        </w:rPr>
        <w:t>`, 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`, `</w:t>
      </w:r>
      <w:r w:rsidRPr="00146E53">
        <w:rPr>
          <w:b/>
          <w:noProof/>
          <w:sz w:val="20"/>
          <w:szCs w:val="20"/>
          <w:lang w:val="en-US" w:eastAsia="ru-RU"/>
        </w:rPr>
        <w:t>state</w:t>
      </w:r>
      <w:r w:rsidRPr="005228D7">
        <w:rPr>
          <w:noProof/>
          <w:sz w:val="20"/>
          <w:szCs w:val="20"/>
          <w:lang w:val="en-US" w:eastAsia="ru-RU"/>
        </w:rPr>
        <w:t>`) USING BTREE,</w:t>
      </w:r>
    </w:p>
    <w:p w14:paraId="7F19F002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INDEX `ind`(`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`) USING BTREE</w:t>
      </w: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211974C4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A13661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BB00367" w14:textId="77777777" w:rsidR="005228D7" w:rsidRDefault="005228D7" w:rsidP="005228D7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who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was</w:t>
      </w:r>
      <w:r>
        <w:rPr>
          <w:b/>
          <w:lang w:bidi="ru-RU"/>
        </w:rPr>
        <w:t>_</w:t>
      </w:r>
      <w:r>
        <w:rPr>
          <w:b/>
          <w:lang w:val="en-US" w:bidi="ru-RU"/>
        </w:rPr>
        <w:t>enabled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A7F49ED" w14:textId="77777777" w:rsidR="005228D7" w:rsidRPr="00635CE6" w:rsidRDefault="005228D7" w:rsidP="005228D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timeval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Дата активности абонента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0043FC31" w14:textId="77777777" w:rsidR="005228D7" w:rsidRPr="00635CE6" w:rsidRDefault="005228D7" w:rsidP="005228D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shortguid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shortguid</w:t>
      </w:r>
      <w:r w:rsidRPr="00C47D81">
        <w:rPr>
          <w:lang w:bidi="ru-RU"/>
        </w:rPr>
        <w:t xml:space="preserve"> из таблиц </w:t>
      </w:r>
      <w:r w:rsidRPr="00C47D81">
        <w:rPr>
          <w:b/>
          <w:lang w:bidi="ru-RU"/>
        </w:rPr>
        <w:t>stat</w:t>
      </w:r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r w:rsidRPr="00C47D81">
        <w:rPr>
          <w:b/>
          <w:lang w:bidi="ru-RU"/>
        </w:rPr>
        <w:t>search_tags</w:t>
      </w:r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4B2E9747" w14:textId="77777777" w:rsidR="00146E53" w:rsidRPr="00635CE6" w:rsidRDefault="00146E53" w:rsidP="005228D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state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Состояние </w:t>
      </w:r>
      <w:r w:rsidR="002256EA">
        <w:rPr>
          <w:lang w:bidi="ru-RU"/>
        </w:rPr>
        <w:t xml:space="preserve">абонента </w:t>
      </w:r>
      <w:r>
        <w:rPr>
          <w:lang w:bidi="ru-RU"/>
        </w:rPr>
        <w:t>(</w:t>
      </w:r>
      <w:r w:rsidRPr="00635CE6">
        <w:rPr>
          <w:lang w:bidi="ru-RU"/>
        </w:rPr>
        <w:t xml:space="preserve">0 – </w:t>
      </w:r>
      <w:r>
        <w:rPr>
          <w:lang w:bidi="ru-RU"/>
        </w:rPr>
        <w:t>Абонент был остановлен в эту дату, 1 – Абоненту доступ был разрешён в эту дату).</w:t>
      </w:r>
    </w:p>
    <w:p w14:paraId="556E5077" w14:textId="77777777" w:rsidR="005228D7" w:rsidRPr="00635CE6" w:rsidRDefault="005228D7" w:rsidP="005228D7">
      <w:pPr>
        <w:rPr>
          <w:lang w:bidi="ru-RU"/>
        </w:rPr>
      </w:pPr>
    </w:p>
    <w:p w14:paraId="0411CD03" w14:textId="77777777" w:rsidR="00654E79" w:rsidRPr="00635CE6" w:rsidRDefault="00654E79">
      <w:pPr>
        <w:rPr>
          <w:noProof/>
          <w:lang w:eastAsia="ru-RU"/>
        </w:rPr>
      </w:pPr>
      <w:r w:rsidRPr="00635CE6">
        <w:rPr>
          <w:noProof/>
          <w:lang w:eastAsia="ru-RU"/>
        </w:rPr>
        <w:br w:type="page"/>
      </w:r>
    </w:p>
    <w:p w14:paraId="39F28F28" w14:textId="77777777" w:rsidR="00654E79" w:rsidRDefault="00654E79" w:rsidP="002C7129">
      <w:pPr>
        <w:pStyle w:val="1"/>
        <w:numPr>
          <w:ilvl w:val="0"/>
          <w:numId w:val="34"/>
        </w:numPr>
        <w:rPr>
          <w:lang w:bidi="ru-RU"/>
        </w:rPr>
      </w:pPr>
      <w:bookmarkStart w:id="64" w:name="_API"/>
      <w:bookmarkEnd w:id="64"/>
      <w:r>
        <w:rPr>
          <w:lang w:val="en-US" w:bidi="ru-RU"/>
        </w:rPr>
        <w:lastRenderedPageBreak/>
        <w:t>API</w:t>
      </w:r>
    </w:p>
    <w:p w14:paraId="296ACBAC" w14:textId="77777777" w:rsidR="001F0338" w:rsidRDefault="001F0338" w:rsidP="004515AD">
      <w:pPr>
        <w:rPr>
          <w:noProof/>
          <w:lang w:val="en-US" w:eastAsia="ru-RU"/>
        </w:rPr>
      </w:pPr>
    </w:p>
    <w:p w14:paraId="01144CAC" w14:textId="77777777" w:rsidR="00700A31" w:rsidRDefault="00654E79" w:rsidP="004515AD">
      <w:pPr>
        <w:rPr>
          <w:b/>
          <w:noProof/>
          <w:lang w:val="en-US" w:eastAsia="ru-RU"/>
        </w:rPr>
      </w:pPr>
      <w:r>
        <w:rPr>
          <w:b/>
          <w:noProof/>
          <w:lang w:val="en-US" w:eastAsia="ru-RU"/>
        </w:rPr>
        <w:t xml:space="preserve">API </w:t>
      </w:r>
      <w:r>
        <w:rPr>
          <w:b/>
          <w:noProof/>
          <w:lang w:eastAsia="ru-RU"/>
        </w:rPr>
        <w:t xml:space="preserve">для </w:t>
      </w:r>
      <w:r>
        <w:rPr>
          <w:b/>
          <w:noProof/>
          <w:lang w:val="en-US" w:eastAsia="ru-RU"/>
        </w:rPr>
        <w:t>PHP</w:t>
      </w:r>
    </w:p>
    <w:p w14:paraId="02CE050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Написанное ниже относится к версиям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2.0.6 и более новым. Для создания расширений на 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вам понадобится подключить файл 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(найти его можно в папке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документов апача в подпапке </w:t>
      </w:r>
      <w:r w:rsidRPr="00654E79">
        <w:rPr>
          <w:noProof/>
          <w:lang w:val="en-US" w:eastAsia="ru-RU"/>
        </w:rPr>
        <w:t>kassa</w:t>
      </w:r>
      <w:r w:rsidRPr="00635CE6">
        <w:rPr>
          <w:noProof/>
          <w:lang w:eastAsia="ru-RU"/>
        </w:rPr>
        <w:t>).</w:t>
      </w:r>
    </w:p>
    <w:p w14:paraId="34A3AD4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Полное описание классов доступно </w:t>
      </w:r>
      <w:hyperlink r:id="rId308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063AF93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Версия класса для </w:t>
      </w:r>
      <w:r w:rsidRPr="00654E79">
        <w:rPr>
          <w:noProof/>
          <w:lang w:val="en-US" w:eastAsia="ru-RU"/>
        </w:rPr>
        <w:t>Python</w:t>
      </w:r>
      <w:r w:rsidRPr="00635CE6">
        <w:rPr>
          <w:noProof/>
          <w:lang w:eastAsia="ru-RU"/>
        </w:rPr>
        <w:t xml:space="preserve"> </w:t>
      </w:r>
      <w:hyperlink r:id="rId309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1F7830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F21B0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304FB95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 xml:space="preserve">1. Пример подключения к серверу </w:t>
      </w:r>
      <w:r w:rsidRPr="00DF5F89">
        <w:rPr>
          <w:b/>
          <w:noProof/>
          <w:lang w:val="en-US" w:eastAsia="ru-RU"/>
        </w:rPr>
        <w:t>MikroBILL</w:t>
      </w:r>
      <w:r w:rsidRPr="00635CE6">
        <w:rPr>
          <w:b/>
          <w:noProof/>
          <w:lang w:eastAsia="ru-RU"/>
        </w:rPr>
        <w:t>.</w:t>
      </w:r>
    </w:p>
    <w:p w14:paraId="31345F4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13883C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//Импортируем библиотеку </w:t>
      </w:r>
      <w:r w:rsidRPr="00654E79">
        <w:rPr>
          <w:noProof/>
          <w:lang w:val="en-US" w:eastAsia="ru-RU"/>
        </w:rPr>
        <w:t>API</w:t>
      </w:r>
    </w:p>
    <w:p w14:paraId="3023763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54E79">
        <w:rPr>
          <w:noProof/>
          <w:lang w:val="en-US" w:eastAsia="ru-RU"/>
        </w:rPr>
        <w:t>include</w:t>
      </w:r>
      <w:r w:rsidRPr="00635CE6">
        <w:rPr>
          <w:noProof/>
          <w:lang w:eastAsia="ru-RU"/>
        </w:rPr>
        <w:t xml:space="preserve"> '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>';</w:t>
      </w:r>
    </w:p>
    <w:p w14:paraId="5B7A82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5F6119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//Создаём новый экземпляр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</w:p>
    <w:p w14:paraId="4C0E40B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 = new MikroBILL_API('IP_или_host', Port, 'Login', 'Password');</w:t>
      </w:r>
    </w:p>
    <w:p w14:paraId="59D4E14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6D2465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//Выполняем запрос </w:t>
      </w:r>
      <w:r w:rsidRPr="00654E79">
        <w:rPr>
          <w:noProof/>
          <w:lang w:val="en-US" w:eastAsia="ru-RU"/>
        </w:rPr>
        <w:t>API</w:t>
      </w:r>
    </w:p>
    <w:p w14:paraId="5BE2502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('Команда 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');</w:t>
      </w:r>
    </w:p>
    <w:p w14:paraId="1428BC8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9D49BB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//Закрываем соединение</w:t>
      </w:r>
    </w:p>
    <w:p w14:paraId="6C67C407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Close</w:t>
      </w:r>
      <w:r w:rsidRPr="00635CE6">
        <w:rPr>
          <w:noProof/>
          <w:lang w:eastAsia="ru-RU"/>
        </w:rPr>
        <w:t>();</w:t>
      </w:r>
    </w:p>
    <w:p w14:paraId="63D8320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8054A7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E07332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541B9A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Вы можете скопировать файл 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на другой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-сервер, где нет кассы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, тогда при создании экземпляра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 xml:space="preserve"> необходимо добавить ещё 2 аргумента:</w:t>
      </w:r>
    </w:p>
    <w:p w14:paraId="757B2F5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1D37B4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//Создаём новый экземпляр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</w:p>
    <w:p w14:paraId="792C99C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 = new MikroBILL_API('IP_или_host', Port, 'Login', 'Password', $CRYPTO_KEY_1, $CRYPTO_KEY_2);</w:t>
      </w:r>
    </w:p>
    <w:p w14:paraId="3F14120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0003788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Переменную $</w:t>
      </w:r>
      <w:r w:rsidRPr="00654E79">
        <w:rPr>
          <w:noProof/>
          <w:lang w:val="en-US" w:eastAsia="ru-RU"/>
        </w:rPr>
        <w:t>CRYPTO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KEY</w:t>
      </w:r>
      <w:r w:rsidRPr="00635CE6">
        <w:rPr>
          <w:noProof/>
          <w:lang w:eastAsia="ru-RU"/>
        </w:rPr>
        <w:t xml:space="preserve">_1 вы можете взять из файла </w:t>
      </w:r>
      <w:r w:rsidRPr="00654E79">
        <w:rPr>
          <w:noProof/>
          <w:lang w:val="en-US" w:eastAsia="ru-RU"/>
        </w:rPr>
        <w:t>config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, который расположен в корне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сервера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, а переменную $</w:t>
      </w:r>
      <w:r w:rsidRPr="00654E79">
        <w:rPr>
          <w:noProof/>
          <w:lang w:val="en-US" w:eastAsia="ru-RU"/>
        </w:rPr>
        <w:t>CRYPTO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KEY</w:t>
      </w:r>
      <w:r w:rsidRPr="00635CE6">
        <w:rPr>
          <w:noProof/>
          <w:lang w:eastAsia="ru-RU"/>
        </w:rPr>
        <w:t xml:space="preserve">_2 из БД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из таблицы `</w:t>
      </w:r>
      <w:r w:rsidRPr="00654E79">
        <w:rPr>
          <w:noProof/>
          <w:lang w:val="en-US" w:eastAsia="ru-RU"/>
        </w:rPr>
        <w:t>workparams</w:t>
      </w:r>
      <w:r w:rsidRPr="00635CE6">
        <w:rPr>
          <w:noProof/>
          <w:lang w:eastAsia="ru-RU"/>
        </w:rPr>
        <w:t>`.</w:t>
      </w:r>
    </w:p>
    <w:p w14:paraId="20335D1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Обратите внимание, что значения этих переменных являются уникальными и при переустановке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будут изменены!</w:t>
      </w:r>
    </w:p>
    <w:p w14:paraId="6D86D58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8B9AC9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361EDC52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>2. Формат команд.</w:t>
      </w:r>
    </w:p>
    <w:p w14:paraId="58F709D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8420F1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Команды вызываются по их пути. Разделителем пути является символ точки. Путь соответсвует классам в их иерархии, описание классов доступно здесь.</w:t>
      </w:r>
    </w:p>
    <w:p w14:paraId="394AD5B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Как видим, команда получения или поиска абонентов находится непосредственно в классе 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, значит вызов будет выглядеть так:</w:t>
      </w:r>
    </w:p>
    <w:p w14:paraId="06F5322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79110B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>('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GetClients</w:t>
      </w:r>
      <w:r w:rsidRPr="00635CE6">
        <w:rPr>
          <w:noProof/>
          <w:lang w:eastAsia="ru-RU"/>
        </w:rPr>
        <w:t>');</w:t>
      </w:r>
    </w:p>
    <w:p w14:paraId="633B894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E0D931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Результатом будет </w:t>
      </w:r>
      <w:r w:rsidRPr="00654E79">
        <w:rPr>
          <w:noProof/>
          <w:lang w:val="en-US" w:eastAsia="ru-RU"/>
        </w:rPr>
        <w:t>JSON</w:t>
      </w:r>
      <w:r w:rsidRPr="00635CE6">
        <w:rPr>
          <w:noProof/>
          <w:lang w:eastAsia="ru-RU"/>
        </w:rPr>
        <w:t xml:space="preserve"> вида:</w:t>
      </w:r>
    </w:p>
    <w:p w14:paraId="69D0218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":[...],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70A3525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499ED8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3B2B7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 поле 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 xml:space="preserve"> массив </w:t>
      </w:r>
      <w:r w:rsidRPr="00654E79">
        <w:rPr>
          <w:noProof/>
          <w:lang w:val="en-US" w:eastAsia="ru-RU"/>
        </w:rPr>
        <w:t>ID</w:t>
      </w:r>
      <w:r w:rsidRPr="00635CE6">
        <w:rPr>
          <w:noProof/>
          <w:lang w:eastAsia="ru-RU"/>
        </w:rPr>
        <w:t xml:space="preserve"> абонентов. Поле 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 xml:space="preserve"> = 0 показывает отсутствие ошибок. Любое другое число сигнализирует о проблеме, тогда в 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 xml:space="preserve"> будет описание.</w:t>
      </w:r>
    </w:p>
    <w:p w14:paraId="58FE532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Чтобы обратиться к свойству абонента, в пути команды необходимо указать </w:t>
      </w:r>
      <w:r w:rsidRPr="00654E79">
        <w:rPr>
          <w:noProof/>
          <w:lang w:val="en-US" w:eastAsia="ru-RU"/>
        </w:rPr>
        <w:t>ID</w:t>
      </w:r>
      <w:r w:rsidRPr="00635CE6">
        <w:rPr>
          <w:noProof/>
          <w:lang w:eastAsia="ru-RU"/>
        </w:rPr>
        <w:t xml:space="preserve"> абонета:</w:t>
      </w:r>
    </w:p>
    <w:p w14:paraId="2FC82B5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D32DF2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Получаем имя абонента</w:t>
      </w:r>
    </w:p>
    <w:p w14:paraId="13A89AE4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$Api-&gt;Process("API.Client.$ClientGUID.AutorizeInfo.Name");</w:t>
      </w:r>
    </w:p>
    <w:p w14:paraId="464AD2A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F7F2E0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Результат:</w:t>
      </w:r>
    </w:p>
    <w:p w14:paraId="0D1482BB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{"return":"UserName", "code":0}</w:t>
      </w:r>
    </w:p>
    <w:p w14:paraId="66E7F36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B71D4D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08FE2F5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54E79">
        <w:rPr>
          <w:noProof/>
          <w:lang w:val="en-US" w:eastAsia="ru-RU"/>
        </w:rPr>
        <w:t xml:space="preserve">Ещё пример. </w:t>
      </w:r>
      <w:r w:rsidRPr="00635CE6">
        <w:rPr>
          <w:noProof/>
          <w:lang w:eastAsia="ru-RU"/>
        </w:rPr>
        <w:t xml:space="preserve">Установим новый </w:t>
      </w:r>
      <w:r w:rsidRPr="00654E79">
        <w:rPr>
          <w:noProof/>
          <w:lang w:val="en-US" w:eastAsia="ru-RU"/>
        </w:rPr>
        <w:t>IP</w:t>
      </w:r>
      <w:r w:rsidRPr="00635CE6">
        <w:rPr>
          <w:noProof/>
          <w:lang w:eastAsia="ru-RU"/>
        </w:rPr>
        <w:t xml:space="preserve"> абоненту. Для этого нужно вначале получить все аккаунты абонента:</w:t>
      </w:r>
    </w:p>
    <w:p w14:paraId="1A6A04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044264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$Api-&gt;Process("API.Client.$ClientGUID.AutorizeInfo.Accounts");</w:t>
      </w:r>
    </w:p>
    <w:p w14:paraId="017DD31B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3186DC7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Результатом будет массив </w:t>
      </w:r>
      <w:r w:rsidRPr="00654E79">
        <w:rPr>
          <w:noProof/>
          <w:lang w:val="en-US" w:eastAsia="ru-RU"/>
        </w:rPr>
        <w:t>GUID</w:t>
      </w:r>
      <w:r w:rsidRPr="00635CE6">
        <w:rPr>
          <w:noProof/>
          <w:lang w:eastAsia="ru-RU"/>
        </w:rPr>
        <w:t xml:space="preserve"> аккаунтов:</w:t>
      </w:r>
    </w:p>
    <w:p w14:paraId="6B38434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":[...],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687929B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B4263A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CF6593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Теперь обратимся к нужному аккаунту, чтобы получить свойство "</w:t>
      </w:r>
      <w:r w:rsidRPr="00654E79">
        <w:rPr>
          <w:noProof/>
          <w:lang w:val="en-US" w:eastAsia="ru-RU"/>
        </w:rPr>
        <w:t>IP</w:t>
      </w:r>
      <w:r w:rsidRPr="00635CE6">
        <w:rPr>
          <w:noProof/>
          <w:lang w:eastAsia="ru-RU"/>
        </w:rPr>
        <w:t>".</w:t>
      </w:r>
    </w:p>
    <w:p w14:paraId="61C92809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D11BCA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$Api-&gt;Process("API.Client.$ClientGUID.AutorizeInfo.Accounts.$AccountGUID.IP");</w:t>
      </w:r>
    </w:p>
    <w:p w14:paraId="2C805021" w14:textId="77777777" w:rsid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18ED1A3" w14:textId="77777777" w:rsidR="00CF45F3" w:rsidRPr="00654E79" w:rsidRDefault="00CF45F3" w:rsidP="00654E79">
      <w:pPr>
        <w:spacing w:after="0"/>
        <w:ind w:firstLine="426"/>
        <w:rPr>
          <w:noProof/>
          <w:lang w:val="en-US" w:eastAsia="ru-RU"/>
        </w:rPr>
      </w:pPr>
    </w:p>
    <w:p w14:paraId="6F0D37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lastRenderedPageBreak/>
        <w:t>Ответ:</w:t>
      </w:r>
    </w:p>
    <w:p w14:paraId="690E693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{"return":"IP_клиента", "code":0}</w:t>
      </w:r>
    </w:p>
    <w:p w14:paraId="68E68B3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F78887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E1806E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Для установки значения необходимо добавить второй аргумент в функцию </w:t>
      </w:r>
      <w:r w:rsidRPr="00654E79">
        <w:rPr>
          <w:noProof/>
          <w:lang w:val="en-US" w:eastAsia="ru-RU"/>
        </w:rPr>
        <w:t>Process:</w:t>
      </w:r>
    </w:p>
    <w:p w14:paraId="7ACCFB3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4CE7B9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$Api-&gt;Process("API.Client.$ClientGUID.AutorizeInfo.Accounts.$AccountGUID.IP", "192.168.10.25");</w:t>
      </w:r>
    </w:p>
    <w:p w14:paraId="20675CF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86744A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CC1A65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Если функция требует несколько входящих аргументов, то их нужно передавать в виде массива.</w:t>
      </w:r>
    </w:p>
    <w:p w14:paraId="5C17321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Напоминаем, описание входных аргументов Вы можете найти в описании классов </w:t>
      </w:r>
      <w:hyperlink r:id="rId310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00EA92E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213426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Добавляем аккаунт абоненту</w:t>
      </w:r>
    </w:p>
    <w:p w14:paraId="77E714A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$Api-&gt;Process("API.Client.$ClientGUID.AutorizeInfo.Accounts.AddAccount",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["120.10.53.234",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"Login",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"Password"]);</w:t>
      </w:r>
    </w:p>
    <w:p w14:paraId="7710288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1F099F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Если операция прошла успешно, вы получит сообщение вида:</w:t>
      </w:r>
    </w:p>
    <w:p w14:paraId="465066F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":"</w:t>
      </w:r>
      <w:r w:rsidRPr="00654E79">
        <w:rPr>
          <w:noProof/>
          <w:lang w:val="en-US" w:eastAsia="ru-RU"/>
        </w:rPr>
        <w:t>OK</w:t>
      </w:r>
      <w:r w:rsidRPr="00635CE6">
        <w:rPr>
          <w:noProof/>
          <w:lang w:eastAsia="ru-RU"/>
        </w:rPr>
        <w:t>",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158BB6D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BF292D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3F87DE1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>3. Пакетные команды.</w:t>
      </w:r>
    </w:p>
    <w:p w14:paraId="3F01DB8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550C6F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Вы можете в одной команде запрашивать несколько значений (начиная с версии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2.0.9), для этого во второй аргумент в функцию 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 необходимо передать массив.</w:t>
      </w:r>
    </w:p>
    <w:p w14:paraId="46EE505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 массиве необходимо перечислить аргументы так, чтобы начальный путь в функции 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 + имя элемента массива образовали законченный путь.</w:t>
      </w:r>
    </w:p>
    <w:p w14:paraId="3F8D0C8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12722C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756D6CC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array((string)$AccountGUID =&gt; array('IP', 'MAC');</w:t>
      </w:r>
    </w:p>
    <w:p w14:paraId="01F200C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C13C17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5CF17B1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$Api-&gt;Process("API.Client.$ClientGUID.AutorizeInfo.Accounts", $arr);</w:t>
      </w:r>
    </w:p>
    <w:p w14:paraId="370B6304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E2657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В данном случае будут вызваны 2 пути:</w:t>
      </w:r>
    </w:p>
    <w:p w14:paraId="6A5C993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API.Client.$ClientGUID.AutorizeInfo.Accounts.$AccountGUID.IP</w:t>
      </w:r>
    </w:p>
    <w:p w14:paraId="7D6DE7C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API.Client.$ClientGUID.AutorizeInfo.Accounts.$AccountGUID.MAC</w:t>
      </w:r>
    </w:p>
    <w:p w14:paraId="7C60DA1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A9B6B5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770B68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2A162F8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[{"return":"1.1.1.1", "code":0, "path":"API.Client.633824158637492.AutorizeInfo.Accounts.28236356495083.IP"},</w:t>
      </w:r>
    </w:p>
    <w:p w14:paraId="302B395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{"return":"AA:AA:AA:AA:AA:AA", "code":0, "path":"API.Client.633824158637492.AutorizeInfo.Accounts.28236356495083.MAC"}]</w:t>
      </w:r>
    </w:p>
    <w:p w14:paraId="0544C2B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9EF7C3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37E171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Для того, чтобы установить несколько параметров одновременно, нужно в массиве к каждому аргументу добавить ассоциированное значение.</w:t>
      </w:r>
    </w:p>
    <w:p w14:paraId="07497D0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94EC9B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4E9E411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array((string)$AccountGUID =&gt; array('IP' =&gt; '192.168.25.110', 'MAC' =&gt; 'aa:bb:cc:dd:ee:ff'));</w:t>
      </w:r>
    </w:p>
    <w:p w14:paraId="2833B2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24AF3A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70715D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$Api-&gt;Process("API.Client.$ClientGUID.AutorizeInfo.Accounts", $arr);</w:t>
      </w:r>
    </w:p>
    <w:p w14:paraId="481434F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40251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19DCDDB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[{"return":"OK", "code":0, "path":"API.Client.633824158637492.AutorizeInfo.Accounts.28236356495083.IP"},</w:t>
      </w:r>
    </w:p>
    <w:p w14:paraId="4933A6C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{"return":"OK", "code":0, "path":"API.Client.633824158637492.AutorizeInfo.Accounts.28236356495083.MAC"}]</w:t>
      </w:r>
    </w:p>
    <w:p w14:paraId="5D92EC1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8777A6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A0AC8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Так же имеется возможность в одной команде читать параметры и устанавливать.</w:t>
      </w:r>
    </w:p>
    <w:p w14:paraId="11074D0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21B4F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0827676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array((string)"$ClientGUID.BillingInfo.Money", (string)"$ClientGUID2.AutorizeInfo.Accounts.$AccountGUID2" =&gt; array('MAC' =&gt; 'aa:bb:cc:dd:ee:ff'));</w:t>
      </w:r>
    </w:p>
    <w:p w14:paraId="6AB5C84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AD250E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517644F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$Api-&gt;Process("API.Client", $arr);</w:t>
      </w:r>
    </w:p>
    <w:p w14:paraId="4141C26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12CAD19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09D84DB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[{"return":"100.01", "code":0, "path":"API.Client.633824158637492.BillingInfo.Money"},</w:t>
      </w:r>
    </w:p>
    <w:p w14:paraId="4A2A9C4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{"return":"OK", "code":0, "path":"API.Client.9527563927532953.AutorizeInfo.Accounts.835354904534456.MAC"}]</w:t>
      </w:r>
    </w:p>
    <w:p w14:paraId="5FBB3DF7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D45209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FFF53D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1140079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Вы можете использовать массивы с любой глубиной вложенности.</w:t>
      </w:r>
    </w:p>
    <w:p w14:paraId="606F22C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Например, здесь:</w:t>
      </w:r>
    </w:p>
    <w:p w14:paraId="229756F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2EEF2B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43E1C21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$arr=array('IP' =&gt; '192.168.25.110');</w:t>
      </w:r>
    </w:p>
    <w:p w14:paraId="46E029B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0AC921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176D62E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$Api-&gt;Process("API.Client.633824158637492.AutorizeInfo.Accounts.28236356495083", $arr);</w:t>
      </w:r>
    </w:p>
    <w:p w14:paraId="5A7937D9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760758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И здесь:</w:t>
      </w:r>
    </w:p>
    <w:p w14:paraId="4A8A3D0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3454D06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34CBA72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array('AutorizeInfo' =&gt; array('Accounts' =&gt; array('28236356495083' =&gt; array('IP' =&gt; '192.168.25.110'))));</w:t>
      </w:r>
    </w:p>
    <w:p w14:paraId="03D7812C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D8322D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2ADC723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$Api-&gt;Process("API.Client.633824158637492", $arr);</w:t>
      </w:r>
    </w:p>
    <w:p w14:paraId="661769CC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B42969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В обоих случаях вызывается путь:</w:t>
      </w:r>
    </w:p>
    <w:p w14:paraId="34972240" w14:textId="77777777" w:rsidR="00700A31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API.Client.633824158637492.AutorizeInfo.Accounts.28236356495083.IP</w:t>
      </w:r>
    </w:p>
    <w:p w14:paraId="2509C878" w14:textId="77777777" w:rsidR="00E646BE" w:rsidRDefault="00E646BE" w:rsidP="00654E79">
      <w:pPr>
        <w:spacing w:after="0"/>
        <w:ind w:firstLine="426"/>
        <w:rPr>
          <w:noProof/>
          <w:lang w:val="en-US" w:eastAsia="ru-RU"/>
        </w:rPr>
      </w:pPr>
    </w:p>
    <w:p w14:paraId="035C678F" w14:textId="77777777" w:rsidR="004A7B3B" w:rsidRDefault="004A7B3B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14:paraId="0AFD82C3" w14:textId="77777777" w:rsidR="00E646BE" w:rsidRDefault="00E646BE" w:rsidP="00654E79">
      <w:pPr>
        <w:spacing w:after="0"/>
        <w:ind w:firstLine="426"/>
        <w:rPr>
          <w:noProof/>
          <w:lang w:val="en-US" w:eastAsia="ru-RU"/>
        </w:rPr>
      </w:pPr>
    </w:p>
    <w:p w14:paraId="3A8E33F4" w14:textId="77777777" w:rsidR="003B2274" w:rsidRPr="003B2274" w:rsidRDefault="003B2274" w:rsidP="003B2274">
      <w:pPr>
        <w:spacing w:after="0"/>
        <w:rPr>
          <w:b/>
          <w:noProof/>
          <w:lang w:val="en-US" w:eastAsia="ru-RU"/>
        </w:rPr>
      </w:pPr>
      <w:r w:rsidRPr="003B2274">
        <w:rPr>
          <w:b/>
          <w:noProof/>
          <w:lang w:val="en-US" w:eastAsia="ru-RU"/>
        </w:rPr>
        <w:t xml:space="preserve">API </w:t>
      </w:r>
      <w:r w:rsidRPr="003B2274">
        <w:rPr>
          <w:b/>
          <w:noProof/>
          <w:lang w:eastAsia="ru-RU"/>
        </w:rPr>
        <w:t>для</w:t>
      </w:r>
      <w:r w:rsidRPr="00635CE6">
        <w:rPr>
          <w:b/>
          <w:noProof/>
          <w:lang w:val="en-US" w:eastAsia="ru-RU"/>
        </w:rPr>
        <w:t xml:space="preserve"> </w:t>
      </w:r>
      <w:r w:rsidRPr="003B2274">
        <w:rPr>
          <w:b/>
          <w:noProof/>
          <w:lang w:val="en-US" w:eastAsia="ru-RU"/>
        </w:rPr>
        <w:t>.NET</w:t>
      </w:r>
    </w:p>
    <w:p w14:paraId="7C6BEB8F" w14:textId="77777777" w:rsidR="003B2274" w:rsidRPr="003B2274" w:rsidRDefault="003B2274" w:rsidP="00654E79">
      <w:pPr>
        <w:spacing w:after="0"/>
        <w:ind w:firstLine="426"/>
        <w:rPr>
          <w:noProof/>
          <w:lang w:val="en-US" w:eastAsia="ru-RU"/>
        </w:rPr>
      </w:pPr>
    </w:p>
    <w:p w14:paraId="5338B792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Для создания расширений вам понадобится подключаемый к .</w:t>
      </w:r>
      <w:r w:rsidRPr="004A7B3B">
        <w:rPr>
          <w:noProof/>
          <w:lang w:val="en-US" w:eastAsia="ru-RU"/>
        </w:rPr>
        <w:t>NET</w:t>
      </w:r>
      <w:r w:rsidRPr="00635CE6">
        <w:rPr>
          <w:noProof/>
          <w:lang w:eastAsia="ru-RU"/>
        </w:rPr>
        <w:t xml:space="preserve"> совместимым языкам программирования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4A7B3B">
        <w:rPr>
          <w:noProof/>
          <w:lang w:val="en-US" w:eastAsia="ru-RU"/>
        </w:rPr>
        <w:t>exe</w:t>
      </w:r>
      <w:r w:rsidRPr="00635CE6">
        <w:rPr>
          <w:noProof/>
          <w:lang w:eastAsia="ru-RU"/>
        </w:rPr>
        <w:t xml:space="preserve"> (найти его можно в архиве с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в папке </w:t>
      </w:r>
      <w:r w:rsidRPr="004A7B3B">
        <w:rPr>
          <w:noProof/>
          <w:lang w:val="en-US" w:eastAsia="ru-RU"/>
        </w:rPr>
        <w:t>Scripts</w:t>
      </w:r>
      <w:r w:rsidRPr="00635CE6">
        <w:rPr>
          <w:noProof/>
          <w:lang w:eastAsia="ru-RU"/>
        </w:rPr>
        <w:t>).</w:t>
      </w:r>
    </w:p>
    <w:p w14:paraId="41E74829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Полное описание классов доступно </w:t>
      </w:r>
      <w:hyperlink r:id="rId311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60C82ADA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Пример использования с </w:t>
      </w:r>
      <w:r w:rsidRPr="004A7B3B">
        <w:rPr>
          <w:noProof/>
          <w:lang w:val="en-US" w:eastAsia="ru-RU"/>
        </w:rPr>
        <w:t>Visual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Studio</w:t>
      </w:r>
      <w:r w:rsidRPr="00635CE6">
        <w:rPr>
          <w:noProof/>
          <w:lang w:eastAsia="ru-RU"/>
        </w:rPr>
        <w:t xml:space="preserve"> 2013 (разработка на </w:t>
      </w:r>
      <w:r w:rsidRPr="004A7B3B">
        <w:rPr>
          <w:noProof/>
          <w:lang w:val="en-US" w:eastAsia="ru-RU"/>
        </w:rPr>
        <w:t>Visual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Basic</w:t>
      </w:r>
      <w:r w:rsidRPr="00635CE6">
        <w:rPr>
          <w:noProof/>
          <w:lang w:eastAsia="ru-RU"/>
        </w:rPr>
        <w:t>).</w:t>
      </w:r>
    </w:p>
    <w:p w14:paraId="7A20E4DA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1. Создайте новый проект. Зайдите в его параметры.</w:t>
      </w:r>
    </w:p>
    <w:p w14:paraId="5AF88278" w14:textId="77777777" w:rsidR="004A7B3B" w:rsidRPr="004A7B3B" w:rsidRDefault="004A7B3B" w:rsidP="004A7B3B">
      <w:pPr>
        <w:ind w:firstLine="42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31F5B4D" wp14:editId="54FE7549">
            <wp:extent cx="5095875" cy="5838825"/>
            <wp:effectExtent l="0" t="0" r="9525" b="9525"/>
            <wp:docPr id="31" name="Рисунок 31" descr="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раметры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186E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6D5FD779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10DA40E9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2. Перейдите на вкладку расширений, добавьте файл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4A7B3B">
        <w:rPr>
          <w:noProof/>
          <w:lang w:val="en-US" w:eastAsia="ru-RU"/>
        </w:rPr>
        <w:t>exe</w:t>
      </w:r>
      <w:r w:rsidRPr="00635CE6">
        <w:rPr>
          <w:noProof/>
          <w:lang w:eastAsia="ru-RU"/>
        </w:rPr>
        <w:t>.</w:t>
      </w:r>
    </w:p>
    <w:p w14:paraId="1FF8D92D" w14:textId="77777777" w:rsidR="004A7B3B" w:rsidRDefault="004A7B3B" w:rsidP="004A7B3B">
      <w:pPr>
        <w:ind w:firstLine="42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0E642F8" wp14:editId="5CA3E894">
            <wp:extent cx="5731510" cy="4948473"/>
            <wp:effectExtent l="0" t="0" r="2540" b="5080"/>
            <wp:docPr id="472" name="Рисунок 472" descr="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ширения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6579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1231896F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3. В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откройте настройки, </w:t>
      </w:r>
      <w:r>
        <w:rPr>
          <w:noProof/>
          <w:lang w:eastAsia="ru-RU"/>
        </w:rPr>
        <w:t xml:space="preserve">перейдите на </w:t>
      </w:r>
      <w:r w:rsidRPr="00635CE6">
        <w:rPr>
          <w:noProof/>
          <w:lang w:eastAsia="ru-RU"/>
        </w:rPr>
        <w:t>вкладку "Администрирование", нажмите кнопку "Кассиры". Создайте кассира</w:t>
      </w:r>
      <w:r>
        <w:rPr>
          <w:noProof/>
          <w:lang w:eastAsia="ru-RU"/>
        </w:rPr>
        <w:t xml:space="preserve"> или отредактируйте кассира</w:t>
      </w:r>
      <w:r w:rsidRPr="00635CE6">
        <w:rPr>
          <w:noProof/>
          <w:lang w:eastAsia="ru-RU"/>
        </w:rPr>
        <w:t xml:space="preserve">, </w:t>
      </w:r>
      <w:r>
        <w:rPr>
          <w:noProof/>
          <w:lang w:eastAsia="ru-RU"/>
        </w:rPr>
        <w:t>отметив пункт</w:t>
      </w:r>
      <w:r w:rsidRPr="00635CE6">
        <w:rPr>
          <w:noProof/>
          <w:lang w:eastAsia="ru-RU"/>
        </w:rPr>
        <w:t xml:space="preserve"> разрешено подключаться через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</w:p>
    <w:p w14:paraId="11721CD4" w14:textId="77777777" w:rsidR="004A7B3B" w:rsidRPr="004A7B3B" w:rsidRDefault="004A7B3B" w:rsidP="004A7B3B">
      <w:pPr>
        <w:ind w:firstLine="426"/>
        <w:rPr>
          <w:noProof/>
          <w:lang w:val="en-US" w:eastAsia="ru-RU"/>
        </w:rPr>
      </w:pPr>
      <w:r w:rsidRPr="004A7B3B">
        <w:rPr>
          <w:noProof/>
          <w:lang w:eastAsia="ru-RU"/>
        </w:rPr>
        <w:lastRenderedPageBreak/>
        <w:drawing>
          <wp:inline distT="0" distB="0" distL="0" distR="0" wp14:anchorId="171E505B" wp14:editId="00FD7DB1">
            <wp:extent cx="5810250" cy="5648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857434" cy="56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98A7" w14:textId="77777777" w:rsidR="00654E79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Теперь вы можете пользоваться всеми возможностями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="00654E79" w:rsidRPr="00635CE6">
        <w:rPr>
          <w:noProof/>
          <w:lang w:eastAsia="ru-RU"/>
        </w:rPr>
        <w:br w:type="page"/>
      </w:r>
    </w:p>
    <w:p w14:paraId="67951BE0" w14:textId="77777777" w:rsidR="00751510" w:rsidRDefault="00751510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 xml:space="preserve">Обновление </w:t>
      </w:r>
      <w:r>
        <w:rPr>
          <w:lang w:val="en-US" w:bidi="ru-RU"/>
        </w:rPr>
        <w:t>MikroBILL</w:t>
      </w:r>
    </w:p>
    <w:p w14:paraId="5E5B5F14" w14:textId="77777777" w:rsidR="00676B26" w:rsidRPr="00676B26" w:rsidRDefault="00676B26">
      <w:pPr>
        <w:rPr>
          <w:noProof/>
          <w:lang w:val="en-US" w:eastAsia="ru-RU"/>
        </w:rPr>
      </w:pPr>
    </w:p>
    <w:p w14:paraId="725B6205" w14:textId="77777777" w:rsidR="00751510" w:rsidRDefault="00751510" w:rsidP="00751510">
      <w:pPr>
        <w:ind w:firstLine="426"/>
        <w:rPr>
          <w:b/>
          <w:noProof/>
          <w:lang w:val="en-US" w:eastAsia="ru-RU"/>
        </w:rPr>
      </w:pPr>
      <w:bookmarkStart w:id="65" w:name="_Склад"/>
      <w:bookmarkEnd w:id="65"/>
      <w:r w:rsidRPr="00751510">
        <w:rPr>
          <w:b/>
          <w:noProof/>
          <w:lang w:val="en-US" w:eastAsia="ru-RU"/>
        </w:rPr>
        <w:t>Автоматическое обновление</w:t>
      </w:r>
    </w:p>
    <w:p w14:paraId="36CC5F44" w14:textId="77777777" w:rsidR="00751510" w:rsidRPr="00751510" w:rsidRDefault="00751510" w:rsidP="00751510">
      <w:pPr>
        <w:pStyle w:val="a5"/>
        <w:numPr>
          <w:ilvl w:val="0"/>
          <w:numId w:val="26"/>
        </w:numPr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В </w:t>
      </w:r>
      <w:r w:rsidRPr="00751510"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 перейдите в настройки -&gt; "Администрирование" -&gt; "Логи, бэкапы, обновление" -&gt; "Обновления" -&gt; "Проверить". </w:t>
      </w:r>
      <w:r w:rsidRPr="00751510">
        <w:rPr>
          <w:noProof/>
          <w:lang w:val="en-US" w:eastAsia="ru-RU"/>
        </w:rPr>
        <w:t>При наличии свежего обновления будет предложено его установить.</w:t>
      </w:r>
    </w:p>
    <w:p w14:paraId="596F7A82" w14:textId="77777777" w:rsidR="00751510" w:rsidRPr="00635CE6" w:rsidRDefault="00751510" w:rsidP="00751510">
      <w:pPr>
        <w:pStyle w:val="a5"/>
        <w:numPr>
          <w:ilvl w:val="0"/>
          <w:numId w:val="26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После начала установки Вы получите сообщение. </w:t>
      </w:r>
    </w:p>
    <w:p w14:paraId="24BBC005" w14:textId="77777777" w:rsidR="00751510" w:rsidRPr="00751510" w:rsidRDefault="00751510" w:rsidP="00751510">
      <w:pPr>
        <w:pStyle w:val="a5"/>
        <w:numPr>
          <w:ilvl w:val="0"/>
          <w:numId w:val="26"/>
        </w:numPr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Подключитесь через несколько минут к серверу при помощи </w:t>
      </w:r>
      <w:r w:rsidRPr="00751510"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. </w:t>
      </w:r>
      <w:r w:rsidRPr="00751510">
        <w:rPr>
          <w:noProof/>
          <w:lang w:val="en-US" w:eastAsia="ru-RU"/>
        </w:rPr>
        <w:t>Обновление завершено.</w:t>
      </w:r>
      <w:r w:rsidRPr="00751510">
        <w:rPr>
          <w:noProof/>
          <w:lang w:val="en-US" w:eastAsia="ru-RU"/>
        </w:rPr>
        <w:br/>
      </w:r>
    </w:p>
    <w:p w14:paraId="51C23DC8" w14:textId="77777777" w:rsidR="00751510" w:rsidRDefault="00751510" w:rsidP="00751510">
      <w:pPr>
        <w:ind w:firstLine="426"/>
        <w:rPr>
          <w:b/>
          <w:noProof/>
          <w:lang w:val="en-US" w:eastAsia="ru-RU"/>
        </w:rPr>
      </w:pPr>
      <w:r w:rsidRPr="00751510">
        <w:rPr>
          <w:b/>
          <w:noProof/>
          <w:lang w:val="en-US" w:eastAsia="ru-RU"/>
        </w:rPr>
        <w:t>Ручное обновление</w:t>
      </w:r>
      <w:r>
        <w:rPr>
          <w:b/>
          <w:noProof/>
          <w:lang w:val="en-US" w:eastAsia="ru-RU"/>
        </w:rPr>
        <w:t xml:space="preserve"> </w:t>
      </w:r>
    </w:p>
    <w:p w14:paraId="23C903D0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Скачайте архив </w:t>
      </w: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на серверную машину. </w:t>
      </w:r>
    </w:p>
    <w:p w14:paraId="71A41A73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>Распакуйте содержимое архива в любую папку.</w:t>
      </w:r>
    </w:p>
    <w:p w14:paraId="3F97B074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Запустите </w:t>
      </w: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.</w:t>
      </w:r>
      <w:r w:rsidRPr="00751510">
        <w:rPr>
          <w:noProof/>
          <w:lang w:val="en-US" w:eastAsia="ru-RU"/>
        </w:rPr>
        <w:t>exe</w:t>
      </w:r>
      <w:r w:rsidR="006B54FA" w:rsidRPr="00635CE6">
        <w:rPr>
          <w:noProof/>
          <w:lang w:eastAsia="ru-RU"/>
        </w:rPr>
        <w:t xml:space="preserve"> </w:t>
      </w:r>
      <w:r w:rsidR="006B54FA">
        <w:rPr>
          <w:noProof/>
          <w:lang w:eastAsia="ru-RU"/>
        </w:rPr>
        <w:t xml:space="preserve">для </w:t>
      </w:r>
      <w:r w:rsidR="006B54FA">
        <w:rPr>
          <w:noProof/>
          <w:lang w:val="en-US" w:eastAsia="ru-RU"/>
        </w:rPr>
        <w:t>Windows</w:t>
      </w:r>
      <w:r w:rsidR="006B54FA" w:rsidRPr="00635CE6">
        <w:rPr>
          <w:noProof/>
          <w:lang w:eastAsia="ru-RU"/>
        </w:rPr>
        <w:t xml:space="preserve">, </w:t>
      </w:r>
      <w:r w:rsidR="006B54FA">
        <w:rPr>
          <w:noProof/>
          <w:lang w:eastAsia="ru-RU"/>
        </w:rPr>
        <w:t xml:space="preserve">или введя в терминале </w:t>
      </w:r>
      <w:r w:rsidR="006B54FA">
        <w:rPr>
          <w:noProof/>
          <w:lang w:val="en-US" w:eastAsia="ru-RU"/>
        </w:rPr>
        <w:t>dotnet</w:t>
      </w:r>
      <w:r w:rsidR="006B54FA" w:rsidRPr="00635CE6">
        <w:rPr>
          <w:noProof/>
          <w:lang w:eastAsia="ru-RU"/>
        </w:rPr>
        <w:t xml:space="preserve"> /</w:t>
      </w:r>
      <w:r w:rsidR="006B54FA">
        <w:rPr>
          <w:noProof/>
          <w:lang w:eastAsia="ru-RU"/>
        </w:rPr>
        <w:t>путь_куда_распаковали_архив</w:t>
      </w:r>
      <w:r w:rsidR="006B54FA" w:rsidRPr="00635CE6">
        <w:rPr>
          <w:noProof/>
          <w:lang w:eastAsia="ru-RU"/>
        </w:rPr>
        <w:t>/</w:t>
      </w:r>
      <w:r w:rsidR="006B54FA">
        <w:rPr>
          <w:noProof/>
          <w:lang w:val="en-US" w:eastAsia="ru-RU"/>
        </w:rPr>
        <w:t>MikroBILL</w:t>
      </w:r>
      <w:r w:rsidR="006B54FA" w:rsidRPr="00635CE6">
        <w:rPr>
          <w:noProof/>
          <w:lang w:eastAsia="ru-RU"/>
        </w:rPr>
        <w:t>.</w:t>
      </w:r>
      <w:r w:rsidR="006B54FA">
        <w:rPr>
          <w:noProof/>
          <w:lang w:val="en-US" w:eastAsia="ru-RU"/>
        </w:rPr>
        <w:t>dll</w:t>
      </w:r>
      <w:r w:rsidR="00D500AB" w:rsidRPr="00B67A99">
        <w:rPr>
          <w:noProof/>
          <w:lang w:eastAsia="ru-RU"/>
        </w:rPr>
        <w:t xml:space="preserve"> </w:t>
      </w:r>
      <w:r w:rsidR="00D500AB">
        <w:rPr>
          <w:noProof/>
          <w:lang w:eastAsia="ru-RU"/>
        </w:rPr>
        <w:t xml:space="preserve">для обновления под </w:t>
      </w:r>
      <w:r w:rsidR="00D500AB">
        <w:rPr>
          <w:noProof/>
          <w:lang w:val="en-US" w:eastAsia="ru-RU"/>
        </w:rPr>
        <w:t>UNIX</w:t>
      </w:r>
      <w:r w:rsidRPr="00635CE6">
        <w:rPr>
          <w:noProof/>
          <w:lang w:eastAsia="ru-RU"/>
        </w:rPr>
        <w:t>.</w:t>
      </w:r>
    </w:p>
    <w:p w14:paraId="39592397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автоматически обновит все файлы.</w:t>
      </w:r>
    </w:p>
    <w:p w14:paraId="2BB71C57" w14:textId="77777777" w:rsidR="00751510" w:rsidRPr="00635CE6" w:rsidRDefault="00751510" w:rsidP="00751510">
      <w:pPr>
        <w:pStyle w:val="a5"/>
        <w:ind w:left="1080" w:firstLine="0"/>
        <w:rPr>
          <w:noProof/>
          <w:lang w:eastAsia="ru-RU"/>
        </w:rPr>
      </w:pPr>
    </w:p>
    <w:p w14:paraId="2AC71032" w14:textId="77777777" w:rsidR="00751510" w:rsidRPr="00635CE6" w:rsidRDefault="00751510" w:rsidP="00751510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Мы всегда рекомендуем исполь</w:t>
      </w:r>
      <w:r>
        <w:rPr>
          <w:noProof/>
          <w:lang w:eastAsia="ru-RU"/>
        </w:rPr>
        <w:t>з</w:t>
      </w:r>
      <w:r w:rsidRPr="00635CE6">
        <w:rPr>
          <w:noProof/>
          <w:lang w:eastAsia="ru-RU"/>
        </w:rPr>
        <w:t>овать ручное обновлени</w:t>
      </w:r>
      <w:r w:rsidR="00EB1F31">
        <w:rPr>
          <w:noProof/>
          <w:lang w:eastAsia="ru-RU"/>
        </w:rPr>
        <w:t>е</w:t>
      </w:r>
      <w:r w:rsidRPr="00635CE6">
        <w:rPr>
          <w:noProof/>
          <w:lang w:eastAsia="ru-RU"/>
        </w:rPr>
        <w:t>, дабы контролировать весь процесс и убедиться, что программа корерктно обновлена.</w:t>
      </w:r>
    </w:p>
    <w:p w14:paraId="31C518CB" w14:textId="77777777" w:rsidR="00990D02" w:rsidRDefault="00990D02">
      <w:pPr>
        <w:rPr>
          <w:lang w:bidi="ru-RU"/>
        </w:rPr>
      </w:pPr>
      <w:r>
        <w:rPr>
          <w:lang w:bidi="ru-RU"/>
        </w:rPr>
        <w:br w:type="page"/>
      </w:r>
    </w:p>
    <w:p w14:paraId="7154FA49" w14:textId="77777777" w:rsidR="00E93F59" w:rsidRDefault="00E93F59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>Сброс пароля администратора</w:t>
      </w:r>
    </w:p>
    <w:p w14:paraId="6412BADA" w14:textId="77777777" w:rsidR="00E93F59" w:rsidRDefault="00E93F59" w:rsidP="00E93F59">
      <w:pPr>
        <w:ind w:firstLine="426"/>
        <w:rPr>
          <w:noProof/>
          <w:lang w:val="en-US" w:eastAsia="ru-RU"/>
        </w:rPr>
      </w:pPr>
    </w:p>
    <w:p w14:paraId="3D97329C" w14:textId="77777777" w:rsidR="00CA65BC" w:rsidRDefault="00CA65BC" w:rsidP="00CA65BC">
      <w:pPr>
        <w:ind w:left="1080"/>
        <w:rPr>
          <w:lang w:bidi="ru-RU"/>
        </w:rPr>
      </w:pPr>
      <w:r>
        <w:rPr>
          <w:lang w:bidi="ru-RU"/>
        </w:rPr>
        <w:t>Для сброса пароля кассира выполните следующие действия:</w:t>
      </w:r>
    </w:p>
    <w:p w14:paraId="6C7D5659" w14:textId="77777777" w:rsidR="00CA65BC" w:rsidRDefault="00CA65BC" w:rsidP="00CA65BC">
      <w:pPr>
        <w:pStyle w:val="a5"/>
        <w:numPr>
          <w:ilvl w:val="0"/>
          <w:numId w:val="30"/>
        </w:numPr>
        <w:rPr>
          <w:lang w:bidi="ru-RU"/>
        </w:rPr>
      </w:pPr>
      <w:r>
        <w:rPr>
          <w:lang w:bidi="ru-RU"/>
        </w:rPr>
        <w:t>Остановите сервис MikroBILL</w:t>
      </w:r>
    </w:p>
    <w:p w14:paraId="1F667FB5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3A3E0178" w14:textId="77777777" w:rsidR="00CA65BC" w:rsidRDefault="00CA65BC" w:rsidP="00CA65BC">
      <w:pPr>
        <w:pStyle w:val="a5"/>
        <w:ind w:left="1080" w:firstLine="0"/>
        <w:rPr>
          <w:lang w:bidi="ru-RU"/>
        </w:rPr>
      </w:pPr>
    </w:p>
    <w:p w14:paraId="77CB33B4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Windows:</w:t>
      </w:r>
    </w:p>
    <w:p w14:paraId="498B7BCC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 w:rsidRPr="00635CE6">
        <w:rPr>
          <w:lang w:val="en-US" w:bidi="ru-RU"/>
        </w:rPr>
        <w:t>net stop MikroBILL</w:t>
      </w:r>
    </w:p>
    <w:p w14:paraId="0719213F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</w:p>
    <w:p w14:paraId="6A1D2315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UNIX:</w:t>
      </w:r>
    </w:p>
    <w:p w14:paraId="7AD7DB7B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systemctl stop MikroBILL</w:t>
      </w:r>
    </w:p>
    <w:p w14:paraId="460BEB61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251BF14" w14:textId="77777777" w:rsidR="00716F4D" w:rsidRDefault="00716F4D" w:rsidP="00716F4D">
      <w:pPr>
        <w:pStyle w:val="a5"/>
        <w:numPr>
          <w:ilvl w:val="0"/>
          <w:numId w:val="30"/>
        </w:numPr>
        <w:rPr>
          <w:lang w:bidi="ru-RU"/>
        </w:rPr>
      </w:pPr>
      <w:r>
        <w:rPr>
          <w:lang w:bidi="ru-RU"/>
        </w:rPr>
        <w:t>Удалите пароль.</w:t>
      </w:r>
    </w:p>
    <w:p w14:paraId="251C501D" w14:textId="77777777" w:rsidR="00716F4D" w:rsidRDefault="00716F4D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Перейдите по пути для Windows: %allusersprofile%\MikroBILL\</w:t>
      </w:r>
    </w:p>
    <w:p w14:paraId="4A3A26F3" w14:textId="77777777" w:rsidR="00716F4D" w:rsidRDefault="00716F4D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Или перейдите по пути для UNIX: /var/MikroBILL/</w:t>
      </w:r>
    </w:p>
    <w:p w14:paraId="33F51DE2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D882644" w14:textId="77777777" w:rsidR="00CA65BC" w:rsidRPr="00635CE6" w:rsidRDefault="00CA65BC" w:rsidP="00716F4D">
      <w:pPr>
        <w:pStyle w:val="a5"/>
        <w:ind w:left="1080" w:firstLine="0"/>
        <w:rPr>
          <w:lang w:bidi="ru-RU"/>
        </w:rPr>
      </w:pPr>
      <w:r w:rsidRPr="00635CE6">
        <w:rPr>
          <w:lang w:bidi="ru-RU"/>
        </w:rPr>
        <w:t xml:space="preserve">Выше для </w:t>
      </w:r>
      <w:r w:rsidRPr="00716F4D">
        <w:rPr>
          <w:lang w:val="en-US" w:bidi="ru-RU"/>
        </w:rPr>
        <w:t>Windows</w:t>
      </w:r>
      <w:r w:rsidRPr="00635CE6">
        <w:rPr>
          <w:lang w:bidi="ru-RU"/>
        </w:rPr>
        <w:t xml:space="preserve"> указан абсолютный путь. Попасть в папку можно, скопировав текст в любую адресную строку, например, в Проводник. </w:t>
      </w:r>
    </w:p>
    <w:p w14:paraId="4B30DD43" w14:textId="77777777" w:rsidR="00CA65BC" w:rsidRPr="00635CE6" w:rsidRDefault="00CA65BC" w:rsidP="00716F4D">
      <w:pPr>
        <w:pStyle w:val="a5"/>
        <w:ind w:left="1080" w:firstLine="0"/>
        <w:rPr>
          <w:lang w:bidi="ru-RU"/>
        </w:rPr>
      </w:pPr>
      <w:r w:rsidRPr="00635CE6">
        <w:rPr>
          <w:lang w:bidi="ru-RU"/>
        </w:rPr>
        <w:t xml:space="preserve">Откройте файл </w:t>
      </w:r>
      <w:r w:rsidRPr="00716F4D">
        <w:rPr>
          <w:lang w:val="en-US" w:bidi="ru-RU"/>
        </w:rPr>
        <w:t>MikroBILL</w:t>
      </w:r>
      <w:r w:rsidRPr="00635CE6">
        <w:rPr>
          <w:lang w:bidi="ru-RU"/>
        </w:rPr>
        <w:t>.</w:t>
      </w:r>
      <w:r w:rsidRPr="00716F4D">
        <w:rPr>
          <w:lang w:val="en-US" w:bidi="ru-RU"/>
        </w:rPr>
        <w:t>xml</w:t>
      </w:r>
      <w:r w:rsidRPr="00635CE6">
        <w:rPr>
          <w:lang w:bidi="ru-RU"/>
        </w:rPr>
        <w:t xml:space="preserve"> любым текстовым редактором, например, </w:t>
      </w:r>
      <w:r w:rsidRPr="00716F4D">
        <w:rPr>
          <w:lang w:val="en-US" w:bidi="ru-RU"/>
        </w:rPr>
        <w:t>Notepad</w:t>
      </w:r>
      <w:r w:rsidRPr="00635CE6">
        <w:rPr>
          <w:lang w:bidi="ru-RU"/>
        </w:rPr>
        <w:t xml:space="preserve">++. Найдите строки, начинающиеся с </w:t>
      </w:r>
      <w:r w:rsidRPr="00716F4D">
        <w:rPr>
          <w:lang w:val="en-US" w:bidi="ru-RU"/>
        </w:rPr>
        <w:t>CashierItem</w:t>
      </w:r>
      <w:r w:rsidRPr="00635CE6">
        <w:rPr>
          <w:lang w:bidi="ru-RU"/>
        </w:rPr>
        <w:t xml:space="preserve"> - это и есть кассиры.</w:t>
      </w:r>
    </w:p>
    <w:p w14:paraId="2CA53606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916401F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Найдите необходимого кассира по логину (параметр - CashierLogin). В параметре CashierPass находится пароль. Он зашифрован. Расшифровать его Вы не сможете :) Но вы сможете его удалить. Сделайте чтобы пароль был равен пустой строке, вот так: CashierPass="" и сохраните файл.</w:t>
      </w:r>
    </w:p>
    <w:p w14:paraId="45A6CB17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2ACA056D" w14:textId="77777777" w:rsidR="00CA65BC" w:rsidRDefault="00CA65BC" w:rsidP="00CA65BC">
      <w:pPr>
        <w:ind w:left="1080"/>
        <w:rPr>
          <w:lang w:bidi="ru-RU"/>
        </w:rPr>
      </w:pPr>
    </w:p>
    <w:p w14:paraId="233EF8CC" w14:textId="77777777" w:rsidR="00CA65BC" w:rsidRPr="00716F4D" w:rsidRDefault="00CA65BC" w:rsidP="00716F4D">
      <w:pPr>
        <w:pStyle w:val="a5"/>
        <w:numPr>
          <w:ilvl w:val="0"/>
          <w:numId w:val="30"/>
        </w:numPr>
        <w:rPr>
          <w:lang w:val="en-US" w:bidi="ru-RU"/>
        </w:rPr>
      </w:pPr>
      <w:r w:rsidRPr="00716F4D">
        <w:rPr>
          <w:lang w:val="en-US" w:bidi="ru-RU"/>
        </w:rPr>
        <w:t>Запустите сервис MikroBILL</w:t>
      </w:r>
    </w:p>
    <w:p w14:paraId="41DB678D" w14:textId="77777777" w:rsidR="00CA65BC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192063F7" w14:textId="77777777" w:rsidR="00716F4D" w:rsidRDefault="00716F4D" w:rsidP="00716F4D">
      <w:pPr>
        <w:pStyle w:val="a5"/>
        <w:ind w:left="1080" w:firstLine="0"/>
        <w:rPr>
          <w:lang w:bidi="ru-RU"/>
        </w:rPr>
      </w:pPr>
    </w:p>
    <w:p w14:paraId="0AA7C91C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Windows:</w:t>
      </w:r>
    </w:p>
    <w:p w14:paraId="61DAEA7F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 w:rsidRPr="00635CE6">
        <w:rPr>
          <w:lang w:val="en-US" w:bidi="ru-RU"/>
        </w:rPr>
        <w:t>net start MikroBILL</w:t>
      </w:r>
    </w:p>
    <w:p w14:paraId="2662F43D" w14:textId="77777777" w:rsidR="00716F4D" w:rsidRPr="00635CE6" w:rsidRDefault="00716F4D" w:rsidP="00716F4D">
      <w:pPr>
        <w:pStyle w:val="a5"/>
        <w:ind w:left="1080" w:firstLine="0"/>
        <w:rPr>
          <w:lang w:val="en-US" w:bidi="ru-RU"/>
        </w:rPr>
      </w:pPr>
    </w:p>
    <w:p w14:paraId="3D40836E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UNIX:</w:t>
      </w:r>
    </w:p>
    <w:p w14:paraId="6EFEE06F" w14:textId="77777777" w:rsidR="00CA65BC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systemctl start MikroBILL</w:t>
      </w:r>
    </w:p>
    <w:p w14:paraId="42F4FB7C" w14:textId="77777777" w:rsidR="00CA65BC" w:rsidRDefault="00CA65BC" w:rsidP="00CA65BC">
      <w:pPr>
        <w:ind w:left="1080"/>
        <w:rPr>
          <w:lang w:bidi="ru-RU"/>
        </w:rPr>
      </w:pPr>
    </w:p>
    <w:p w14:paraId="4B6092F2" w14:textId="77777777" w:rsidR="00990D02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Теперь Вы можете подключиться к MikroBILL с пустым паролем.</w:t>
      </w:r>
    </w:p>
    <w:p w14:paraId="52F23204" w14:textId="77777777" w:rsidR="00990D02" w:rsidRDefault="00990D02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3075B712" w14:textId="77777777" w:rsidR="00990D02" w:rsidRDefault="00990D02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 xml:space="preserve">Перенос </w:t>
      </w:r>
      <w:r>
        <w:rPr>
          <w:lang w:val="en-US" w:bidi="ru-RU"/>
        </w:rPr>
        <w:t xml:space="preserve">MikroBILL </w:t>
      </w:r>
      <w:r>
        <w:rPr>
          <w:lang w:bidi="ru-RU"/>
        </w:rPr>
        <w:t>на другой сервер</w:t>
      </w:r>
    </w:p>
    <w:p w14:paraId="2EFCEB6E" w14:textId="77777777" w:rsidR="00990D02" w:rsidRDefault="00990D02" w:rsidP="00990D02">
      <w:pPr>
        <w:rPr>
          <w:lang w:bidi="ru-RU"/>
        </w:rPr>
      </w:pPr>
    </w:p>
    <w:p w14:paraId="37E0B626" w14:textId="77777777" w:rsidR="00990D02" w:rsidRDefault="00990D02" w:rsidP="00990D02">
      <w:pPr>
        <w:rPr>
          <w:lang w:bidi="ru-RU"/>
        </w:rPr>
      </w:pPr>
      <w:r>
        <w:rPr>
          <w:lang w:bidi="ru-RU"/>
        </w:rPr>
        <w:t>Для переезда на новое оборудование.</w:t>
      </w:r>
    </w:p>
    <w:p w14:paraId="42B8ABD1" w14:textId="77777777" w:rsidR="00990D02" w:rsidRDefault="00990D02" w:rsidP="00990D02">
      <w:pPr>
        <w:rPr>
          <w:lang w:bidi="ru-RU"/>
        </w:rPr>
      </w:pPr>
    </w:p>
    <w:p w14:paraId="41A44CDD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Дождитесь сообщения о переносе активации.</w:t>
      </w:r>
    </w:p>
    <w:p w14:paraId="57258F41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56F589B4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24B0971C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Остановите MikroBILL на предыдущем ПК:</w:t>
      </w:r>
    </w:p>
    <w:p w14:paraId="25A1C30C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49C46DD6" w14:textId="77777777" w:rsidR="00990D02" w:rsidRDefault="00990D02" w:rsidP="00990D02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0FB699B7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6B33B554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MikroBILL</w:t>
      </w:r>
    </w:p>
    <w:p w14:paraId="39C04C08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sc delete MikroBILL</w:t>
      </w:r>
    </w:p>
    <w:p w14:paraId="213193C4" w14:textId="77777777" w:rsidR="00990D02" w:rsidRDefault="00990D02" w:rsidP="00990D02">
      <w:pPr>
        <w:spacing w:after="0"/>
        <w:ind w:left="1134"/>
        <w:rPr>
          <w:lang w:bidi="ru-RU"/>
        </w:rPr>
      </w:pPr>
      <w:r>
        <w:rPr>
          <w:lang w:bidi="ru-RU"/>
        </w:rPr>
        <w:t>net stop MySQL</w:t>
      </w:r>
    </w:p>
    <w:p w14:paraId="05FE9D46" w14:textId="77777777" w:rsidR="00990D02" w:rsidRDefault="00990D02" w:rsidP="00990D02">
      <w:pPr>
        <w:ind w:left="1134"/>
        <w:rPr>
          <w:lang w:bidi="ru-RU"/>
        </w:rPr>
      </w:pPr>
    </w:p>
    <w:p w14:paraId="13E43C75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Если Вы не планируете больше на этом ПК использовать БД и Apache, то их можно удалить:</w:t>
      </w:r>
    </w:p>
    <w:p w14:paraId="35F0068F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sc delete MySQL</w:t>
      </w:r>
    </w:p>
    <w:p w14:paraId="54385C50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Apache2.2</w:t>
      </w:r>
    </w:p>
    <w:p w14:paraId="113A4407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sc delete Apache2.2</w:t>
      </w:r>
    </w:p>
    <w:p w14:paraId="035087A7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4370D39B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5A72B528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stop MikroBILL</w:t>
      </w:r>
    </w:p>
    <w:p w14:paraId="7D9C93D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disable MikroBILL</w:t>
      </w:r>
    </w:p>
    <w:p w14:paraId="7ADFECC0" w14:textId="77777777" w:rsidR="00990D02" w:rsidRDefault="00990D02" w:rsidP="00990D02">
      <w:pPr>
        <w:spacing w:after="0"/>
        <w:ind w:left="1134"/>
        <w:rPr>
          <w:lang w:bidi="ru-RU"/>
        </w:rPr>
      </w:pPr>
      <w:r>
        <w:rPr>
          <w:lang w:bidi="ru-RU"/>
        </w:rPr>
        <w:t>systemctl stop mysqld</w:t>
      </w:r>
    </w:p>
    <w:p w14:paraId="7B8A7F8D" w14:textId="77777777" w:rsidR="00990D02" w:rsidRDefault="00990D02" w:rsidP="00990D02">
      <w:pPr>
        <w:rPr>
          <w:lang w:bidi="ru-RU"/>
        </w:rPr>
      </w:pPr>
    </w:p>
    <w:p w14:paraId="0B4C4388" w14:textId="77777777" w:rsidR="00990D02" w:rsidRDefault="00990D02" w:rsidP="00990D02">
      <w:pPr>
        <w:spacing w:after="0"/>
        <w:rPr>
          <w:lang w:bidi="ru-RU"/>
        </w:rPr>
      </w:pPr>
    </w:p>
    <w:p w14:paraId="07C75CE6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Запустите MikroBILL на новом ПК. Установите Apache и MySQL и запомните новый пароль от БД.</w:t>
      </w:r>
    </w:p>
    <w:p w14:paraId="0643A8A4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6CA9612F" w14:textId="77777777" w:rsidR="00990D02" w:rsidRDefault="00990D02" w:rsidP="00990D02">
      <w:pPr>
        <w:pStyle w:val="a5"/>
        <w:ind w:left="1080" w:firstLine="0"/>
        <w:rPr>
          <w:lang w:bidi="ru-RU"/>
        </w:rPr>
      </w:pPr>
      <w:r>
        <w:rPr>
          <w:lang w:bidi="ru-RU"/>
        </w:rPr>
        <w:t>После введите в командную строку, запущенную от имени администратора:</w:t>
      </w:r>
    </w:p>
    <w:p w14:paraId="39023E76" w14:textId="77777777" w:rsidR="00990D02" w:rsidRDefault="00990D02" w:rsidP="00990D02">
      <w:pPr>
        <w:ind w:left="1134"/>
        <w:rPr>
          <w:b/>
          <w:lang w:bidi="ru-RU"/>
        </w:rPr>
      </w:pPr>
    </w:p>
    <w:p w14:paraId="26230E69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lastRenderedPageBreak/>
        <w:t>Для</w:t>
      </w:r>
      <w:r w:rsidRPr="00635CE6">
        <w:rPr>
          <w:b/>
          <w:lang w:val="en-US" w:bidi="ru-RU"/>
        </w:rPr>
        <w:t xml:space="preserve"> Windows:</w:t>
      </w:r>
    </w:p>
    <w:p w14:paraId="29EC87F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MikroBILL</w:t>
      </w:r>
    </w:p>
    <w:p w14:paraId="7228126C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MySQL</w:t>
      </w:r>
    </w:p>
    <w:p w14:paraId="0657AC54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6C7AC5FD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3D0A72F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stop MikroBILL</w:t>
      </w:r>
    </w:p>
    <w:p w14:paraId="54E88774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stop mysqld</w:t>
      </w:r>
    </w:p>
    <w:p w14:paraId="77A1494D" w14:textId="77777777" w:rsidR="00990D02" w:rsidRPr="00635CE6" w:rsidRDefault="00990D02" w:rsidP="00990D02">
      <w:pPr>
        <w:rPr>
          <w:lang w:val="en-US" w:bidi="ru-RU"/>
        </w:rPr>
      </w:pPr>
    </w:p>
    <w:p w14:paraId="0185F8DA" w14:textId="77777777" w:rsidR="00990D02" w:rsidRPr="00635CE6" w:rsidRDefault="00990D02" w:rsidP="00990D02">
      <w:pPr>
        <w:spacing w:after="0"/>
        <w:rPr>
          <w:lang w:val="en-US" w:bidi="ru-RU"/>
        </w:rPr>
      </w:pPr>
    </w:p>
    <w:p w14:paraId="0BA869A3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Скопируйте прежнюю БД. Для этого перенесите папку:</w:t>
      </w:r>
    </w:p>
    <w:p w14:paraId="56E94CA9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4F2EC872" w14:textId="77777777" w:rsidR="00990D02" w:rsidRPr="00635CE6" w:rsidRDefault="00990D02" w:rsidP="00990D02">
      <w:pPr>
        <w:pStyle w:val="a5"/>
        <w:ind w:left="1080" w:firstLine="0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50CCA5DD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%programfiles%\MySQL\data\mikrobill\</w:t>
      </w:r>
    </w:p>
    <w:p w14:paraId="5603F111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7043F496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7A0B0F68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/var/lib/mysql/mikrobill/</w:t>
      </w:r>
    </w:p>
    <w:p w14:paraId="155AFECC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5EED8EE1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по такому же пути на новую систему.</w:t>
      </w:r>
    </w:p>
    <w:p w14:paraId="5A8F4579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Выше указан абсолютный путь. Попасть в папку можно, скопировав текст в любую адресную строку, например, в Проводник.</w:t>
      </w:r>
    </w:p>
    <w:p w14:paraId="456916D6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PS: Если имя БД у Вас отличается от 'mikrobill', то и путь будет другим.</w:t>
      </w:r>
    </w:p>
    <w:p w14:paraId="6B9DEE73" w14:textId="77777777" w:rsidR="00990D02" w:rsidRDefault="00990D02" w:rsidP="00990D02">
      <w:pPr>
        <w:ind w:left="1134"/>
        <w:rPr>
          <w:lang w:bidi="ru-RU"/>
        </w:rPr>
      </w:pPr>
    </w:p>
    <w:p w14:paraId="24D1A266" w14:textId="77777777" w:rsidR="00990D02" w:rsidRDefault="00990D02" w:rsidP="00990D02">
      <w:pPr>
        <w:spacing w:after="0"/>
        <w:rPr>
          <w:lang w:bidi="ru-RU"/>
        </w:rPr>
      </w:pPr>
    </w:p>
    <w:p w14:paraId="194FD6D5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Скопируйте настройки MikroBILL. Для этого перенесите папку:</w:t>
      </w:r>
    </w:p>
    <w:p w14:paraId="26F17090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17780D38" w14:textId="77777777" w:rsidR="00990D02" w:rsidRPr="00635CE6" w:rsidRDefault="00990D02" w:rsidP="00990D02">
      <w:pPr>
        <w:pStyle w:val="a5"/>
        <w:ind w:left="1080" w:firstLine="0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739FED11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%allusersprofile%\MikroBILL\</w:t>
      </w:r>
    </w:p>
    <w:p w14:paraId="59568934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67DA7C9C" w14:textId="77777777" w:rsidR="00940F77" w:rsidRPr="00635CE6" w:rsidRDefault="00940F77" w:rsidP="00940F77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43EB5C04" w14:textId="77777777" w:rsidR="00940F77" w:rsidRDefault="00940F77" w:rsidP="00940F77">
      <w:pPr>
        <w:spacing w:after="0"/>
        <w:ind w:left="1134"/>
        <w:rPr>
          <w:lang w:bidi="ru-RU"/>
        </w:rPr>
      </w:pPr>
      <w:r>
        <w:rPr>
          <w:lang w:bidi="ru-RU"/>
        </w:rPr>
        <w:t>/var/MikroBILL/</w:t>
      </w:r>
    </w:p>
    <w:p w14:paraId="3735DC25" w14:textId="77777777" w:rsidR="00940F77" w:rsidRDefault="00940F77" w:rsidP="00990D02">
      <w:pPr>
        <w:ind w:left="1134"/>
        <w:rPr>
          <w:lang w:bidi="ru-RU"/>
        </w:rPr>
      </w:pPr>
    </w:p>
    <w:p w14:paraId="284B575A" w14:textId="77777777" w:rsidR="00990D02" w:rsidRDefault="00990D02" w:rsidP="00990D02">
      <w:pPr>
        <w:ind w:left="1134"/>
        <w:rPr>
          <w:lang w:bidi="ru-RU"/>
        </w:rPr>
      </w:pPr>
    </w:p>
    <w:p w14:paraId="6D62DE5A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lastRenderedPageBreak/>
        <w:t>по такому же пути на новую систему.</w:t>
      </w:r>
    </w:p>
    <w:p w14:paraId="04F9078E" w14:textId="77777777" w:rsidR="00676547" w:rsidRPr="00676547" w:rsidRDefault="00676547" w:rsidP="00676547">
      <w:pPr>
        <w:ind w:left="1134"/>
        <w:rPr>
          <w:lang w:bidi="ru-RU"/>
        </w:rPr>
      </w:pPr>
      <w:r w:rsidRPr="00676547">
        <w:rPr>
          <w:lang w:bidi="ru-RU"/>
        </w:rPr>
        <w:t>Выше указан абсолютный путь. Попасть в папку можно, скопировав текст в любую адресную строку, например, в Проводник.</w:t>
      </w:r>
    </w:p>
    <w:p w14:paraId="60A37294" w14:textId="77777777" w:rsidR="00676547" w:rsidRPr="00676547" w:rsidRDefault="00676547" w:rsidP="00676547">
      <w:pPr>
        <w:ind w:left="1134"/>
        <w:rPr>
          <w:lang w:bidi="ru-RU"/>
        </w:rPr>
      </w:pPr>
      <w:r w:rsidRPr="00676547">
        <w:rPr>
          <w:lang w:bidi="ru-RU"/>
        </w:rPr>
        <w:t>Конфигу</w:t>
      </w:r>
      <w:r>
        <w:rPr>
          <w:lang w:bidi="ru-RU"/>
        </w:rPr>
        <w:t>р</w:t>
      </w:r>
      <w:r w:rsidRPr="00676547">
        <w:rPr>
          <w:lang w:bidi="ru-RU"/>
        </w:rPr>
        <w:t xml:space="preserve">ации под Windows и UNIX идентичны, вы можете мигрировать между системами, скопировав '%allusersprofile%\MikroBILL\' </w:t>
      </w:r>
      <w:r w:rsidR="001F6CF2">
        <w:rPr>
          <w:lang w:bidi="ru-RU"/>
        </w:rPr>
        <w:t xml:space="preserve"> </w:t>
      </w:r>
      <w:r w:rsidR="001F6CF2" w:rsidRPr="001F6CF2">
        <w:rPr>
          <w:lang w:val="en-US" w:bidi="ru-RU"/>
        </w:rPr>
        <w:sym w:font="Wingdings" w:char="F0E0"/>
      </w:r>
      <w:r w:rsidR="001F6CF2" w:rsidRPr="00B67A99">
        <w:rPr>
          <w:lang w:bidi="ru-RU"/>
        </w:rPr>
        <w:t xml:space="preserve"> </w:t>
      </w:r>
      <w:r w:rsidRPr="00676547">
        <w:rPr>
          <w:lang w:bidi="ru-RU"/>
        </w:rPr>
        <w:t xml:space="preserve"> '/var/MikroBILL/'.</w:t>
      </w:r>
    </w:p>
    <w:p w14:paraId="796F871B" w14:textId="77777777" w:rsidR="00990D02" w:rsidRDefault="00990D02" w:rsidP="00990D02">
      <w:pPr>
        <w:ind w:left="1134"/>
        <w:rPr>
          <w:lang w:bidi="ru-RU"/>
        </w:rPr>
      </w:pPr>
    </w:p>
    <w:p w14:paraId="469F13DD" w14:textId="77777777" w:rsidR="00990D02" w:rsidRDefault="00990D02" w:rsidP="00940F77">
      <w:pPr>
        <w:spacing w:after="0"/>
        <w:rPr>
          <w:lang w:bidi="ru-RU"/>
        </w:rPr>
      </w:pPr>
    </w:p>
    <w:p w14:paraId="5FC9E544" w14:textId="77777777" w:rsidR="00990D02" w:rsidRDefault="00990D02" w:rsidP="00940F77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Запустите сервисы MikroBILL, введя в командную строку, запущенную от имени администратора:</w:t>
      </w:r>
    </w:p>
    <w:p w14:paraId="5F6D55B1" w14:textId="77777777" w:rsidR="00940F77" w:rsidRDefault="00940F77" w:rsidP="00940F77">
      <w:pPr>
        <w:pStyle w:val="a5"/>
        <w:ind w:left="1080" w:firstLine="0"/>
        <w:rPr>
          <w:lang w:bidi="ru-RU"/>
        </w:rPr>
      </w:pPr>
    </w:p>
    <w:p w14:paraId="007D480A" w14:textId="77777777" w:rsidR="00990D02" w:rsidRPr="00635CE6" w:rsidRDefault="00990D02" w:rsidP="00940F77">
      <w:pPr>
        <w:ind w:left="1134"/>
        <w:rPr>
          <w:b/>
          <w:lang w:val="en-US" w:bidi="ru-RU"/>
        </w:rPr>
      </w:pPr>
      <w:r w:rsidRPr="00940F77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614147DA" w14:textId="77777777" w:rsidR="00990D02" w:rsidRPr="00635CE6" w:rsidRDefault="00ED44B3" w:rsidP="00940F77">
      <w:pPr>
        <w:spacing w:after="0"/>
        <w:ind w:left="1134"/>
        <w:rPr>
          <w:lang w:val="en-US" w:bidi="ru-RU"/>
        </w:rPr>
      </w:pPr>
      <w:r>
        <w:rPr>
          <w:lang w:val="en-US" w:bidi="ru-RU"/>
        </w:rPr>
        <w:t>net</w:t>
      </w:r>
      <w:r w:rsidR="00990D02" w:rsidRPr="00635CE6">
        <w:rPr>
          <w:lang w:val="en-US" w:bidi="ru-RU"/>
        </w:rPr>
        <w:t xml:space="preserve"> start MySQL</w:t>
      </w:r>
    </w:p>
    <w:p w14:paraId="206E5415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start MikroBILL</w:t>
      </w:r>
    </w:p>
    <w:p w14:paraId="439C7F6C" w14:textId="77777777" w:rsidR="00990D02" w:rsidRPr="00635CE6" w:rsidRDefault="00990D02" w:rsidP="00940F77">
      <w:pPr>
        <w:ind w:left="1134"/>
        <w:rPr>
          <w:lang w:val="en-US" w:bidi="ru-RU"/>
        </w:rPr>
      </w:pPr>
    </w:p>
    <w:p w14:paraId="65D12B3F" w14:textId="77777777" w:rsidR="00990D02" w:rsidRPr="00635CE6" w:rsidRDefault="00990D02" w:rsidP="00940F77">
      <w:pPr>
        <w:ind w:left="1134"/>
        <w:rPr>
          <w:b/>
          <w:lang w:val="en-US" w:bidi="ru-RU"/>
        </w:rPr>
      </w:pPr>
      <w:r w:rsidRPr="00940F77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24750800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start MikroBILL</w:t>
      </w:r>
    </w:p>
    <w:p w14:paraId="38C0A1FF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systemctl start mysqld</w:t>
      </w:r>
    </w:p>
    <w:p w14:paraId="51137DBD" w14:textId="77777777" w:rsidR="00990D02" w:rsidRPr="00635CE6" w:rsidRDefault="00990D02" w:rsidP="00990D02">
      <w:pPr>
        <w:rPr>
          <w:lang w:val="en-US" w:bidi="ru-RU"/>
        </w:rPr>
      </w:pPr>
    </w:p>
    <w:p w14:paraId="73CBAE26" w14:textId="77777777" w:rsidR="00990D02" w:rsidRPr="00635CE6" w:rsidRDefault="00990D02" w:rsidP="00990D02">
      <w:pPr>
        <w:rPr>
          <w:lang w:val="en-US" w:bidi="ru-RU"/>
        </w:rPr>
      </w:pPr>
    </w:p>
    <w:p w14:paraId="67E4D69F" w14:textId="77777777" w:rsidR="00940F77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Всё готово. Можно подключаться к MikroBILL через MikroREMOTE.</w:t>
      </w:r>
    </w:p>
    <w:p w14:paraId="510A847A" w14:textId="77777777" w:rsidR="00940F77" w:rsidRDefault="00940F77" w:rsidP="00940F77">
      <w:pPr>
        <w:pStyle w:val="a5"/>
        <w:ind w:left="1080" w:firstLine="0"/>
        <w:rPr>
          <w:lang w:bidi="ru-RU"/>
        </w:rPr>
      </w:pPr>
    </w:p>
    <w:p w14:paraId="1B8919AF" w14:textId="77777777" w:rsidR="00990D02" w:rsidRPr="00990D02" w:rsidRDefault="00990D02" w:rsidP="00940F77">
      <w:pPr>
        <w:pStyle w:val="a5"/>
        <w:ind w:left="1080" w:firstLine="0"/>
        <w:rPr>
          <w:lang w:bidi="ru-RU"/>
        </w:rPr>
      </w:pPr>
      <w:r>
        <w:rPr>
          <w:lang w:bidi="ru-RU"/>
        </w:rPr>
        <w:t>PS: Не забудьте в настройках ввести новый пароль от БД, который Вы запомнили в пункте 3.</w:t>
      </w:r>
    </w:p>
    <w:p w14:paraId="75AB0E7C" w14:textId="14734DA2" w:rsidR="00DF5272" w:rsidRDefault="00A20AFD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E41125">
        <w:rPr>
          <w:lang w:bidi="ru-RU"/>
        </w:rPr>
        <w:br w:type="page"/>
      </w:r>
      <w:r w:rsidR="00DF5272">
        <w:rPr>
          <w:lang w:bidi="ru-RU"/>
        </w:rPr>
        <w:lastRenderedPageBreak/>
        <w:br w:type="page"/>
      </w:r>
    </w:p>
    <w:p w14:paraId="26760DEE" w14:textId="77777777" w:rsidR="00A20AFD" w:rsidRDefault="00A20AFD" w:rsidP="00716F4D">
      <w:pPr>
        <w:pStyle w:val="a5"/>
        <w:ind w:left="1080" w:firstLine="0"/>
        <w:rPr>
          <w:lang w:bidi="ru-RU"/>
        </w:rPr>
      </w:pPr>
    </w:p>
    <w:p w14:paraId="3E57A8ED" w14:textId="77777777" w:rsidR="002B5F9E" w:rsidRPr="00814E34" w:rsidRDefault="002B5F9E" w:rsidP="002B5F9E">
      <w:pPr>
        <w:ind w:left="1080"/>
        <w:rPr>
          <w:b/>
          <w:lang w:bidi="ru-RU"/>
        </w:rPr>
      </w:pPr>
      <w:r w:rsidRPr="00814E34">
        <w:rPr>
          <w:b/>
          <w:lang w:bidi="ru-RU"/>
        </w:rPr>
        <w:t>СТРАНИЦА ЗАГОТОВКИ ДЛЯ ССЫЛОК!!!!!</w:t>
      </w:r>
    </w:p>
    <w:p w14:paraId="43F86BEE" w14:textId="77777777" w:rsidR="002B5F9E" w:rsidRDefault="002B5F9E" w:rsidP="002B5F9E">
      <w:pPr>
        <w:ind w:left="1080"/>
        <w:rPr>
          <w:lang w:bidi="ru-RU"/>
        </w:rPr>
      </w:pPr>
    </w:p>
    <w:p w14:paraId="2C516F84" w14:textId="77777777" w:rsidR="002B5F9E" w:rsidRDefault="002B5F9E" w:rsidP="002B5F9E">
      <w:pPr>
        <w:ind w:left="1080"/>
        <w:rPr>
          <w:lang w:bidi="ru-RU"/>
        </w:rPr>
      </w:pPr>
      <w:bookmarkStart w:id="66" w:name="Отправка_Сообщений_Абонентам"/>
      <w:r>
        <w:rPr>
          <w:lang w:bidi="ru-RU"/>
        </w:rPr>
        <w:t>Отправка сообщений абонентам</w:t>
      </w:r>
    </w:p>
    <w:p w14:paraId="4B2FDD90" w14:textId="77777777" w:rsidR="002B5F9E" w:rsidRDefault="002B5F9E" w:rsidP="002B5F9E">
      <w:pPr>
        <w:ind w:left="1080"/>
        <w:rPr>
          <w:lang w:bidi="ru-RU"/>
        </w:rPr>
      </w:pPr>
    </w:p>
    <w:p w14:paraId="0653C983" w14:textId="77777777" w:rsidR="002B5F9E" w:rsidRDefault="002B5F9E" w:rsidP="002B5F9E">
      <w:pPr>
        <w:ind w:left="1080"/>
        <w:rPr>
          <w:lang w:bidi="ru-RU"/>
        </w:rPr>
      </w:pPr>
      <w:bookmarkStart w:id="67" w:name="SMS_Карты"/>
      <w:r>
        <w:rPr>
          <w:lang w:val="en-US" w:bidi="ru-RU"/>
        </w:rPr>
        <w:t>SMS</w:t>
      </w:r>
      <w:r w:rsidRPr="00635CE6">
        <w:rPr>
          <w:lang w:bidi="ru-RU"/>
        </w:rPr>
        <w:t>-</w:t>
      </w:r>
      <w:r>
        <w:rPr>
          <w:lang w:bidi="ru-RU"/>
        </w:rPr>
        <w:t>карты</w:t>
      </w:r>
    </w:p>
    <w:p w14:paraId="57666527" w14:textId="77777777" w:rsidR="00814E34" w:rsidRDefault="00814E34" w:rsidP="002B5F9E">
      <w:pPr>
        <w:ind w:left="1080"/>
        <w:rPr>
          <w:lang w:bidi="ru-RU"/>
        </w:rPr>
      </w:pPr>
    </w:p>
    <w:p w14:paraId="0E437CB6" w14:textId="77777777" w:rsidR="00814E34" w:rsidRDefault="00814E34" w:rsidP="002B5F9E">
      <w:pPr>
        <w:ind w:left="1080"/>
        <w:rPr>
          <w:lang w:bidi="ru-RU"/>
        </w:rPr>
      </w:pPr>
      <w:r>
        <w:rPr>
          <w:lang w:bidi="ru-RU"/>
        </w:rPr>
        <w:t>Услуги</w:t>
      </w:r>
    </w:p>
    <w:p w14:paraId="4E14090A" w14:textId="77777777" w:rsidR="00AE1ADB" w:rsidRDefault="00AE1ADB" w:rsidP="002B5F9E">
      <w:pPr>
        <w:ind w:left="1080"/>
        <w:rPr>
          <w:lang w:bidi="ru-RU"/>
        </w:rPr>
      </w:pPr>
    </w:p>
    <w:p w14:paraId="71ABA3F0" w14:textId="77777777" w:rsidR="00AE1ADB" w:rsidRDefault="00AE1ADB" w:rsidP="002B5F9E">
      <w:pPr>
        <w:ind w:left="1080"/>
        <w:rPr>
          <w:lang w:bidi="ru-RU"/>
        </w:rPr>
      </w:pPr>
      <w:bookmarkStart w:id="68" w:name="Telnet_и_SSH_подключения"/>
      <w:r>
        <w:rPr>
          <w:lang w:val="en-US" w:bidi="ru-RU"/>
        </w:rPr>
        <w:t>Telnet</w:t>
      </w:r>
      <w:r w:rsidRPr="00036115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SSH</w:t>
      </w:r>
      <w:r w:rsidRPr="00036115">
        <w:rPr>
          <w:lang w:bidi="ru-RU"/>
        </w:rPr>
        <w:t xml:space="preserve"> </w:t>
      </w:r>
      <w:r>
        <w:rPr>
          <w:lang w:bidi="ru-RU"/>
        </w:rPr>
        <w:t>подключения</w:t>
      </w:r>
    </w:p>
    <w:p w14:paraId="60BD3030" w14:textId="77777777" w:rsidR="00036115" w:rsidRDefault="00036115" w:rsidP="002B5F9E">
      <w:pPr>
        <w:ind w:left="1080"/>
        <w:rPr>
          <w:lang w:bidi="ru-RU"/>
        </w:rPr>
      </w:pPr>
    </w:p>
    <w:p w14:paraId="54EE80F8" w14:textId="77777777" w:rsidR="00036115" w:rsidRDefault="00036115" w:rsidP="002B5F9E">
      <w:pPr>
        <w:ind w:left="1080"/>
        <w:rPr>
          <w:lang w:bidi="ru-RU"/>
        </w:rPr>
      </w:pPr>
      <w:bookmarkStart w:id="69" w:name="Скрипты_и_триггеры"/>
      <w:r>
        <w:rPr>
          <w:lang w:bidi="ru-RU"/>
        </w:rPr>
        <w:t>Скрипты и Триггеры</w:t>
      </w:r>
    </w:p>
    <w:p w14:paraId="5CD69AA2" w14:textId="77777777" w:rsidR="00B57E49" w:rsidRDefault="00B57E49" w:rsidP="002B5F9E">
      <w:pPr>
        <w:ind w:left="1080"/>
        <w:rPr>
          <w:lang w:bidi="ru-RU"/>
        </w:rPr>
      </w:pPr>
    </w:p>
    <w:p w14:paraId="2FF73250" w14:textId="77777777" w:rsidR="00B57E49" w:rsidRDefault="00B57E49" w:rsidP="002B5F9E">
      <w:pPr>
        <w:ind w:left="1080"/>
        <w:rPr>
          <w:lang w:bidi="ru-RU"/>
        </w:rPr>
      </w:pPr>
      <w:bookmarkStart w:id="70" w:name="Групповые_счета"/>
      <w:r>
        <w:rPr>
          <w:lang w:bidi="ru-RU"/>
        </w:rPr>
        <w:t>Групповые счета</w:t>
      </w:r>
    </w:p>
    <w:p w14:paraId="4DCD32B6" w14:textId="77777777" w:rsidR="0010454D" w:rsidRDefault="0010454D" w:rsidP="002B5F9E">
      <w:pPr>
        <w:ind w:left="1080"/>
        <w:rPr>
          <w:lang w:bidi="ru-RU"/>
        </w:rPr>
      </w:pPr>
    </w:p>
    <w:p w14:paraId="46A7F5B1" w14:textId="17786037" w:rsidR="0010454D" w:rsidRDefault="0010454D" w:rsidP="002B5F9E">
      <w:pPr>
        <w:ind w:left="1080"/>
        <w:rPr>
          <w:lang w:bidi="ru-RU"/>
        </w:rPr>
      </w:pPr>
      <w:bookmarkStart w:id="71" w:name="Списки_сетей"/>
      <w:r>
        <w:rPr>
          <w:lang w:bidi="ru-RU"/>
        </w:rPr>
        <w:t>Списки сетей</w:t>
      </w:r>
    </w:p>
    <w:bookmarkEnd w:id="69"/>
    <w:bookmarkEnd w:id="70"/>
    <w:bookmarkEnd w:id="71"/>
    <w:p w14:paraId="3951EB66" w14:textId="77777777" w:rsidR="00036115" w:rsidRPr="00AE1ADB" w:rsidRDefault="00036115" w:rsidP="002B5F9E">
      <w:pPr>
        <w:ind w:left="1080"/>
        <w:rPr>
          <w:lang w:bidi="ru-RU"/>
        </w:rPr>
      </w:pPr>
    </w:p>
    <w:bookmarkEnd w:id="66"/>
    <w:bookmarkEnd w:id="67"/>
    <w:bookmarkEnd w:id="68"/>
    <w:p w14:paraId="16C074B6" w14:textId="77777777" w:rsidR="002B5F9E" w:rsidRPr="002B5F9E" w:rsidRDefault="002B5F9E" w:rsidP="002B5F9E">
      <w:pPr>
        <w:rPr>
          <w:lang w:bidi="ru-RU"/>
        </w:rPr>
      </w:pPr>
    </w:p>
    <w:p w14:paraId="704A169F" w14:textId="77777777" w:rsidR="00A20AFD" w:rsidRPr="00635CE6" w:rsidRDefault="00075461" w:rsidP="00A20AFD">
      <w:pPr>
        <w:pStyle w:val="a5"/>
        <w:ind w:left="1440" w:firstLine="0"/>
        <w:rPr>
          <w:noProof/>
          <w:lang w:bidi="ru-RU"/>
        </w:rPr>
      </w:pPr>
      <w:r w:rsidRPr="00814E34">
        <w:rPr>
          <w:noProof/>
          <w:lang w:bidi="ru-RU"/>
        </w:rPr>
        <w:t xml:space="preserve">Столбцы в главном окне </w:t>
      </w:r>
      <w:r w:rsidRPr="00814E34">
        <w:rPr>
          <w:noProof/>
          <w:lang w:val="en-US" w:bidi="ru-RU"/>
        </w:rPr>
        <w:t>MikroREMOTE</w:t>
      </w:r>
    </w:p>
    <w:p w14:paraId="6552CDEA" w14:textId="77777777" w:rsidR="00772ECC" w:rsidRDefault="00963E7D">
      <w:pPr>
        <w:pStyle w:val="1"/>
        <w:rPr>
          <w:noProof/>
        </w:rPr>
      </w:pPr>
      <w:r>
        <w:rPr>
          <w:noProof/>
          <w:lang w:bidi="ru-RU"/>
        </w:rPr>
        <w:t>Вы готовы приступить к работе?</w:t>
      </w:r>
    </w:p>
    <w:p w14:paraId="34B28976" w14:textId="77777777" w:rsidR="00772ECC" w:rsidRDefault="00963E7D">
      <w:pPr>
        <w:ind w:left="720"/>
        <w:rPr>
          <w:rFonts w:asciiTheme="majorHAnsi" w:eastAsiaTheme="majorEastAsia" w:hAnsiTheme="majorHAnsi" w:cstheme="majorBidi"/>
          <w:noProof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 xml:space="preserve">Надеемся, вам понравится работать </w:t>
      </w:r>
      <w:r w:rsidR="00FA6F3C"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 xml:space="preserve">с </w:t>
      </w:r>
      <w:r w:rsidR="00FA6F3C">
        <w:rPr>
          <w:rFonts w:asciiTheme="majorHAnsi" w:eastAsiaTheme="majorEastAsia" w:hAnsiTheme="majorHAnsi" w:cstheme="majorBidi"/>
          <w:noProof/>
          <w:sz w:val="32"/>
          <w:szCs w:val="32"/>
          <w:lang w:val="en-US" w:bidi="ru-RU"/>
        </w:rPr>
        <w:t>MikroBILL</w:t>
      </w:r>
      <w:r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>!</w:t>
      </w:r>
    </w:p>
    <w:p w14:paraId="40504C95" w14:textId="77777777" w:rsidR="00772ECC" w:rsidRDefault="00963E7D">
      <w:pPr>
        <w:ind w:left="720"/>
        <w:rPr>
          <w:rFonts w:asciiTheme="majorHAnsi" w:eastAsiaTheme="majorEastAsia" w:hAnsiTheme="majorHAnsi" w:cstheme="majorBidi"/>
          <w:noProof/>
        </w:rPr>
      </w:pPr>
      <w:r>
        <w:rPr>
          <w:rFonts w:asciiTheme="majorHAnsi" w:eastAsiaTheme="majorEastAsia" w:hAnsiTheme="majorHAnsi" w:cstheme="majorBidi"/>
          <w:noProof/>
          <w:lang w:bidi="ru-RU"/>
        </w:rPr>
        <w:t>С уважением,</w:t>
      </w:r>
    </w:p>
    <w:p w14:paraId="6396CC5D" w14:textId="77777777" w:rsidR="00772ECC" w:rsidRPr="00E433B0" w:rsidRDefault="00963E7D">
      <w:pPr>
        <w:ind w:left="720"/>
        <w:rPr>
          <w:rFonts w:ascii="Segoe UI Semibold" w:hAnsi="Segoe UI Semibold"/>
          <w:noProof/>
        </w:rPr>
      </w:pPr>
      <w:r>
        <w:rPr>
          <w:rFonts w:ascii="Segoe UI Semibold" w:eastAsia="Segoe UI Semibold" w:hAnsi="Segoe UI Semibold" w:cs="Segoe UI Semibold"/>
          <w:noProof/>
          <w:lang w:bidi="ru-RU"/>
        </w:rPr>
        <w:t xml:space="preserve">Команда разработчиков </w:t>
      </w:r>
      <w:r w:rsidR="00FA6F3C">
        <w:rPr>
          <w:rFonts w:ascii="Segoe UI Semibold" w:eastAsia="Segoe UI Semibold" w:hAnsi="Segoe UI Semibold" w:cs="Segoe UI Semibold"/>
          <w:noProof/>
          <w:lang w:val="en-US" w:bidi="ru-RU"/>
        </w:rPr>
        <w:t>MikroBILL</w:t>
      </w:r>
    </w:p>
    <w:p w14:paraId="2B2AFCA1" w14:textId="77777777" w:rsidR="00772ECC" w:rsidRDefault="00963E7D">
      <w:pPr>
        <w:pStyle w:val="1"/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B9F7C" wp14:editId="79B203A7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486400" cy="0"/>
                <wp:effectExtent l="0" t="0" r="19050" b="19050"/>
                <wp:wrapNone/>
                <wp:docPr id="9" name="Прямая соединительная линия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78341" id="Прямая соединительная линия 9" o:spid="_x0000_s1026" style="position:absolute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80.8pt,2.9pt" to="812.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" strokecolor="#4472c4 [3208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bidi="ru-RU"/>
        </w:rPr>
        <w:t>Подробнее</w:t>
      </w:r>
    </w:p>
    <w:p w14:paraId="2B2A7518" w14:textId="77777777" w:rsidR="00772ECC" w:rsidRDefault="00963E7D">
      <w:pPr>
        <w:ind w:left="720"/>
        <w:rPr>
          <w:noProof/>
        </w:rPr>
      </w:pPr>
      <w:r>
        <w:rPr>
          <w:noProof/>
          <w:lang w:bidi="ru-RU"/>
        </w:rPr>
        <w:t xml:space="preserve">Это еще не все. В </w:t>
      </w:r>
      <w:r w:rsidR="00E7619D">
        <w:rPr>
          <w:noProof/>
          <w:lang w:val="en-US" w:bidi="ru-RU"/>
        </w:rPr>
        <w:t>MikroBILL</w:t>
      </w:r>
      <w:r>
        <w:rPr>
          <w:noProof/>
          <w:lang w:bidi="ru-RU"/>
        </w:rPr>
        <w:t xml:space="preserve"> есть намного больше новых функций и возможностей. Чтобы ознакомиться с ними </w:t>
      </w:r>
      <w:r w:rsidR="00E7619D">
        <w:rPr>
          <w:noProof/>
          <w:lang w:bidi="ru-RU"/>
        </w:rPr>
        <w:t xml:space="preserve">вступайте в </w:t>
      </w:r>
      <w:hyperlink r:id="rId315" w:history="1">
        <w:r w:rsidR="00E7619D" w:rsidRPr="00E7619D">
          <w:rPr>
            <w:rStyle w:val="a7"/>
            <w:noProof/>
            <w:lang w:bidi="ru-RU"/>
          </w:rPr>
          <w:t xml:space="preserve">нашу группу в </w:t>
        </w:r>
        <w:r w:rsidR="00E7619D" w:rsidRPr="00E7619D">
          <w:rPr>
            <w:rStyle w:val="a7"/>
            <w:noProof/>
            <w:lang w:val="en-US" w:bidi="ru-RU"/>
          </w:rPr>
          <w:t>Telegram</w:t>
        </w:r>
      </w:hyperlink>
      <w:hyperlink r:id="rId316" w:history="1"/>
      <w:r>
        <w:rPr>
          <w:noProof/>
          <w:lang w:bidi="ru-RU"/>
        </w:rPr>
        <w:t xml:space="preserve">. </w:t>
      </w:r>
    </w:p>
    <w:sectPr w:rsidR="00772ECC" w:rsidSect="00BF37E0">
      <w:headerReference w:type="default" r:id="rId317"/>
      <w:footerReference w:type="default" r:id="rId318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3CD6D" w14:textId="77777777" w:rsidR="00BF37E0" w:rsidRDefault="00BF37E0">
      <w:pPr>
        <w:spacing w:after="0" w:line="240" w:lineRule="auto"/>
      </w:pPr>
      <w:r>
        <w:separator/>
      </w:r>
    </w:p>
  </w:endnote>
  <w:endnote w:type="continuationSeparator" w:id="0">
    <w:p w14:paraId="67F175B3" w14:textId="77777777" w:rsidR="00BF37E0" w:rsidRDefault="00BF3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E7073" w14:textId="77777777" w:rsidR="00507EC4" w:rsidRDefault="00507EC4">
    <w:pPr>
      <w:pStyle w:val="af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66340B" wp14:editId="2FE736CE">
              <wp:simplePos x="0" y="0"/>
              <wp:positionH relativeFrom="page">
                <wp:posOffset>922655</wp:posOffset>
              </wp:positionH>
              <wp:positionV relativeFrom="page">
                <wp:posOffset>9763287</wp:posOffset>
              </wp:positionV>
              <wp:extent cx="5715000" cy="0"/>
              <wp:effectExtent l="0" t="0" r="0" b="0"/>
              <wp:wrapNone/>
              <wp:docPr id="8" name="Прямая соединительная линия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3B80B5" id="Прямая соединительная линия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2.65pt,768.75pt" to="522.65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" strokecolor="#4472c4 [3208]" strokeweight="1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2BBFB" w14:textId="77777777" w:rsidR="00BF37E0" w:rsidRDefault="00BF37E0">
      <w:pPr>
        <w:spacing w:after="0" w:line="240" w:lineRule="auto"/>
      </w:pPr>
      <w:r>
        <w:separator/>
      </w:r>
    </w:p>
  </w:footnote>
  <w:footnote w:type="continuationSeparator" w:id="0">
    <w:p w14:paraId="0B6DC4E1" w14:textId="77777777" w:rsidR="00BF37E0" w:rsidRDefault="00BF3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BF49D" w14:textId="77777777" w:rsidR="00507EC4" w:rsidRDefault="00507EC4">
    <w:pPr>
      <w:pStyle w:val="af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D5177" wp14:editId="547B2C7A">
              <wp:simplePos x="0" y="0"/>
              <wp:positionH relativeFrom="column">
                <wp:align>center</wp:align>
              </wp:positionH>
              <wp:positionV relativeFrom="page">
                <wp:posOffset>914400</wp:posOffset>
              </wp:positionV>
              <wp:extent cx="5715000" cy="0"/>
              <wp:effectExtent l="0" t="0" r="0" b="0"/>
              <wp:wrapNone/>
              <wp:docPr id="7" name="Прямая соединительная линия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62D5F0" id="Прямая соединительная линия 7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page;mso-width-percent:0;mso-width-relative:margin" from="0,1in" to="450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" strokecolor="#4472c4 [3208]" strokeweight="1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D1BFE"/>
    <w:multiLevelType w:val="hybridMultilevel"/>
    <w:tmpl w:val="49AE0FF6"/>
    <w:lvl w:ilvl="0" w:tplc="BFC0E1A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A62C5"/>
    <w:multiLevelType w:val="hybridMultilevel"/>
    <w:tmpl w:val="9FCA756C"/>
    <w:lvl w:ilvl="0" w:tplc="F16C483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25FF"/>
    <w:multiLevelType w:val="hybridMultilevel"/>
    <w:tmpl w:val="66BA6A9C"/>
    <w:lvl w:ilvl="0" w:tplc="B012314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2413"/>
    <w:multiLevelType w:val="hybridMultilevel"/>
    <w:tmpl w:val="94A87490"/>
    <w:lvl w:ilvl="0" w:tplc="421241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29F1555"/>
    <w:multiLevelType w:val="hybridMultilevel"/>
    <w:tmpl w:val="FCDE6656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14427"/>
    <w:multiLevelType w:val="hybridMultilevel"/>
    <w:tmpl w:val="872C454E"/>
    <w:lvl w:ilvl="0" w:tplc="9EB2B62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6134D"/>
    <w:multiLevelType w:val="hybridMultilevel"/>
    <w:tmpl w:val="9A089FEC"/>
    <w:lvl w:ilvl="0" w:tplc="1C2ACDD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40988"/>
    <w:multiLevelType w:val="hybridMultilevel"/>
    <w:tmpl w:val="11C2B0C2"/>
    <w:lvl w:ilvl="0" w:tplc="8C4CA888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D30FE"/>
    <w:multiLevelType w:val="hybridMultilevel"/>
    <w:tmpl w:val="93325B48"/>
    <w:lvl w:ilvl="0" w:tplc="91EA4BEE">
      <w:numFmt w:val="decimal"/>
      <w:lvlText w:val="%1"/>
      <w:lvlJc w:val="left"/>
      <w:pPr>
        <w:ind w:left="1080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D2A80"/>
    <w:multiLevelType w:val="hybridMultilevel"/>
    <w:tmpl w:val="D6A2BB10"/>
    <w:lvl w:ilvl="0" w:tplc="EF401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CA326F"/>
    <w:multiLevelType w:val="hybridMultilevel"/>
    <w:tmpl w:val="1FFEB3C6"/>
    <w:lvl w:ilvl="0" w:tplc="8C4CA888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16026"/>
    <w:multiLevelType w:val="hybridMultilevel"/>
    <w:tmpl w:val="84E24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856"/>
    <w:multiLevelType w:val="hybridMultilevel"/>
    <w:tmpl w:val="F8F6B90C"/>
    <w:lvl w:ilvl="0" w:tplc="E78A1C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4387F"/>
    <w:multiLevelType w:val="hybridMultilevel"/>
    <w:tmpl w:val="E95C1F42"/>
    <w:lvl w:ilvl="0" w:tplc="6450B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FC3AC8"/>
    <w:multiLevelType w:val="hybridMultilevel"/>
    <w:tmpl w:val="BA8863BA"/>
    <w:lvl w:ilvl="0" w:tplc="90BAD8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C4A64"/>
    <w:multiLevelType w:val="hybridMultilevel"/>
    <w:tmpl w:val="3710C340"/>
    <w:lvl w:ilvl="0" w:tplc="E8A0E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42F14"/>
    <w:multiLevelType w:val="hybridMultilevel"/>
    <w:tmpl w:val="AE1CEBC8"/>
    <w:lvl w:ilvl="0" w:tplc="D76836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D7EED"/>
    <w:multiLevelType w:val="hybridMultilevel"/>
    <w:tmpl w:val="1AD6F50C"/>
    <w:lvl w:ilvl="0" w:tplc="EB56F8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4F00"/>
    <w:multiLevelType w:val="hybridMultilevel"/>
    <w:tmpl w:val="0D6C3C14"/>
    <w:lvl w:ilvl="0" w:tplc="E78A1C1A">
      <w:start w:val="1"/>
      <w:numFmt w:val="decimal"/>
      <w:lvlText w:val="%1."/>
      <w:lvlJc w:val="left"/>
      <w:pPr>
        <w:ind w:left="150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809F4"/>
    <w:multiLevelType w:val="hybridMultilevel"/>
    <w:tmpl w:val="7B1A0C38"/>
    <w:lvl w:ilvl="0" w:tplc="F9A4C0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3438B"/>
    <w:multiLevelType w:val="hybridMultilevel"/>
    <w:tmpl w:val="F568319E"/>
    <w:lvl w:ilvl="0" w:tplc="974017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63133"/>
    <w:multiLevelType w:val="hybridMultilevel"/>
    <w:tmpl w:val="37BA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745535"/>
    <w:multiLevelType w:val="hybridMultilevel"/>
    <w:tmpl w:val="BCC8CBFA"/>
    <w:lvl w:ilvl="0" w:tplc="BF14F0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184C97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928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926047"/>
    <w:multiLevelType w:val="hybridMultilevel"/>
    <w:tmpl w:val="92E00342"/>
    <w:lvl w:ilvl="0" w:tplc="6DE8EC66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015743B"/>
    <w:multiLevelType w:val="hybridMultilevel"/>
    <w:tmpl w:val="5036C0EE"/>
    <w:lvl w:ilvl="0" w:tplc="4BE402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7658A"/>
    <w:multiLevelType w:val="hybridMultilevel"/>
    <w:tmpl w:val="D87A4FAC"/>
    <w:lvl w:ilvl="0" w:tplc="9DF080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DC242C"/>
    <w:multiLevelType w:val="hybridMultilevel"/>
    <w:tmpl w:val="A8425FE6"/>
    <w:lvl w:ilvl="0" w:tplc="4A424B14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12654"/>
    <w:multiLevelType w:val="hybridMultilevel"/>
    <w:tmpl w:val="C95A129C"/>
    <w:lvl w:ilvl="0" w:tplc="E8A0E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E66E7"/>
    <w:multiLevelType w:val="hybridMultilevel"/>
    <w:tmpl w:val="936AE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62006"/>
    <w:multiLevelType w:val="hybridMultilevel"/>
    <w:tmpl w:val="07384CC4"/>
    <w:lvl w:ilvl="0" w:tplc="4ABCA6D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3" w15:restartNumberingAfterBreak="0">
    <w:nsid w:val="642B0089"/>
    <w:multiLevelType w:val="hybridMultilevel"/>
    <w:tmpl w:val="2426217A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1079B4"/>
    <w:multiLevelType w:val="hybridMultilevel"/>
    <w:tmpl w:val="284C4144"/>
    <w:lvl w:ilvl="0" w:tplc="103878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93A1440"/>
    <w:multiLevelType w:val="hybridMultilevel"/>
    <w:tmpl w:val="2DA20902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24D2F"/>
    <w:multiLevelType w:val="hybridMultilevel"/>
    <w:tmpl w:val="22323F02"/>
    <w:lvl w:ilvl="0" w:tplc="017085B6">
      <w:start w:val="3"/>
      <w:numFmt w:val="bullet"/>
      <w:lvlText w:val=""/>
      <w:lvlJc w:val="left"/>
      <w:pPr>
        <w:ind w:left="1440" w:hanging="360"/>
      </w:pPr>
      <w:rPr>
        <w:rFonts w:ascii="Symbol" w:eastAsia="MS Mincho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276054"/>
    <w:multiLevelType w:val="hybridMultilevel"/>
    <w:tmpl w:val="750E3608"/>
    <w:lvl w:ilvl="0" w:tplc="9DF0801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94D6134"/>
    <w:multiLevelType w:val="hybridMultilevel"/>
    <w:tmpl w:val="DFF6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86685E"/>
    <w:multiLevelType w:val="hybridMultilevel"/>
    <w:tmpl w:val="E0EA093E"/>
    <w:lvl w:ilvl="0" w:tplc="FFFFFFFF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50418">
    <w:abstractNumId w:val="30"/>
  </w:num>
  <w:num w:numId="2" w16cid:durableId="572474758">
    <w:abstractNumId w:val="19"/>
  </w:num>
  <w:num w:numId="3" w16cid:durableId="580869048">
    <w:abstractNumId w:val="32"/>
  </w:num>
  <w:num w:numId="4" w16cid:durableId="1377661437">
    <w:abstractNumId w:val="11"/>
  </w:num>
  <w:num w:numId="5" w16cid:durableId="1523010743">
    <w:abstractNumId w:val="38"/>
  </w:num>
  <w:num w:numId="6" w16cid:durableId="1982153504">
    <w:abstractNumId w:val="22"/>
  </w:num>
  <w:num w:numId="7" w16cid:durableId="964964780">
    <w:abstractNumId w:val="31"/>
  </w:num>
  <w:num w:numId="8" w16cid:durableId="2041973094">
    <w:abstractNumId w:val="9"/>
  </w:num>
  <w:num w:numId="9" w16cid:durableId="1990404094">
    <w:abstractNumId w:val="36"/>
  </w:num>
  <w:num w:numId="10" w16cid:durableId="1151287290">
    <w:abstractNumId w:val="13"/>
  </w:num>
  <w:num w:numId="11" w16cid:durableId="1891840691">
    <w:abstractNumId w:val="24"/>
  </w:num>
  <w:num w:numId="12" w16cid:durableId="849098207">
    <w:abstractNumId w:val="0"/>
  </w:num>
  <w:num w:numId="13" w16cid:durableId="1836218297">
    <w:abstractNumId w:val="33"/>
  </w:num>
  <w:num w:numId="14" w16cid:durableId="626199550">
    <w:abstractNumId w:val="25"/>
  </w:num>
  <w:num w:numId="15" w16cid:durableId="1413699985">
    <w:abstractNumId w:val="23"/>
  </w:num>
  <w:num w:numId="16" w16cid:durableId="1197885746">
    <w:abstractNumId w:val="2"/>
  </w:num>
  <w:num w:numId="17" w16cid:durableId="564225954">
    <w:abstractNumId w:val="20"/>
  </w:num>
  <w:num w:numId="18" w16cid:durableId="919752651">
    <w:abstractNumId w:val="27"/>
  </w:num>
  <w:num w:numId="19" w16cid:durableId="1461876288">
    <w:abstractNumId w:val="37"/>
  </w:num>
  <w:num w:numId="20" w16cid:durableId="1283682249">
    <w:abstractNumId w:val="6"/>
  </w:num>
  <w:num w:numId="21" w16cid:durableId="1703939270">
    <w:abstractNumId w:val="28"/>
  </w:num>
  <w:num w:numId="22" w16cid:durableId="865021198">
    <w:abstractNumId w:val="8"/>
  </w:num>
  <w:num w:numId="23" w16cid:durableId="373703403">
    <w:abstractNumId w:val="26"/>
  </w:num>
  <w:num w:numId="24" w16cid:durableId="655259018">
    <w:abstractNumId w:val="7"/>
  </w:num>
  <w:num w:numId="25" w16cid:durableId="54664551">
    <w:abstractNumId w:val="5"/>
  </w:num>
  <w:num w:numId="26" w16cid:durableId="143549655">
    <w:abstractNumId w:val="12"/>
  </w:num>
  <w:num w:numId="27" w16cid:durableId="2104493501">
    <w:abstractNumId w:val="18"/>
  </w:num>
  <w:num w:numId="28" w16cid:durableId="1518349060">
    <w:abstractNumId w:val="14"/>
  </w:num>
  <w:num w:numId="29" w16cid:durableId="2065375233">
    <w:abstractNumId w:val="35"/>
  </w:num>
  <w:num w:numId="30" w16cid:durableId="624197109">
    <w:abstractNumId w:val="17"/>
  </w:num>
  <w:num w:numId="31" w16cid:durableId="540289655">
    <w:abstractNumId w:val="21"/>
  </w:num>
  <w:num w:numId="32" w16cid:durableId="1254586740">
    <w:abstractNumId w:val="4"/>
  </w:num>
  <w:num w:numId="33" w16cid:durableId="393822047">
    <w:abstractNumId w:val="16"/>
  </w:num>
  <w:num w:numId="34" w16cid:durableId="1712730942">
    <w:abstractNumId w:val="1"/>
  </w:num>
  <w:num w:numId="35" w16cid:durableId="39138076">
    <w:abstractNumId w:val="10"/>
  </w:num>
  <w:num w:numId="36" w16cid:durableId="649677756">
    <w:abstractNumId w:val="39"/>
  </w:num>
  <w:num w:numId="37" w16cid:durableId="1662537459">
    <w:abstractNumId w:val="34"/>
  </w:num>
  <w:num w:numId="38" w16cid:durableId="345716823">
    <w:abstractNumId w:val="3"/>
  </w:num>
  <w:num w:numId="39" w16cid:durableId="1005209065">
    <w:abstractNumId w:val="15"/>
  </w:num>
  <w:num w:numId="40" w16cid:durableId="91613400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5BF"/>
    <w:rsid w:val="00000314"/>
    <w:rsid w:val="000016DD"/>
    <w:rsid w:val="000031DF"/>
    <w:rsid w:val="000046DF"/>
    <w:rsid w:val="000050FB"/>
    <w:rsid w:val="000051AF"/>
    <w:rsid w:val="00006A5D"/>
    <w:rsid w:val="00007987"/>
    <w:rsid w:val="00015AC5"/>
    <w:rsid w:val="00016201"/>
    <w:rsid w:val="000173FC"/>
    <w:rsid w:val="0002294E"/>
    <w:rsid w:val="00022B8F"/>
    <w:rsid w:val="00031059"/>
    <w:rsid w:val="0003405E"/>
    <w:rsid w:val="0003454A"/>
    <w:rsid w:val="0003506D"/>
    <w:rsid w:val="00036115"/>
    <w:rsid w:val="00041399"/>
    <w:rsid w:val="00042426"/>
    <w:rsid w:val="00043C78"/>
    <w:rsid w:val="00044B7A"/>
    <w:rsid w:val="000454FA"/>
    <w:rsid w:val="0004590A"/>
    <w:rsid w:val="0004594D"/>
    <w:rsid w:val="00045D49"/>
    <w:rsid w:val="00050312"/>
    <w:rsid w:val="00053FA0"/>
    <w:rsid w:val="000576A1"/>
    <w:rsid w:val="00063235"/>
    <w:rsid w:val="00063B97"/>
    <w:rsid w:val="00063F33"/>
    <w:rsid w:val="00071420"/>
    <w:rsid w:val="00073E15"/>
    <w:rsid w:val="00075461"/>
    <w:rsid w:val="00077218"/>
    <w:rsid w:val="0008094D"/>
    <w:rsid w:val="00081FA2"/>
    <w:rsid w:val="00085277"/>
    <w:rsid w:val="00090A3E"/>
    <w:rsid w:val="0009248F"/>
    <w:rsid w:val="00096ECF"/>
    <w:rsid w:val="00097898"/>
    <w:rsid w:val="000A23CD"/>
    <w:rsid w:val="000A5ABD"/>
    <w:rsid w:val="000A5F05"/>
    <w:rsid w:val="000B02C4"/>
    <w:rsid w:val="000B2E6B"/>
    <w:rsid w:val="000B448A"/>
    <w:rsid w:val="000B76B9"/>
    <w:rsid w:val="000C14C9"/>
    <w:rsid w:val="000C16AD"/>
    <w:rsid w:val="000C1CF5"/>
    <w:rsid w:val="000C2E99"/>
    <w:rsid w:val="000C514D"/>
    <w:rsid w:val="000C72D5"/>
    <w:rsid w:val="000D0F39"/>
    <w:rsid w:val="000D49BB"/>
    <w:rsid w:val="000E0BFC"/>
    <w:rsid w:val="000E3DC5"/>
    <w:rsid w:val="000E4352"/>
    <w:rsid w:val="000E43D8"/>
    <w:rsid w:val="000E7E41"/>
    <w:rsid w:val="000F1B6C"/>
    <w:rsid w:val="000F333C"/>
    <w:rsid w:val="000F41B9"/>
    <w:rsid w:val="000F4265"/>
    <w:rsid w:val="000F75DC"/>
    <w:rsid w:val="001003F1"/>
    <w:rsid w:val="001026FA"/>
    <w:rsid w:val="0010454D"/>
    <w:rsid w:val="00104D18"/>
    <w:rsid w:val="00105254"/>
    <w:rsid w:val="00110DB3"/>
    <w:rsid w:val="00111247"/>
    <w:rsid w:val="00112129"/>
    <w:rsid w:val="00112DDE"/>
    <w:rsid w:val="00113189"/>
    <w:rsid w:val="00114DFD"/>
    <w:rsid w:val="0012116C"/>
    <w:rsid w:val="0012221A"/>
    <w:rsid w:val="00122AC9"/>
    <w:rsid w:val="0012308B"/>
    <w:rsid w:val="00125B36"/>
    <w:rsid w:val="00127148"/>
    <w:rsid w:val="00131562"/>
    <w:rsid w:val="00133942"/>
    <w:rsid w:val="001352F3"/>
    <w:rsid w:val="0013635A"/>
    <w:rsid w:val="00137CEB"/>
    <w:rsid w:val="0014111C"/>
    <w:rsid w:val="00141214"/>
    <w:rsid w:val="00142768"/>
    <w:rsid w:val="00145626"/>
    <w:rsid w:val="001463BF"/>
    <w:rsid w:val="00146E53"/>
    <w:rsid w:val="00147D32"/>
    <w:rsid w:val="00155595"/>
    <w:rsid w:val="00155DF9"/>
    <w:rsid w:val="00156CF1"/>
    <w:rsid w:val="0016093F"/>
    <w:rsid w:val="00160A74"/>
    <w:rsid w:val="001615D5"/>
    <w:rsid w:val="00161B07"/>
    <w:rsid w:val="001642D4"/>
    <w:rsid w:val="00174F14"/>
    <w:rsid w:val="001754FD"/>
    <w:rsid w:val="00176DEA"/>
    <w:rsid w:val="00177DAC"/>
    <w:rsid w:val="0018071D"/>
    <w:rsid w:val="0018304E"/>
    <w:rsid w:val="00185331"/>
    <w:rsid w:val="001856FE"/>
    <w:rsid w:val="00186ECE"/>
    <w:rsid w:val="00187CC8"/>
    <w:rsid w:val="00197CCE"/>
    <w:rsid w:val="001A0525"/>
    <w:rsid w:val="001A2681"/>
    <w:rsid w:val="001A2EA9"/>
    <w:rsid w:val="001A43F4"/>
    <w:rsid w:val="001A484B"/>
    <w:rsid w:val="001A795C"/>
    <w:rsid w:val="001B02D7"/>
    <w:rsid w:val="001B34FD"/>
    <w:rsid w:val="001B4137"/>
    <w:rsid w:val="001B43FA"/>
    <w:rsid w:val="001B6E68"/>
    <w:rsid w:val="001C1C07"/>
    <w:rsid w:val="001C30F3"/>
    <w:rsid w:val="001C3E01"/>
    <w:rsid w:val="001C66E2"/>
    <w:rsid w:val="001C6C2F"/>
    <w:rsid w:val="001D1BDA"/>
    <w:rsid w:val="001D3D71"/>
    <w:rsid w:val="001E11F8"/>
    <w:rsid w:val="001E3BCC"/>
    <w:rsid w:val="001F0338"/>
    <w:rsid w:val="001F0B6D"/>
    <w:rsid w:val="001F4D7E"/>
    <w:rsid w:val="001F5020"/>
    <w:rsid w:val="001F5A36"/>
    <w:rsid w:val="001F6CF2"/>
    <w:rsid w:val="001F7066"/>
    <w:rsid w:val="001F717A"/>
    <w:rsid w:val="001F71F1"/>
    <w:rsid w:val="00202139"/>
    <w:rsid w:val="002066F7"/>
    <w:rsid w:val="00206B43"/>
    <w:rsid w:val="0020769B"/>
    <w:rsid w:val="002077B1"/>
    <w:rsid w:val="002103EA"/>
    <w:rsid w:val="002109BD"/>
    <w:rsid w:val="00211FE5"/>
    <w:rsid w:val="0021307D"/>
    <w:rsid w:val="00215C5F"/>
    <w:rsid w:val="00217CB6"/>
    <w:rsid w:val="0022278F"/>
    <w:rsid w:val="002256EA"/>
    <w:rsid w:val="00225824"/>
    <w:rsid w:val="00227855"/>
    <w:rsid w:val="00236B6C"/>
    <w:rsid w:val="00240C19"/>
    <w:rsid w:val="00241848"/>
    <w:rsid w:val="00244FF4"/>
    <w:rsid w:val="00245283"/>
    <w:rsid w:val="00245A29"/>
    <w:rsid w:val="00245EFB"/>
    <w:rsid w:val="002464B2"/>
    <w:rsid w:val="00247BF4"/>
    <w:rsid w:val="00255981"/>
    <w:rsid w:val="00262E44"/>
    <w:rsid w:val="00266A18"/>
    <w:rsid w:val="00266C48"/>
    <w:rsid w:val="0026763D"/>
    <w:rsid w:val="00267B5A"/>
    <w:rsid w:val="00270FDE"/>
    <w:rsid w:val="002743AA"/>
    <w:rsid w:val="002746E5"/>
    <w:rsid w:val="002813BE"/>
    <w:rsid w:val="00281D1A"/>
    <w:rsid w:val="00282BEB"/>
    <w:rsid w:val="00283AF8"/>
    <w:rsid w:val="00290E4F"/>
    <w:rsid w:val="00290F81"/>
    <w:rsid w:val="00290FED"/>
    <w:rsid w:val="0029169A"/>
    <w:rsid w:val="0029540C"/>
    <w:rsid w:val="002B1F75"/>
    <w:rsid w:val="002B5F9E"/>
    <w:rsid w:val="002B64B5"/>
    <w:rsid w:val="002C08F3"/>
    <w:rsid w:val="002C6DEB"/>
    <w:rsid w:val="002C7129"/>
    <w:rsid w:val="002C79C2"/>
    <w:rsid w:val="002D3E33"/>
    <w:rsid w:val="002D3F73"/>
    <w:rsid w:val="002D447B"/>
    <w:rsid w:val="002D5420"/>
    <w:rsid w:val="002E065E"/>
    <w:rsid w:val="002E08D7"/>
    <w:rsid w:val="002E2780"/>
    <w:rsid w:val="002E2D71"/>
    <w:rsid w:val="002F4CFF"/>
    <w:rsid w:val="002F7DB3"/>
    <w:rsid w:val="003027C8"/>
    <w:rsid w:val="00304247"/>
    <w:rsid w:val="00305CCE"/>
    <w:rsid w:val="00305CF7"/>
    <w:rsid w:val="0031155D"/>
    <w:rsid w:val="00312F89"/>
    <w:rsid w:val="003142D8"/>
    <w:rsid w:val="003159D9"/>
    <w:rsid w:val="0031663D"/>
    <w:rsid w:val="00316FB5"/>
    <w:rsid w:val="0032247B"/>
    <w:rsid w:val="00332A9C"/>
    <w:rsid w:val="00336EDA"/>
    <w:rsid w:val="00341CC7"/>
    <w:rsid w:val="00341EFE"/>
    <w:rsid w:val="00343AB0"/>
    <w:rsid w:val="00346397"/>
    <w:rsid w:val="00346AE0"/>
    <w:rsid w:val="00350E9F"/>
    <w:rsid w:val="00352919"/>
    <w:rsid w:val="003568D0"/>
    <w:rsid w:val="00361715"/>
    <w:rsid w:val="003623F4"/>
    <w:rsid w:val="00362A0A"/>
    <w:rsid w:val="00365831"/>
    <w:rsid w:val="00366170"/>
    <w:rsid w:val="00372E4A"/>
    <w:rsid w:val="00374027"/>
    <w:rsid w:val="00376352"/>
    <w:rsid w:val="003773AB"/>
    <w:rsid w:val="00380122"/>
    <w:rsid w:val="003808B6"/>
    <w:rsid w:val="00381237"/>
    <w:rsid w:val="00382EDA"/>
    <w:rsid w:val="00391172"/>
    <w:rsid w:val="003938E0"/>
    <w:rsid w:val="0039404C"/>
    <w:rsid w:val="003943EA"/>
    <w:rsid w:val="00394777"/>
    <w:rsid w:val="00394ACA"/>
    <w:rsid w:val="00395B02"/>
    <w:rsid w:val="003A20D1"/>
    <w:rsid w:val="003A3799"/>
    <w:rsid w:val="003A3AD0"/>
    <w:rsid w:val="003A65CD"/>
    <w:rsid w:val="003A7590"/>
    <w:rsid w:val="003B2274"/>
    <w:rsid w:val="003B4512"/>
    <w:rsid w:val="003C7F04"/>
    <w:rsid w:val="003D125B"/>
    <w:rsid w:val="003D4CDD"/>
    <w:rsid w:val="003D5CD6"/>
    <w:rsid w:val="003D7524"/>
    <w:rsid w:val="003E1AFE"/>
    <w:rsid w:val="003E6B4D"/>
    <w:rsid w:val="003F1E28"/>
    <w:rsid w:val="003F205C"/>
    <w:rsid w:val="003F29DB"/>
    <w:rsid w:val="003F3BA1"/>
    <w:rsid w:val="003F53CD"/>
    <w:rsid w:val="003F763B"/>
    <w:rsid w:val="0040073C"/>
    <w:rsid w:val="004035B8"/>
    <w:rsid w:val="00407AA1"/>
    <w:rsid w:val="0041248C"/>
    <w:rsid w:val="004126AC"/>
    <w:rsid w:val="004137C6"/>
    <w:rsid w:val="004174F8"/>
    <w:rsid w:val="00417824"/>
    <w:rsid w:val="0042151F"/>
    <w:rsid w:val="0042386A"/>
    <w:rsid w:val="00423C5E"/>
    <w:rsid w:val="004263C9"/>
    <w:rsid w:val="0042669B"/>
    <w:rsid w:val="004268BC"/>
    <w:rsid w:val="00432691"/>
    <w:rsid w:val="004345AD"/>
    <w:rsid w:val="00437E04"/>
    <w:rsid w:val="00437F3C"/>
    <w:rsid w:val="00442D71"/>
    <w:rsid w:val="00444380"/>
    <w:rsid w:val="00444A01"/>
    <w:rsid w:val="00447458"/>
    <w:rsid w:val="00447A05"/>
    <w:rsid w:val="004500EB"/>
    <w:rsid w:val="00450E99"/>
    <w:rsid w:val="004515AD"/>
    <w:rsid w:val="00451DA7"/>
    <w:rsid w:val="00460AFA"/>
    <w:rsid w:val="00461A1F"/>
    <w:rsid w:val="00462A9F"/>
    <w:rsid w:val="004651E9"/>
    <w:rsid w:val="00465D64"/>
    <w:rsid w:val="00465D95"/>
    <w:rsid w:val="0047068F"/>
    <w:rsid w:val="0047112C"/>
    <w:rsid w:val="00471486"/>
    <w:rsid w:val="004716BE"/>
    <w:rsid w:val="00473BE4"/>
    <w:rsid w:val="00474F6F"/>
    <w:rsid w:val="00476258"/>
    <w:rsid w:val="00477E69"/>
    <w:rsid w:val="00477F19"/>
    <w:rsid w:val="004842EF"/>
    <w:rsid w:val="00485E8D"/>
    <w:rsid w:val="00494BC7"/>
    <w:rsid w:val="00494CBE"/>
    <w:rsid w:val="004A0691"/>
    <w:rsid w:val="004A7B3B"/>
    <w:rsid w:val="004B1CE1"/>
    <w:rsid w:val="004B309D"/>
    <w:rsid w:val="004B7A94"/>
    <w:rsid w:val="004C093B"/>
    <w:rsid w:val="004C5744"/>
    <w:rsid w:val="004D3BC3"/>
    <w:rsid w:val="004D431A"/>
    <w:rsid w:val="004D54C2"/>
    <w:rsid w:val="004D5A18"/>
    <w:rsid w:val="004D6BCC"/>
    <w:rsid w:val="004E1058"/>
    <w:rsid w:val="004E15C3"/>
    <w:rsid w:val="004E4041"/>
    <w:rsid w:val="004E408B"/>
    <w:rsid w:val="004E5C33"/>
    <w:rsid w:val="004E5FEB"/>
    <w:rsid w:val="004E6060"/>
    <w:rsid w:val="004E74DD"/>
    <w:rsid w:val="004F26B2"/>
    <w:rsid w:val="004F4F40"/>
    <w:rsid w:val="00502798"/>
    <w:rsid w:val="005043D2"/>
    <w:rsid w:val="005062E1"/>
    <w:rsid w:val="00506748"/>
    <w:rsid w:val="00506A8D"/>
    <w:rsid w:val="00506D41"/>
    <w:rsid w:val="00507EC4"/>
    <w:rsid w:val="00507FAE"/>
    <w:rsid w:val="00511DE1"/>
    <w:rsid w:val="00512395"/>
    <w:rsid w:val="00512CC1"/>
    <w:rsid w:val="00513D70"/>
    <w:rsid w:val="0051447C"/>
    <w:rsid w:val="0051469C"/>
    <w:rsid w:val="00516C2E"/>
    <w:rsid w:val="00516C89"/>
    <w:rsid w:val="00516FD4"/>
    <w:rsid w:val="00521A81"/>
    <w:rsid w:val="005228D7"/>
    <w:rsid w:val="00522F3A"/>
    <w:rsid w:val="00524E35"/>
    <w:rsid w:val="005318E9"/>
    <w:rsid w:val="00532995"/>
    <w:rsid w:val="005420F1"/>
    <w:rsid w:val="00542DCA"/>
    <w:rsid w:val="00543F88"/>
    <w:rsid w:val="0054405B"/>
    <w:rsid w:val="00550BDF"/>
    <w:rsid w:val="00551767"/>
    <w:rsid w:val="00551C91"/>
    <w:rsid w:val="0055328B"/>
    <w:rsid w:val="00555089"/>
    <w:rsid w:val="00560EF0"/>
    <w:rsid w:val="0056171D"/>
    <w:rsid w:val="0056191D"/>
    <w:rsid w:val="005622D6"/>
    <w:rsid w:val="00563DFD"/>
    <w:rsid w:val="00564567"/>
    <w:rsid w:val="00566A32"/>
    <w:rsid w:val="00567342"/>
    <w:rsid w:val="00571209"/>
    <w:rsid w:val="00571857"/>
    <w:rsid w:val="00573136"/>
    <w:rsid w:val="005742DC"/>
    <w:rsid w:val="005747D8"/>
    <w:rsid w:val="00574E9E"/>
    <w:rsid w:val="00576704"/>
    <w:rsid w:val="00576C1B"/>
    <w:rsid w:val="00585DE4"/>
    <w:rsid w:val="0058660A"/>
    <w:rsid w:val="0059246F"/>
    <w:rsid w:val="00593E9F"/>
    <w:rsid w:val="00595D09"/>
    <w:rsid w:val="005964CC"/>
    <w:rsid w:val="0059794D"/>
    <w:rsid w:val="005A1F9E"/>
    <w:rsid w:val="005A2276"/>
    <w:rsid w:val="005A5338"/>
    <w:rsid w:val="005A7181"/>
    <w:rsid w:val="005B05A3"/>
    <w:rsid w:val="005B05B2"/>
    <w:rsid w:val="005B2D97"/>
    <w:rsid w:val="005B3EE8"/>
    <w:rsid w:val="005B6136"/>
    <w:rsid w:val="005B7882"/>
    <w:rsid w:val="005B7C29"/>
    <w:rsid w:val="005C03C6"/>
    <w:rsid w:val="005C083F"/>
    <w:rsid w:val="005C568B"/>
    <w:rsid w:val="005D0F23"/>
    <w:rsid w:val="005D2224"/>
    <w:rsid w:val="005D33B3"/>
    <w:rsid w:val="005D5B38"/>
    <w:rsid w:val="005D7447"/>
    <w:rsid w:val="005E0628"/>
    <w:rsid w:val="005E4D10"/>
    <w:rsid w:val="005E62F8"/>
    <w:rsid w:val="005E7F3B"/>
    <w:rsid w:val="005F2902"/>
    <w:rsid w:val="005F2CA1"/>
    <w:rsid w:val="005F3EAD"/>
    <w:rsid w:val="005F5EC8"/>
    <w:rsid w:val="005F7A8F"/>
    <w:rsid w:val="006006A0"/>
    <w:rsid w:val="006036EE"/>
    <w:rsid w:val="006067D4"/>
    <w:rsid w:val="00606DDC"/>
    <w:rsid w:val="00610A0F"/>
    <w:rsid w:val="00610C85"/>
    <w:rsid w:val="006116D7"/>
    <w:rsid w:val="00611C49"/>
    <w:rsid w:val="006166DA"/>
    <w:rsid w:val="006166EE"/>
    <w:rsid w:val="006169FA"/>
    <w:rsid w:val="00617D0F"/>
    <w:rsid w:val="006224A1"/>
    <w:rsid w:val="00623A6A"/>
    <w:rsid w:val="0062776C"/>
    <w:rsid w:val="00632AAF"/>
    <w:rsid w:val="0063399B"/>
    <w:rsid w:val="00635CE6"/>
    <w:rsid w:val="00637625"/>
    <w:rsid w:val="006409E2"/>
    <w:rsid w:val="00643417"/>
    <w:rsid w:val="006462C0"/>
    <w:rsid w:val="00646F75"/>
    <w:rsid w:val="006529CD"/>
    <w:rsid w:val="00654D98"/>
    <w:rsid w:val="00654E79"/>
    <w:rsid w:val="00656CC2"/>
    <w:rsid w:val="00663E5C"/>
    <w:rsid w:val="00666D03"/>
    <w:rsid w:val="00666FE1"/>
    <w:rsid w:val="006725D3"/>
    <w:rsid w:val="006745D8"/>
    <w:rsid w:val="00675D4E"/>
    <w:rsid w:val="00676547"/>
    <w:rsid w:val="0067697C"/>
    <w:rsid w:val="00676B26"/>
    <w:rsid w:val="00683C42"/>
    <w:rsid w:val="006850EA"/>
    <w:rsid w:val="00685B3F"/>
    <w:rsid w:val="00685DB2"/>
    <w:rsid w:val="00686A3F"/>
    <w:rsid w:val="00687A3C"/>
    <w:rsid w:val="006927DA"/>
    <w:rsid w:val="0069545A"/>
    <w:rsid w:val="006964CE"/>
    <w:rsid w:val="006A1105"/>
    <w:rsid w:val="006A2506"/>
    <w:rsid w:val="006A48F6"/>
    <w:rsid w:val="006A5719"/>
    <w:rsid w:val="006A7A56"/>
    <w:rsid w:val="006B54FA"/>
    <w:rsid w:val="006B6661"/>
    <w:rsid w:val="006B6795"/>
    <w:rsid w:val="006B716C"/>
    <w:rsid w:val="006C0460"/>
    <w:rsid w:val="006C1396"/>
    <w:rsid w:val="006C192F"/>
    <w:rsid w:val="006C35AF"/>
    <w:rsid w:val="006C6BFF"/>
    <w:rsid w:val="006C7D0A"/>
    <w:rsid w:val="006D03BD"/>
    <w:rsid w:val="006D125D"/>
    <w:rsid w:val="006D39DA"/>
    <w:rsid w:val="006D3EA5"/>
    <w:rsid w:val="006D43A9"/>
    <w:rsid w:val="006D442E"/>
    <w:rsid w:val="006D7441"/>
    <w:rsid w:val="006D7C90"/>
    <w:rsid w:val="006E1DEE"/>
    <w:rsid w:val="006E4AA8"/>
    <w:rsid w:val="006E4F71"/>
    <w:rsid w:val="006E52B1"/>
    <w:rsid w:val="006E6D12"/>
    <w:rsid w:val="006F14E1"/>
    <w:rsid w:val="006F1766"/>
    <w:rsid w:val="006F3B68"/>
    <w:rsid w:val="006F3EF2"/>
    <w:rsid w:val="006F4B98"/>
    <w:rsid w:val="00700A31"/>
    <w:rsid w:val="0070228E"/>
    <w:rsid w:val="00703890"/>
    <w:rsid w:val="007040B1"/>
    <w:rsid w:val="00706F8D"/>
    <w:rsid w:val="00710E4A"/>
    <w:rsid w:val="00712070"/>
    <w:rsid w:val="007151D5"/>
    <w:rsid w:val="00716F4D"/>
    <w:rsid w:val="00721EEA"/>
    <w:rsid w:val="00722050"/>
    <w:rsid w:val="00725774"/>
    <w:rsid w:val="00733BD7"/>
    <w:rsid w:val="00733C21"/>
    <w:rsid w:val="007441F5"/>
    <w:rsid w:val="00744A56"/>
    <w:rsid w:val="007454A5"/>
    <w:rsid w:val="00750B52"/>
    <w:rsid w:val="00750F80"/>
    <w:rsid w:val="00751510"/>
    <w:rsid w:val="00751F6D"/>
    <w:rsid w:val="007538EE"/>
    <w:rsid w:val="00755319"/>
    <w:rsid w:val="00755671"/>
    <w:rsid w:val="00756D03"/>
    <w:rsid w:val="007574D5"/>
    <w:rsid w:val="0075753B"/>
    <w:rsid w:val="0075769C"/>
    <w:rsid w:val="00760C42"/>
    <w:rsid w:val="0076200B"/>
    <w:rsid w:val="0076268A"/>
    <w:rsid w:val="00762CC8"/>
    <w:rsid w:val="00762F9E"/>
    <w:rsid w:val="00766B16"/>
    <w:rsid w:val="00767D5A"/>
    <w:rsid w:val="0077026C"/>
    <w:rsid w:val="007704EC"/>
    <w:rsid w:val="00772798"/>
    <w:rsid w:val="00772B25"/>
    <w:rsid w:val="00772ECC"/>
    <w:rsid w:val="0077510C"/>
    <w:rsid w:val="0078024C"/>
    <w:rsid w:val="0078214A"/>
    <w:rsid w:val="00785FC0"/>
    <w:rsid w:val="00792072"/>
    <w:rsid w:val="007961A9"/>
    <w:rsid w:val="00796B17"/>
    <w:rsid w:val="007A184B"/>
    <w:rsid w:val="007A29E2"/>
    <w:rsid w:val="007A37DE"/>
    <w:rsid w:val="007A65B3"/>
    <w:rsid w:val="007B2C64"/>
    <w:rsid w:val="007C6616"/>
    <w:rsid w:val="007C6E10"/>
    <w:rsid w:val="007C7EB5"/>
    <w:rsid w:val="007C7EDB"/>
    <w:rsid w:val="007D1AF8"/>
    <w:rsid w:val="007D65B1"/>
    <w:rsid w:val="007E1316"/>
    <w:rsid w:val="007E1A99"/>
    <w:rsid w:val="007E47D8"/>
    <w:rsid w:val="007E57E7"/>
    <w:rsid w:val="007E5F7B"/>
    <w:rsid w:val="007E655D"/>
    <w:rsid w:val="007E7629"/>
    <w:rsid w:val="007F0829"/>
    <w:rsid w:val="007F0F58"/>
    <w:rsid w:val="007F26CC"/>
    <w:rsid w:val="007F3474"/>
    <w:rsid w:val="007F41D6"/>
    <w:rsid w:val="008014E8"/>
    <w:rsid w:val="00801C8E"/>
    <w:rsid w:val="008058FC"/>
    <w:rsid w:val="00805CBF"/>
    <w:rsid w:val="008079B7"/>
    <w:rsid w:val="00810DB9"/>
    <w:rsid w:val="00812DD1"/>
    <w:rsid w:val="00813D36"/>
    <w:rsid w:val="00814E34"/>
    <w:rsid w:val="00815F5C"/>
    <w:rsid w:val="00821743"/>
    <w:rsid w:val="00821B5F"/>
    <w:rsid w:val="00821C59"/>
    <w:rsid w:val="00822D59"/>
    <w:rsid w:val="0082765A"/>
    <w:rsid w:val="00830010"/>
    <w:rsid w:val="00832235"/>
    <w:rsid w:val="008325DC"/>
    <w:rsid w:val="0083574C"/>
    <w:rsid w:val="0084052F"/>
    <w:rsid w:val="00841148"/>
    <w:rsid w:val="00842452"/>
    <w:rsid w:val="00843231"/>
    <w:rsid w:val="0084335B"/>
    <w:rsid w:val="00846563"/>
    <w:rsid w:val="008467F4"/>
    <w:rsid w:val="00847758"/>
    <w:rsid w:val="00847CAA"/>
    <w:rsid w:val="00853A64"/>
    <w:rsid w:val="0085488E"/>
    <w:rsid w:val="008610E8"/>
    <w:rsid w:val="00861576"/>
    <w:rsid w:val="008618DF"/>
    <w:rsid w:val="008672A3"/>
    <w:rsid w:val="00870269"/>
    <w:rsid w:val="00870619"/>
    <w:rsid w:val="00871143"/>
    <w:rsid w:val="0087509C"/>
    <w:rsid w:val="008804D9"/>
    <w:rsid w:val="00880792"/>
    <w:rsid w:val="008826FC"/>
    <w:rsid w:val="00883AD7"/>
    <w:rsid w:val="008854AE"/>
    <w:rsid w:val="00892647"/>
    <w:rsid w:val="008927A6"/>
    <w:rsid w:val="00892ED2"/>
    <w:rsid w:val="008940EC"/>
    <w:rsid w:val="00897D75"/>
    <w:rsid w:val="008A2376"/>
    <w:rsid w:val="008A275F"/>
    <w:rsid w:val="008A3F83"/>
    <w:rsid w:val="008A4815"/>
    <w:rsid w:val="008A5199"/>
    <w:rsid w:val="008A5B74"/>
    <w:rsid w:val="008A7AA4"/>
    <w:rsid w:val="008B4B22"/>
    <w:rsid w:val="008B53CE"/>
    <w:rsid w:val="008B6219"/>
    <w:rsid w:val="008B6C1C"/>
    <w:rsid w:val="008B6E9F"/>
    <w:rsid w:val="008B75FE"/>
    <w:rsid w:val="008C0941"/>
    <w:rsid w:val="008C46AB"/>
    <w:rsid w:val="008C5163"/>
    <w:rsid w:val="008C6902"/>
    <w:rsid w:val="008C6F70"/>
    <w:rsid w:val="008C7943"/>
    <w:rsid w:val="008D1668"/>
    <w:rsid w:val="008D3B77"/>
    <w:rsid w:val="008D4058"/>
    <w:rsid w:val="008D51AF"/>
    <w:rsid w:val="008E3505"/>
    <w:rsid w:val="008E3D82"/>
    <w:rsid w:val="008E5884"/>
    <w:rsid w:val="008E6CC7"/>
    <w:rsid w:val="008E7D5F"/>
    <w:rsid w:val="008F1B84"/>
    <w:rsid w:val="008F2B46"/>
    <w:rsid w:val="008F2DB1"/>
    <w:rsid w:val="009013E1"/>
    <w:rsid w:val="00905C4F"/>
    <w:rsid w:val="0090615C"/>
    <w:rsid w:val="0090728C"/>
    <w:rsid w:val="00910F75"/>
    <w:rsid w:val="0091181F"/>
    <w:rsid w:val="00913245"/>
    <w:rsid w:val="009143A5"/>
    <w:rsid w:val="009167FE"/>
    <w:rsid w:val="0091724F"/>
    <w:rsid w:val="00920EFE"/>
    <w:rsid w:val="00921552"/>
    <w:rsid w:val="00936FCF"/>
    <w:rsid w:val="00937BA9"/>
    <w:rsid w:val="00940EEF"/>
    <w:rsid w:val="00940F77"/>
    <w:rsid w:val="00942592"/>
    <w:rsid w:val="009445CC"/>
    <w:rsid w:val="00944717"/>
    <w:rsid w:val="009451CC"/>
    <w:rsid w:val="009509D9"/>
    <w:rsid w:val="009512C4"/>
    <w:rsid w:val="00951341"/>
    <w:rsid w:val="00952693"/>
    <w:rsid w:val="009551CD"/>
    <w:rsid w:val="00956DC3"/>
    <w:rsid w:val="009571B0"/>
    <w:rsid w:val="00963E7D"/>
    <w:rsid w:val="00970A4D"/>
    <w:rsid w:val="00973E52"/>
    <w:rsid w:val="009756EE"/>
    <w:rsid w:val="00976DE3"/>
    <w:rsid w:val="00977030"/>
    <w:rsid w:val="00981F99"/>
    <w:rsid w:val="00983CF0"/>
    <w:rsid w:val="00986FB2"/>
    <w:rsid w:val="00990D02"/>
    <w:rsid w:val="00990EA3"/>
    <w:rsid w:val="0099145E"/>
    <w:rsid w:val="009A17F9"/>
    <w:rsid w:val="009A4AD7"/>
    <w:rsid w:val="009A5005"/>
    <w:rsid w:val="009A7303"/>
    <w:rsid w:val="009A7349"/>
    <w:rsid w:val="009B083B"/>
    <w:rsid w:val="009B0926"/>
    <w:rsid w:val="009B2861"/>
    <w:rsid w:val="009B3504"/>
    <w:rsid w:val="009B7717"/>
    <w:rsid w:val="009B7CA9"/>
    <w:rsid w:val="009C31AF"/>
    <w:rsid w:val="009C605F"/>
    <w:rsid w:val="009C6A7E"/>
    <w:rsid w:val="009D204A"/>
    <w:rsid w:val="009D219A"/>
    <w:rsid w:val="009D242C"/>
    <w:rsid w:val="009D6BB3"/>
    <w:rsid w:val="009D6D40"/>
    <w:rsid w:val="009D763A"/>
    <w:rsid w:val="009E1309"/>
    <w:rsid w:val="009E1633"/>
    <w:rsid w:val="009F0AE6"/>
    <w:rsid w:val="009F15BF"/>
    <w:rsid w:val="009F3406"/>
    <w:rsid w:val="009F5525"/>
    <w:rsid w:val="009F713B"/>
    <w:rsid w:val="00A005BE"/>
    <w:rsid w:val="00A012FE"/>
    <w:rsid w:val="00A01840"/>
    <w:rsid w:val="00A06374"/>
    <w:rsid w:val="00A11AED"/>
    <w:rsid w:val="00A14912"/>
    <w:rsid w:val="00A173A2"/>
    <w:rsid w:val="00A20AFD"/>
    <w:rsid w:val="00A2392C"/>
    <w:rsid w:val="00A24C84"/>
    <w:rsid w:val="00A27524"/>
    <w:rsid w:val="00A325AE"/>
    <w:rsid w:val="00A327DD"/>
    <w:rsid w:val="00A33367"/>
    <w:rsid w:val="00A34B08"/>
    <w:rsid w:val="00A37DAF"/>
    <w:rsid w:val="00A4074E"/>
    <w:rsid w:val="00A40B7F"/>
    <w:rsid w:val="00A40FA8"/>
    <w:rsid w:val="00A41B03"/>
    <w:rsid w:val="00A4312B"/>
    <w:rsid w:val="00A43399"/>
    <w:rsid w:val="00A57E3D"/>
    <w:rsid w:val="00A6253E"/>
    <w:rsid w:val="00A62F42"/>
    <w:rsid w:val="00A64C5F"/>
    <w:rsid w:val="00A70E84"/>
    <w:rsid w:val="00A71078"/>
    <w:rsid w:val="00A71907"/>
    <w:rsid w:val="00A72A8A"/>
    <w:rsid w:val="00A740F9"/>
    <w:rsid w:val="00A771F3"/>
    <w:rsid w:val="00A77404"/>
    <w:rsid w:val="00A8082A"/>
    <w:rsid w:val="00A81699"/>
    <w:rsid w:val="00A81DA3"/>
    <w:rsid w:val="00A825C8"/>
    <w:rsid w:val="00A84AB4"/>
    <w:rsid w:val="00A85A3D"/>
    <w:rsid w:val="00A85F35"/>
    <w:rsid w:val="00A8612B"/>
    <w:rsid w:val="00A90421"/>
    <w:rsid w:val="00A9061C"/>
    <w:rsid w:val="00A917CE"/>
    <w:rsid w:val="00A91C1D"/>
    <w:rsid w:val="00A9448C"/>
    <w:rsid w:val="00A94873"/>
    <w:rsid w:val="00A95102"/>
    <w:rsid w:val="00A955DA"/>
    <w:rsid w:val="00AA121A"/>
    <w:rsid w:val="00AA17A5"/>
    <w:rsid w:val="00AA1FE1"/>
    <w:rsid w:val="00AA3064"/>
    <w:rsid w:val="00AA3425"/>
    <w:rsid w:val="00AA608C"/>
    <w:rsid w:val="00AA7D25"/>
    <w:rsid w:val="00AB048D"/>
    <w:rsid w:val="00AB49B7"/>
    <w:rsid w:val="00AB5958"/>
    <w:rsid w:val="00AB6AB6"/>
    <w:rsid w:val="00AB6DC2"/>
    <w:rsid w:val="00AB753E"/>
    <w:rsid w:val="00AC0F5A"/>
    <w:rsid w:val="00AC2EBE"/>
    <w:rsid w:val="00AC530C"/>
    <w:rsid w:val="00AC6EE6"/>
    <w:rsid w:val="00AD0072"/>
    <w:rsid w:val="00AD4FE2"/>
    <w:rsid w:val="00AD57A5"/>
    <w:rsid w:val="00AD684E"/>
    <w:rsid w:val="00AE0055"/>
    <w:rsid w:val="00AE07B3"/>
    <w:rsid w:val="00AE1ADB"/>
    <w:rsid w:val="00AE4F40"/>
    <w:rsid w:val="00AF35A0"/>
    <w:rsid w:val="00AF41CE"/>
    <w:rsid w:val="00AF4E1A"/>
    <w:rsid w:val="00B03EBD"/>
    <w:rsid w:val="00B071A7"/>
    <w:rsid w:val="00B1095A"/>
    <w:rsid w:val="00B1193B"/>
    <w:rsid w:val="00B11A86"/>
    <w:rsid w:val="00B1332C"/>
    <w:rsid w:val="00B13B6A"/>
    <w:rsid w:val="00B21EFE"/>
    <w:rsid w:val="00B23FCC"/>
    <w:rsid w:val="00B24064"/>
    <w:rsid w:val="00B24449"/>
    <w:rsid w:val="00B24EDE"/>
    <w:rsid w:val="00B26053"/>
    <w:rsid w:val="00B277FD"/>
    <w:rsid w:val="00B301EB"/>
    <w:rsid w:val="00B31F56"/>
    <w:rsid w:val="00B327F8"/>
    <w:rsid w:val="00B33270"/>
    <w:rsid w:val="00B337F6"/>
    <w:rsid w:val="00B3514F"/>
    <w:rsid w:val="00B375B5"/>
    <w:rsid w:val="00B41A83"/>
    <w:rsid w:val="00B42E94"/>
    <w:rsid w:val="00B44C57"/>
    <w:rsid w:val="00B478C1"/>
    <w:rsid w:val="00B52E33"/>
    <w:rsid w:val="00B57E49"/>
    <w:rsid w:val="00B60014"/>
    <w:rsid w:val="00B60F8D"/>
    <w:rsid w:val="00B61193"/>
    <w:rsid w:val="00B667D4"/>
    <w:rsid w:val="00B66819"/>
    <w:rsid w:val="00B67A99"/>
    <w:rsid w:val="00B67AD8"/>
    <w:rsid w:val="00B74A72"/>
    <w:rsid w:val="00B75073"/>
    <w:rsid w:val="00B75990"/>
    <w:rsid w:val="00B76047"/>
    <w:rsid w:val="00B770F6"/>
    <w:rsid w:val="00B77270"/>
    <w:rsid w:val="00B80666"/>
    <w:rsid w:val="00B809B6"/>
    <w:rsid w:val="00B815A2"/>
    <w:rsid w:val="00B81A03"/>
    <w:rsid w:val="00B81B3E"/>
    <w:rsid w:val="00B81B62"/>
    <w:rsid w:val="00B820EC"/>
    <w:rsid w:val="00B832C0"/>
    <w:rsid w:val="00B838AC"/>
    <w:rsid w:val="00B85BF4"/>
    <w:rsid w:val="00B87EA1"/>
    <w:rsid w:val="00B87EBB"/>
    <w:rsid w:val="00B91263"/>
    <w:rsid w:val="00B92AB8"/>
    <w:rsid w:val="00B93531"/>
    <w:rsid w:val="00B94455"/>
    <w:rsid w:val="00B95116"/>
    <w:rsid w:val="00B9699C"/>
    <w:rsid w:val="00B969E2"/>
    <w:rsid w:val="00B97E07"/>
    <w:rsid w:val="00BA60C7"/>
    <w:rsid w:val="00BA6FE4"/>
    <w:rsid w:val="00BA70E1"/>
    <w:rsid w:val="00BA7145"/>
    <w:rsid w:val="00BB355B"/>
    <w:rsid w:val="00BB3651"/>
    <w:rsid w:val="00BB3A70"/>
    <w:rsid w:val="00BB4B3F"/>
    <w:rsid w:val="00BB71EE"/>
    <w:rsid w:val="00BC1515"/>
    <w:rsid w:val="00BC306C"/>
    <w:rsid w:val="00BC3D84"/>
    <w:rsid w:val="00BC46A9"/>
    <w:rsid w:val="00BD00CD"/>
    <w:rsid w:val="00BD441B"/>
    <w:rsid w:val="00BD68AC"/>
    <w:rsid w:val="00BE3C87"/>
    <w:rsid w:val="00BE4755"/>
    <w:rsid w:val="00BE58AB"/>
    <w:rsid w:val="00BE6E4B"/>
    <w:rsid w:val="00BF37E0"/>
    <w:rsid w:val="00BF56DA"/>
    <w:rsid w:val="00C0042A"/>
    <w:rsid w:val="00C004AA"/>
    <w:rsid w:val="00C01358"/>
    <w:rsid w:val="00C01A29"/>
    <w:rsid w:val="00C01CB3"/>
    <w:rsid w:val="00C06AEF"/>
    <w:rsid w:val="00C06BCB"/>
    <w:rsid w:val="00C104E3"/>
    <w:rsid w:val="00C11F7A"/>
    <w:rsid w:val="00C12771"/>
    <w:rsid w:val="00C13627"/>
    <w:rsid w:val="00C209AC"/>
    <w:rsid w:val="00C20A1E"/>
    <w:rsid w:val="00C24E72"/>
    <w:rsid w:val="00C3305F"/>
    <w:rsid w:val="00C34A03"/>
    <w:rsid w:val="00C35750"/>
    <w:rsid w:val="00C35D1F"/>
    <w:rsid w:val="00C422A7"/>
    <w:rsid w:val="00C434E3"/>
    <w:rsid w:val="00C4422B"/>
    <w:rsid w:val="00C4434F"/>
    <w:rsid w:val="00C4618D"/>
    <w:rsid w:val="00C46613"/>
    <w:rsid w:val="00C47D81"/>
    <w:rsid w:val="00C500B8"/>
    <w:rsid w:val="00C5027A"/>
    <w:rsid w:val="00C531BD"/>
    <w:rsid w:val="00C536B8"/>
    <w:rsid w:val="00C54581"/>
    <w:rsid w:val="00C548E1"/>
    <w:rsid w:val="00C553C1"/>
    <w:rsid w:val="00C56ED3"/>
    <w:rsid w:val="00C62DDA"/>
    <w:rsid w:val="00C63042"/>
    <w:rsid w:val="00C63EAB"/>
    <w:rsid w:val="00C709DC"/>
    <w:rsid w:val="00C72447"/>
    <w:rsid w:val="00C760AE"/>
    <w:rsid w:val="00C7697A"/>
    <w:rsid w:val="00C77513"/>
    <w:rsid w:val="00C77F9F"/>
    <w:rsid w:val="00C81B64"/>
    <w:rsid w:val="00C83E51"/>
    <w:rsid w:val="00C86AD0"/>
    <w:rsid w:val="00C9136A"/>
    <w:rsid w:val="00C938D5"/>
    <w:rsid w:val="00C93EE4"/>
    <w:rsid w:val="00C952F4"/>
    <w:rsid w:val="00C95A10"/>
    <w:rsid w:val="00CA1A7F"/>
    <w:rsid w:val="00CA457A"/>
    <w:rsid w:val="00CA539F"/>
    <w:rsid w:val="00CA65BC"/>
    <w:rsid w:val="00CB0581"/>
    <w:rsid w:val="00CB097C"/>
    <w:rsid w:val="00CC120A"/>
    <w:rsid w:val="00CC13F1"/>
    <w:rsid w:val="00CC31FC"/>
    <w:rsid w:val="00CC388D"/>
    <w:rsid w:val="00CC4013"/>
    <w:rsid w:val="00CC5093"/>
    <w:rsid w:val="00CC6AC6"/>
    <w:rsid w:val="00CC7110"/>
    <w:rsid w:val="00CC7820"/>
    <w:rsid w:val="00CD0446"/>
    <w:rsid w:val="00CD55BF"/>
    <w:rsid w:val="00CD5D52"/>
    <w:rsid w:val="00CD748F"/>
    <w:rsid w:val="00CD7ED0"/>
    <w:rsid w:val="00CE0274"/>
    <w:rsid w:val="00CE6F44"/>
    <w:rsid w:val="00CE7E27"/>
    <w:rsid w:val="00CF2731"/>
    <w:rsid w:val="00CF3429"/>
    <w:rsid w:val="00CF3D82"/>
    <w:rsid w:val="00CF45F3"/>
    <w:rsid w:val="00CF67DE"/>
    <w:rsid w:val="00CF74A6"/>
    <w:rsid w:val="00D037D4"/>
    <w:rsid w:val="00D043D1"/>
    <w:rsid w:val="00D063CB"/>
    <w:rsid w:val="00D06B81"/>
    <w:rsid w:val="00D07F8F"/>
    <w:rsid w:val="00D128A3"/>
    <w:rsid w:val="00D23182"/>
    <w:rsid w:val="00D236BD"/>
    <w:rsid w:val="00D24642"/>
    <w:rsid w:val="00D25C2A"/>
    <w:rsid w:val="00D3174C"/>
    <w:rsid w:val="00D31900"/>
    <w:rsid w:val="00D43988"/>
    <w:rsid w:val="00D500AB"/>
    <w:rsid w:val="00D50A16"/>
    <w:rsid w:val="00D52686"/>
    <w:rsid w:val="00D544E7"/>
    <w:rsid w:val="00D56B36"/>
    <w:rsid w:val="00D57EF9"/>
    <w:rsid w:val="00D60760"/>
    <w:rsid w:val="00D61127"/>
    <w:rsid w:val="00D63985"/>
    <w:rsid w:val="00D64B57"/>
    <w:rsid w:val="00D65F15"/>
    <w:rsid w:val="00D72A9A"/>
    <w:rsid w:val="00D75BC0"/>
    <w:rsid w:val="00D801A2"/>
    <w:rsid w:val="00D8172B"/>
    <w:rsid w:val="00D818AD"/>
    <w:rsid w:val="00D822E5"/>
    <w:rsid w:val="00D86601"/>
    <w:rsid w:val="00D8782C"/>
    <w:rsid w:val="00D87B65"/>
    <w:rsid w:val="00D9394C"/>
    <w:rsid w:val="00D95F75"/>
    <w:rsid w:val="00D96024"/>
    <w:rsid w:val="00DA0058"/>
    <w:rsid w:val="00DA1CA8"/>
    <w:rsid w:val="00DB1500"/>
    <w:rsid w:val="00DB3B88"/>
    <w:rsid w:val="00DC1DCE"/>
    <w:rsid w:val="00DC201B"/>
    <w:rsid w:val="00DC2130"/>
    <w:rsid w:val="00DC365D"/>
    <w:rsid w:val="00DC38E9"/>
    <w:rsid w:val="00DC3C3E"/>
    <w:rsid w:val="00DC66BD"/>
    <w:rsid w:val="00DC7555"/>
    <w:rsid w:val="00DC7D16"/>
    <w:rsid w:val="00DD41C4"/>
    <w:rsid w:val="00DD70CE"/>
    <w:rsid w:val="00DD7A7B"/>
    <w:rsid w:val="00DE07B6"/>
    <w:rsid w:val="00DE149D"/>
    <w:rsid w:val="00DE39C0"/>
    <w:rsid w:val="00DE58FB"/>
    <w:rsid w:val="00DF3246"/>
    <w:rsid w:val="00DF5272"/>
    <w:rsid w:val="00DF5754"/>
    <w:rsid w:val="00DF5F89"/>
    <w:rsid w:val="00E00DEE"/>
    <w:rsid w:val="00E03105"/>
    <w:rsid w:val="00E05F5A"/>
    <w:rsid w:val="00E07772"/>
    <w:rsid w:val="00E11EB3"/>
    <w:rsid w:val="00E13A07"/>
    <w:rsid w:val="00E13BA6"/>
    <w:rsid w:val="00E16CA5"/>
    <w:rsid w:val="00E17D54"/>
    <w:rsid w:val="00E17F53"/>
    <w:rsid w:val="00E21982"/>
    <w:rsid w:val="00E24855"/>
    <w:rsid w:val="00E249EC"/>
    <w:rsid w:val="00E260E7"/>
    <w:rsid w:val="00E26EC9"/>
    <w:rsid w:val="00E2770A"/>
    <w:rsid w:val="00E41125"/>
    <w:rsid w:val="00E433B0"/>
    <w:rsid w:val="00E43D3A"/>
    <w:rsid w:val="00E451F1"/>
    <w:rsid w:val="00E454F6"/>
    <w:rsid w:val="00E521B8"/>
    <w:rsid w:val="00E52C20"/>
    <w:rsid w:val="00E53E15"/>
    <w:rsid w:val="00E540BE"/>
    <w:rsid w:val="00E54D5C"/>
    <w:rsid w:val="00E62AAE"/>
    <w:rsid w:val="00E646BE"/>
    <w:rsid w:val="00E7046B"/>
    <w:rsid w:val="00E72272"/>
    <w:rsid w:val="00E72D9A"/>
    <w:rsid w:val="00E73312"/>
    <w:rsid w:val="00E75F47"/>
    <w:rsid w:val="00E7619D"/>
    <w:rsid w:val="00E766E7"/>
    <w:rsid w:val="00E77E1B"/>
    <w:rsid w:val="00E85A5F"/>
    <w:rsid w:val="00E87CEF"/>
    <w:rsid w:val="00E91130"/>
    <w:rsid w:val="00E93F59"/>
    <w:rsid w:val="00EA032C"/>
    <w:rsid w:val="00EA0C0E"/>
    <w:rsid w:val="00EA37CD"/>
    <w:rsid w:val="00EA4141"/>
    <w:rsid w:val="00EA41A8"/>
    <w:rsid w:val="00EA5323"/>
    <w:rsid w:val="00EA6C6D"/>
    <w:rsid w:val="00EA72C2"/>
    <w:rsid w:val="00EB0BF8"/>
    <w:rsid w:val="00EB12B5"/>
    <w:rsid w:val="00EB1CA5"/>
    <w:rsid w:val="00EB1F31"/>
    <w:rsid w:val="00EB23BA"/>
    <w:rsid w:val="00EB2B84"/>
    <w:rsid w:val="00EB6FAC"/>
    <w:rsid w:val="00EC23A3"/>
    <w:rsid w:val="00EC5ED5"/>
    <w:rsid w:val="00EC6115"/>
    <w:rsid w:val="00EC7917"/>
    <w:rsid w:val="00ED44B3"/>
    <w:rsid w:val="00ED5488"/>
    <w:rsid w:val="00ED62F5"/>
    <w:rsid w:val="00EE1226"/>
    <w:rsid w:val="00EE1E89"/>
    <w:rsid w:val="00EE5636"/>
    <w:rsid w:val="00EE689D"/>
    <w:rsid w:val="00EE791F"/>
    <w:rsid w:val="00EF150F"/>
    <w:rsid w:val="00EF4D60"/>
    <w:rsid w:val="00F03991"/>
    <w:rsid w:val="00F03E23"/>
    <w:rsid w:val="00F03EC4"/>
    <w:rsid w:val="00F06A12"/>
    <w:rsid w:val="00F14CDF"/>
    <w:rsid w:val="00F15797"/>
    <w:rsid w:val="00F23EEE"/>
    <w:rsid w:val="00F24CF6"/>
    <w:rsid w:val="00F256CF"/>
    <w:rsid w:val="00F25BDF"/>
    <w:rsid w:val="00F2671F"/>
    <w:rsid w:val="00F26E46"/>
    <w:rsid w:val="00F309CD"/>
    <w:rsid w:val="00F31474"/>
    <w:rsid w:val="00F34E1C"/>
    <w:rsid w:val="00F35974"/>
    <w:rsid w:val="00F37C03"/>
    <w:rsid w:val="00F403F0"/>
    <w:rsid w:val="00F410F9"/>
    <w:rsid w:val="00F4517E"/>
    <w:rsid w:val="00F46236"/>
    <w:rsid w:val="00F47B52"/>
    <w:rsid w:val="00F60D7B"/>
    <w:rsid w:val="00F61BEA"/>
    <w:rsid w:val="00F61D23"/>
    <w:rsid w:val="00F624FA"/>
    <w:rsid w:val="00F635DB"/>
    <w:rsid w:val="00F63917"/>
    <w:rsid w:val="00F63B87"/>
    <w:rsid w:val="00F674D4"/>
    <w:rsid w:val="00F70709"/>
    <w:rsid w:val="00F70B6F"/>
    <w:rsid w:val="00F73734"/>
    <w:rsid w:val="00F741B6"/>
    <w:rsid w:val="00F77767"/>
    <w:rsid w:val="00F77CE4"/>
    <w:rsid w:val="00F77E3D"/>
    <w:rsid w:val="00F80711"/>
    <w:rsid w:val="00F83544"/>
    <w:rsid w:val="00F85186"/>
    <w:rsid w:val="00F85ECB"/>
    <w:rsid w:val="00F87038"/>
    <w:rsid w:val="00F91B04"/>
    <w:rsid w:val="00F92AF2"/>
    <w:rsid w:val="00F93EEE"/>
    <w:rsid w:val="00F96E30"/>
    <w:rsid w:val="00FA12C3"/>
    <w:rsid w:val="00FA2AB6"/>
    <w:rsid w:val="00FA2DE7"/>
    <w:rsid w:val="00FA322E"/>
    <w:rsid w:val="00FA6F3C"/>
    <w:rsid w:val="00FB2408"/>
    <w:rsid w:val="00FB4137"/>
    <w:rsid w:val="00FB59AA"/>
    <w:rsid w:val="00FC1171"/>
    <w:rsid w:val="00FC3879"/>
    <w:rsid w:val="00FC4989"/>
    <w:rsid w:val="00FC68C6"/>
    <w:rsid w:val="00FD01D8"/>
    <w:rsid w:val="00FD038C"/>
    <w:rsid w:val="00FD068A"/>
    <w:rsid w:val="00FD0CF2"/>
    <w:rsid w:val="00FD1658"/>
    <w:rsid w:val="00FD2CA3"/>
    <w:rsid w:val="00FD6D9B"/>
    <w:rsid w:val="00FE0F5B"/>
    <w:rsid w:val="00FE1548"/>
    <w:rsid w:val="00FE1C8B"/>
    <w:rsid w:val="00FE232F"/>
    <w:rsid w:val="00FE249B"/>
    <w:rsid w:val="00FE2910"/>
    <w:rsid w:val="00FE4331"/>
    <w:rsid w:val="00FE479B"/>
    <w:rsid w:val="00FE5516"/>
    <w:rsid w:val="00FE6AFF"/>
    <w:rsid w:val="00FE6F21"/>
    <w:rsid w:val="00FE6FAD"/>
    <w:rsid w:val="00FF13E1"/>
    <w:rsid w:val="00FF217F"/>
    <w:rsid w:val="00FF3BB8"/>
    <w:rsid w:val="00FF42CB"/>
    <w:rsid w:val="00FF5014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2559D"/>
  <w15:docId w15:val="{3ABDBE4F-BAA6-406D-A92C-54560FF9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AED"/>
    <w:rPr>
      <w:color w:val="595959" w:themeColor="text1" w:themeTint="A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800" w:after="40" w:line="240" w:lineRule="auto"/>
      <w:outlineLvl w:val="0"/>
    </w:pPr>
    <w:rPr>
      <w:rFonts w:asciiTheme="majorHAnsi" w:eastAsiaTheme="majorEastAsia" w:hAnsiTheme="majorHAnsi" w:cstheme="majorBidi"/>
      <w:color w:val="4472C4" w:themeColor="accent5"/>
      <w:kern w:val="28"/>
      <w:sz w:val="52"/>
      <w:szCs w:val="52"/>
      <w14:ligatures w14:val="standard"/>
      <w14:numForm w14:val="oldStyle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Bdr>
        <w:top w:val="single" w:sz="4" w:space="1" w:color="4472C4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14:ligatures w14:val="standar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4472C4" w:themeColor="accent5"/>
      <w:kern w:val="28"/>
      <w:sz w:val="52"/>
      <w:szCs w:val="52"/>
      <w14:ligatures w14:val="standard"/>
      <w14:numForm w14:val="oldSty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14:ligatures w14:val="standard"/>
    </w:rPr>
  </w:style>
  <w:style w:type="paragraph" w:styleId="a5">
    <w:name w:val="List Paragraph"/>
    <w:basedOn w:val="a"/>
    <w:link w:val="a6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Абзац списка Знак"/>
    <w:basedOn w:val="a0"/>
    <w:link w:val="a5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a8">
    <w:name w:val="annotation text"/>
    <w:basedOn w:val="a"/>
    <w:link w:val="a9"/>
    <w:uiPriority w:val="99"/>
    <w:semiHidden/>
    <w:unhideWhenUsed/>
    <w:pPr>
      <w:spacing w:after="160" w:line="240" w:lineRule="auto"/>
    </w:pPr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b">
    <w:name w:val="Strong"/>
    <w:basedOn w:val="a0"/>
    <w:uiPriority w:val="22"/>
    <w:qFormat/>
    <w:rPr>
      <w:b/>
      <w:bCs/>
      <w:color w:val="595959" w:themeColor="text1" w:themeTint="A6"/>
    </w:rPr>
  </w:style>
  <w:style w:type="character" w:styleId="ac">
    <w:name w:val="Emphasis"/>
    <w:basedOn w:val="a0"/>
    <w:uiPriority w:val="20"/>
    <w:qFormat/>
    <w:rPr>
      <w:i w:val="0"/>
      <w:iCs w:val="0"/>
      <w:color w:val="4472C4" w:themeColor="accent5"/>
    </w:rPr>
  </w:style>
  <w:style w:type="paragraph" w:styleId="a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 w:val="24"/>
      <w:szCs w:val="24"/>
    </w:rPr>
  </w:style>
  <w:style w:type="table" w:customStyle="1" w:styleId="411">
    <w:name w:val="Список в таблице 4 — акцент 11"/>
    <w:basedOn w:val="a1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e">
    <w:name w:val="Инструкции"/>
    <w:basedOn w:val="a"/>
    <w:qFormat/>
  </w:style>
  <w:style w:type="paragraph" w:styleId="af">
    <w:name w:val="annotation subject"/>
    <w:basedOn w:val="a8"/>
    <w:next w:val="a8"/>
    <w:link w:val="af0"/>
    <w:uiPriority w:val="99"/>
    <w:semiHidden/>
    <w:unhideWhenUsed/>
    <w:pPr>
      <w:spacing w:after="200"/>
    </w:pPr>
    <w:rPr>
      <w:rFonts w:asciiTheme="minorHAnsi" w:eastAsiaTheme="minorEastAsia" w:hAnsiTheme="minorHAnsi" w:cstheme="minorBidi"/>
      <w:b/>
      <w:bCs/>
      <w:color w:val="auto"/>
      <w:kern w:val="0"/>
      <w14:ligatures w14:val="none"/>
    </w:rPr>
  </w:style>
  <w:style w:type="character" w:customStyle="1" w:styleId="af0">
    <w:name w:val="Тема примечания Знак"/>
    <w:basedOn w:val="a9"/>
    <w:link w:val="af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Segoe UI" w:hAnsi="Segoe UI" w:cs="Segoe UI"/>
      <w:sz w:val="18"/>
      <w:szCs w:val="18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styleId="af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af8">
    <w:name w:val="Пользовательский интерфейс"/>
    <w:basedOn w:val="a"/>
    <w:qFormat/>
    <w:rPr>
      <w:b/>
      <w:bCs/>
      <w:color w:val="auto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54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48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Revision"/>
    <w:hidden/>
    <w:uiPriority w:val="99"/>
    <w:semiHidden/>
    <w:rsid w:val="001A0525"/>
    <w:pPr>
      <w:spacing w:after="0" w:line="240" w:lineRule="auto"/>
    </w:pPr>
    <w:rPr>
      <w:color w:val="595959" w:themeColor="text1" w:themeTint="A6"/>
    </w:rPr>
  </w:style>
  <w:style w:type="character" w:styleId="afb">
    <w:name w:val="Unresolved Mention"/>
    <w:basedOn w:val="a0"/>
    <w:uiPriority w:val="99"/>
    <w:semiHidden/>
    <w:unhideWhenUsed/>
    <w:rsid w:val="00155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8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99" Type="http://schemas.openxmlformats.org/officeDocument/2006/relationships/image" Target="media/image269.png"/><Relationship Id="rId21" Type="http://schemas.openxmlformats.org/officeDocument/2006/relationships/image" Target="media/image4.png"/><Relationship Id="rId63" Type="http://schemas.openxmlformats.org/officeDocument/2006/relationships/image" Target="media/image43.png"/><Relationship Id="rId159" Type="http://schemas.openxmlformats.org/officeDocument/2006/relationships/image" Target="media/image129.png"/><Relationship Id="rId170" Type="http://schemas.openxmlformats.org/officeDocument/2006/relationships/image" Target="media/image140.png"/><Relationship Id="rId226" Type="http://schemas.openxmlformats.org/officeDocument/2006/relationships/image" Target="media/image196.png"/><Relationship Id="rId268" Type="http://schemas.openxmlformats.org/officeDocument/2006/relationships/image" Target="media/image238.png"/><Relationship Id="rId32" Type="http://schemas.openxmlformats.org/officeDocument/2006/relationships/image" Target="media/image12.png"/><Relationship Id="rId74" Type="http://schemas.openxmlformats.org/officeDocument/2006/relationships/image" Target="media/image54.png"/><Relationship Id="rId128" Type="http://schemas.openxmlformats.org/officeDocument/2006/relationships/image" Target="media/image101.png"/><Relationship Id="rId5" Type="http://schemas.openxmlformats.org/officeDocument/2006/relationships/numbering" Target="numbering.xml"/><Relationship Id="rId181" Type="http://schemas.openxmlformats.org/officeDocument/2006/relationships/image" Target="media/image151.png"/><Relationship Id="rId237" Type="http://schemas.openxmlformats.org/officeDocument/2006/relationships/image" Target="media/image207.png"/><Relationship Id="rId279" Type="http://schemas.openxmlformats.org/officeDocument/2006/relationships/image" Target="media/image249.png"/><Relationship Id="rId43" Type="http://schemas.openxmlformats.org/officeDocument/2006/relationships/image" Target="media/image23.png"/><Relationship Id="rId139" Type="http://schemas.openxmlformats.org/officeDocument/2006/relationships/image" Target="media/image110.png"/><Relationship Id="rId290" Type="http://schemas.openxmlformats.org/officeDocument/2006/relationships/image" Target="media/image260.png"/><Relationship Id="rId304" Type="http://schemas.openxmlformats.org/officeDocument/2006/relationships/image" Target="media/image274.png"/><Relationship Id="rId85" Type="http://schemas.openxmlformats.org/officeDocument/2006/relationships/image" Target="media/image65.png"/><Relationship Id="rId150" Type="http://schemas.openxmlformats.org/officeDocument/2006/relationships/image" Target="media/image120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248" Type="http://schemas.openxmlformats.org/officeDocument/2006/relationships/image" Target="media/image218.png"/><Relationship Id="rId12" Type="http://schemas.openxmlformats.org/officeDocument/2006/relationships/hyperlink" Target="https://mikro-bill.com" TargetMode="External"/><Relationship Id="rId108" Type="http://schemas.openxmlformats.org/officeDocument/2006/relationships/hyperlink" Target="https://qiwi.com/api" TargetMode="External"/><Relationship Id="rId315" Type="http://schemas.openxmlformats.org/officeDocument/2006/relationships/hyperlink" Target="https://t.me/MikroBILL" TargetMode="External"/><Relationship Id="rId54" Type="http://schemas.openxmlformats.org/officeDocument/2006/relationships/image" Target="media/image34.png"/><Relationship Id="rId96" Type="http://schemas.openxmlformats.org/officeDocument/2006/relationships/image" Target="media/image73.png"/><Relationship Id="rId161" Type="http://schemas.openxmlformats.org/officeDocument/2006/relationships/image" Target="media/image131.png"/><Relationship Id="rId217" Type="http://schemas.openxmlformats.org/officeDocument/2006/relationships/image" Target="media/image187.png"/><Relationship Id="rId259" Type="http://schemas.openxmlformats.org/officeDocument/2006/relationships/image" Target="media/image229.png"/><Relationship Id="rId23" Type="http://schemas.openxmlformats.org/officeDocument/2006/relationships/hyperlink" Target="https://learn.microsoft.com/ru-ru/dotnet/core/install/linux" TargetMode="External"/><Relationship Id="rId119" Type="http://schemas.openxmlformats.org/officeDocument/2006/relationships/image" Target="media/image92.png"/><Relationship Id="rId270" Type="http://schemas.openxmlformats.org/officeDocument/2006/relationships/image" Target="media/image240.png"/><Relationship Id="rId65" Type="http://schemas.openxmlformats.org/officeDocument/2006/relationships/image" Target="media/image45.png"/><Relationship Id="rId130" Type="http://schemas.openxmlformats.org/officeDocument/2006/relationships/image" Target="media/image103.png"/><Relationship Id="rId172" Type="http://schemas.openxmlformats.org/officeDocument/2006/relationships/image" Target="media/image142.png"/><Relationship Id="rId228" Type="http://schemas.openxmlformats.org/officeDocument/2006/relationships/image" Target="media/image198.png"/><Relationship Id="rId13" Type="http://schemas.openxmlformats.org/officeDocument/2006/relationships/hyperlink" Target="https://t.me/MikroBILL" TargetMode="External"/><Relationship Id="rId109" Type="http://schemas.openxmlformats.org/officeDocument/2006/relationships/image" Target="media/image85.png"/><Relationship Id="rId260" Type="http://schemas.openxmlformats.org/officeDocument/2006/relationships/image" Target="media/image230.png"/><Relationship Id="rId281" Type="http://schemas.openxmlformats.org/officeDocument/2006/relationships/image" Target="media/image251.png"/><Relationship Id="rId316" Type="http://schemas.openxmlformats.org/officeDocument/2006/relationships/hyperlink" Target="https://support.office.com/ru-ru/article/&#1082;&#1088;&#1072;&#1090;&#1082;&#1080;&#1077;-&#1088;&#1091;&#1082;&#1086;&#1074;&#1086;&#1076;&#1089;&#1090;&#1074;&#1072;-&#1087;&#1086;-&#1085;&#1072;&#1095;&#1072;&#1083;&#1091;-&#1088;&#1072;&#1073;&#1086;&#1090;&#1099;-&#1089;-office-2013-4a8aa04a-f7f3-4a4d-823c-3dbc4b8672a1?ui=ru-RU&amp;rs=ru-RU&amp;ad=RU" TargetMode="External"/><Relationship Id="rId34" Type="http://schemas.openxmlformats.org/officeDocument/2006/relationships/image" Target="media/image14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20" Type="http://schemas.openxmlformats.org/officeDocument/2006/relationships/image" Target="media/image93.png"/><Relationship Id="rId141" Type="http://schemas.openxmlformats.org/officeDocument/2006/relationships/image" Target="media/image111.png"/><Relationship Id="rId7" Type="http://schemas.openxmlformats.org/officeDocument/2006/relationships/settings" Target="settings.xml"/><Relationship Id="rId162" Type="http://schemas.openxmlformats.org/officeDocument/2006/relationships/image" Target="media/image132.png"/><Relationship Id="rId183" Type="http://schemas.openxmlformats.org/officeDocument/2006/relationships/image" Target="media/image153.png"/><Relationship Id="rId218" Type="http://schemas.openxmlformats.org/officeDocument/2006/relationships/image" Target="media/image188.png"/><Relationship Id="rId239" Type="http://schemas.openxmlformats.org/officeDocument/2006/relationships/image" Target="media/image209.png"/><Relationship Id="rId250" Type="http://schemas.openxmlformats.org/officeDocument/2006/relationships/image" Target="media/image220.png"/><Relationship Id="rId271" Type="http://schemas.openxmlformats.org/officeDocument/2006/relationships/image" Target="media/image241.png"/><Relationship Id="rId292" Type="http://schemas.openxmlformats.org/officeDocument/2006/relationships/image" Target="media/image262.png"/><Relationship Id="rId306" Type="http://schemas.openxmlformats.org/officeDocument/2006/relationships/image" Target="media/image276.png"/><Relationship Id="rId24" Type="http://schemas.openxmlformats.org/officeDocument/2006/relationships/hyperlink" Target="http://mikro-bill.com/downloads/unixbeta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yperlink" Target="http://&#1072;&#1076;&#1088;&#1077;&#1089;_&#1089;&#1077;&#1088;&#1074;&#1077;&#1088;&#1072;/newclient.php" TargetMode="External"/><Relationship Id="rId131" Type="http://schemas.openxmlformats.org/officeDocument/2006/relationships/image" Target="media/image104.png"/><Relationship Id="rId152" Type="http://schemas.openxmlformats.org/officeDocument/2006/relationships/image" Target="media/image122.pn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208" Type="http://schemas.openxmlformats.org/officeDocument/2006/relationships/image" Target="media/image178.png"/><Relationship Id="rId229" Type="http://schemas.openxmlformats.org/officeDocument/2006/relationships/image" Target="media/image199.png"/><Relationship Id="rId240" Type="http://schemas.openxmlformats.org/officeDocument/2006/relationships/image" Target="media/image210.png"/><Relationship Id="rId261" Type="http://schemas.openxmlformats.org/officeDocument/2006/relationships/image" Target="media/image231.png"/><Relationship Id="rId14" Type="http://schemas.openxmlformats.org/officeDocument/2006/relationships/hyperlink" Target="https://download.visualstudio.microsoft.com/download/pr/b92958c6-ae36-4efa-aafe-569fced953a5/1654639ef3b20eb576174c1cc200f33a/windowsdesktop-runtime-3.1.32-win-x64.exe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282" Type="http://schemas.openxmlformats.org/officeDocument/2006/relationships/image" Target="media/image252.png"/><Relationship Id="rId317" Type="http://schemas.openxmlformats.org/officeDocument/2006/relationships/header" Target="header1.xml"/><Relationship Id="rId8" Type="http://schemas.openxmlformats.org/officeDocument/2006/relationships/webSettings" Target="webSettings.xml"/><Relationship Id="rId98" Type="http://schemas.openxmlformats.org/officeDocument/2006/relationships/image" Target="media/image75.png"/><Relationship Id="rId121" Type="http://schemas.openxmlformats.org/officeDocument/2006/relationships/image" Target="media/image94.png"/><Relationship Id="rId142" Type="http://schemas.openxmlformats.org/officeDocument/2006/relationships/image" Target="media/image112.png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219" Type="http://schemas.openxmlformats.org/officeDocument/2006/relationships/image" Target="media/image189.png"/><Relationship Id="rId230" Type="http://schemas.openxmlformats.org/officeDocument/2006/relationships/image" Target="media/image200.png"/><Relationship Id="rId251" Type="http://schemas.openxmlformats.org/officeDocument/2006/relationships/image" Target="media/image221.png"/><Relationship Id="rId25" Type="http://schemas.openxmlformats.org/officeDocument/2006/relationships/image" Target="media/image5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272" Type="http://schemas.openxmlformats.org/officeDocument/2006/relationships/image" Target="media/image242.png"/><Relationship Id="rId293" Type="http://schemas.openxmlformats.org/officeDocument/2006/relationships/image" Target="media/image263.png"/><Relationship Id="rId307" Type="http://schemas.openxmlformats.org/officeDocument/2006/relationships/image" Target="media/image277.png"/><Relationship Id="rId88" Type="http://schemas.openxmlformats.org/officeDocument/2006/relationships/image" Target="media/image68.png"/><Relationship Id="rId111" Type="http://schemas.openxmlformats.org/officeDocument/2006/relationships/image" Target="media/image86.png"/><Relationship Id="rId132" Type="http://schemas.openxmlformats.org/officeDocument/2006/relationships/hyperlink" Target="https://pgl.yoyo.org/adservers/serverlist.php" TargetMode="External"/><Relationship Id="rId153" Type="http://schemas.openxmlformats.org/officeDocument/2006/relationships/image" Target="media/image123.png"/><Relationship Id="rId174" Type="http://schemas.openxmlformats.org/officeDocument/2006/relationships/image" Target="media/image144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220" Type="http://schemas.openxmlformats.org/officeDocument/2006/relationships/image" Target="media/image190.png"/><Relationship Id="rId241" Type="http://schemas.openxmlformats.org/officeDocument/2006/relationships/image" Target="media/image211.png"/><Relationship Id="rId15" Type="http://schemas.openxmlformats.org/officeDocument/2006/relationships/hyperlink" Target="https://download.visualstudio.microsoft.com/download/pr/b929b7fe-5c89-4553-9abe-6324631dcc3a/296F96CD102250636BCD23AB6E6CF70935337B1BBB3507FE8521D8D9CFAA932F/VC_redist.x64.exe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262" Type="http://schemas.openxmlformats.org/officeDocument/2006/relationships/image" Target="media/image232.png"/><Relationship Id="rId283" Type="http://schemas.openxmlformats.org/officeDocument/2006/relationships/image" Target="media/image253.png"/><Relationship Id="rId318" Type="http://schemas.openxmlformats.org/officeDocument/2006/relationships/footer" Target="footer1.xml"/><Relationship Id="rId78" Type="http://schemas.openxmlformats.org/officeDocument/2006/relationships/image" Target="media/image58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5.png"/><Relationship Id="rId143" Type="http://schemas.openxmlformats.org/officeDocument/2006/relationships/image" Target="media/image113.png"/><Relationship Id="rId164" Type="http://schemas.openxmlformats.org/officeDocument/2006/relationships/image" Target="media/image134.png"/><Relationship Id="rId185" Type="http://schemas.openxmlformats.org/officeDocument/2006/relationships/image" Target="media/image155.png"/><Relationship Id="rId9" Type="http://schemas.openxmlformats.org/officeDocument/2006/relationships/footnotes" Target="footnotes.xml"/><Relationship Id="rId210" Type="http://schemas.openxmlformats.org/officeDocument/2006/relationships/image" Target="media/image180.png"/><Relationship Id="rId26" Type="http://schemas.openxmlformats.org/officeDocument/2006/relationships/image" Target="media/image6.png"/><Relationship Id="rId231" Type="http://schemas.openxmlformats.org/officeDocument/2006/relationships/image" Target="media/image201.png"/><Relationship Id="rId252" Type="http://schemas.openxmlformats.org/officeDocument/2006/relationships/image" Target="media/image222.png"/><Relationship Id="rId273" Type="http://schemas.openxmlformats.org/officeDocument/2006/relationships/image" Target="media/image243.png"/><Relationship Id="rId294" Type="http://schemas.openxmlformats.org/officeDocument/2006/relationships/image" Target="media/image264.png"/><Relationship Id="rId308" Type="http://schemas.openxmlformats.org/officeDocument/2006/relationships/hyperlink" Target="https://mikro-bill.com/api_docs/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87.png"/><Relationship Id="rId133" Type="http://schemas.openxmlformats.org/officeDocument/2006/relationships/image" Target="media/image105.png"/><Relationship Id="rId154" Type="http://schemas.openxmlformats.org/officeDocument/2006/relationships/image" Target="media/image124.png"/><Relationship Id="rId175" Type="http://schemas.openxmlformats.org/officeDocument/2006/relationships/image" Target="media/image145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hyperlink" Target="https://download.microsoft.com/download/0/8/E/08E0386B-F6AF-4651-8D1B-C0A95D2731F0/Windows6.1-KB3063858-x64.msu" TargetMode="External"/><Relationship Id="rId221" Type="http://schemas.openxmlformats.org/officeDocument/2006/relationships/image" Target="media/image191.png"/><Relationship Id="rId242" Type="http://schemas.openxmlformats.org/officeDocument/2006/relationships/image" Target="media/image212.png"/><Relationship Id="rId263" Type="http://schemas.openxmlformats.org/officeDocument/2006/relationships/image" Target="media/image233.png"/><Relationship Id="rId284" Type="http://schemas.openxmlformats.org/officeDocument/2006/relationships/image" Target="media/image254.png"/><Relationship Id="rId319" Type="http://schemas.openxmlformats.org/officeDocument/2006/relationships/fontTable" Target="fontTable.xml"/><Relationship Id="rId37" Type="http://schemas.openxmlformats.org/officeDocument/2006/relationships/image" Target="media/image17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123" Type="http://schemas.openxmlformats.org/officeDocument/2006/relationships/image" Target="media/image96.png"/><Relationship Id="rId144" Type="http://schemas.openxmlformats.org/officeDocument/2006/relationships/image" Target="media/image114.png"/><Relationship Id="rId90" Type="http://schemas.openxmlformats.org/officeDocument/2006/relationships/image" Target="media/image70.png"/><Relationship Id="rId165" Type="http://schemas.openxmlformats.org/officeDocument/2006/relationships/image" Target="media/image135.png"/><Relationship Id="rId186" Type="http://schemas.openxmlformats.org/officeDocument/2006/relationships/image" Target="media/image156.png"/><Relationship Id="rId211" Type="http://schemas.openxmlformats.org/officeDocument/2006/relationships/image" Target="media/image181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44.png"/><Relationship Id="rId295" Type="http://schemas.openxmlformats.org/officeDocument/2006/relationships/image" Target="media/image265.png"/><Relationship Id="rId309" Type="http://schemas.openxmlformats.org/officeDocument/2006/relationships/hyperlink" Target="https://mikro-bill.com/files/mikrobill-api.py" TargetMode="External"/><Relationship Id="rId27" Type="http://schemas.openxmlformats.org/officeDocument/2006/relationships/image" Target="media/image7.png"/><Relationship Id="rId48" Type="http://schemas.openxmlformats.org/officeDocument/2006/relationships/image" Target="media/image28.png"/><Relationship Id="rId69" Type="http://schemas.openxmlformats.org/officeDocument/2006/relationships/image" Target="media/image49.png"/><Relationship Id="rId113" Type="http://schemas.openxmlformats.org/officeDocument/2006/relationships/image" Target="media/image88.png"/><Relationship Id="rId134" Type="http://schemas.openxmlformats.org/officeDocument/2006/relationships/hyperlink" Target="https://web.archive.org/web/20150817114244/http:/chelaxe.ru/blacklist/" TargetMode="External"/><Relationship Id="rId320" Type="http://schemas.openxmlformats.org/officeDocument/2006/relationships/theme" Target="theme/theme1.xml"/><Relationship Id="rId80" Type="http://schemas.openxmlformats.org/officeDocument/2006/relationships/image" Target="media/image60.png"/><Relationship Id="rId155" Type="http://schemas.openxmlformats.org/officeDocument/2006/relationships/image" Target="media/image125.png"/><Relationship Id="rId176" Type="http://schemas.openxmlformats.org/officeDocument/2006/relationships/image" Target="media/image146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png"/><Relationship Id="rId264" Type="http://schemas.openxmlformats.org/officeDocument/2006/relationships/image" Target="media/image234.png"/><Relationship Id="rId285" Type="http://schemas.openxmlformats.org/officeDocument/2006/relationships/image" Target="media/image255.png"/><Relationship Id="rId17" Type="http://schemas.openxmlformats.org/officeDocument/2006/relationships/hyperlink" Target="http://mikro-bill.com/files/netfx472.exe" TargetMode="External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0.png"/><Relationship Id="rId124" Type="http://schemas.openxmlformats.org/officeDocument/2006/relationships/image" Target="media/image97.png"/><Relationship Id="rId310" Type="http://schemas.openxmlformats.org/officeDocument/2006/relationships/hyperlink" Target="https://mikro-bill.com/api_docs/" TargetMode="External"/><Relationship Id="rId70" Type="http://schemas.openxmlformats.org/officeDocument/2006/relationships/image" Target="media/image50.png"/><Relationship Id="rId91" Type="http://schemas.openxmlformats.org/officeDocument/2006/relationships/image" Target="media/image71.png"/><Relationship Id="rId145" Type="http://schemas.openxmlformats.org/officeDocument/2006/relationships/image" Target="media/image115.png"/><Relationship Id="rId166" Type="http://schemas.openxmlformats.org/officeDocument/2006/relationships/image" Target="media/image136.png"/><Relationship Id="rId187" Type="http://schemas.openxmlformats.org/officeDocument/2006/relationships/image" Target="media/image157.png"/><Relationship Id="rId1" Type="http://schemas.openxmlformats.org/officeDocument/2006/relationships/customXml" Target="../customXml/item1.xml"/><Relationship Id="rId212" Type="http://schemas.openxmlformats.org/officeDocument/2006/relationships/image" Target="media/image182.png"/><Relationship Id="rId233" Type="http://schemas.openxmlformats.org/officeDocument/2006/relationships/image" Target="media/image203.png"/><Relationship Id="rId254" Type="http://schemas.openxmlformats.org/officeDocument/2006/relationships/image" Target="media/image224.png"/><Relationship Id="rId28" Type="http://schemas.openxmlformats.org/officeDocument/2006/relationships/image" Target="media/image8.png"/><Relationship Id="rId49" Type="http://schemas.openxmlformats.org/officeDocument/2006/relationships/image" Target="media/image29.png"/><Relationship Id="rId114" Type="http://schemas.openxmlformats.org/officeDocument/2006/relationships/hyperlink" Target="mailto:fomichok@mail.ru" TargetMode="External"/><Relationship Id="rId275" Type="http://schemas.openxmlformats.org/officeDocument/2006/relationships/image" Target="media/image245.png"/><Relationship Id="rId296" Type="http://schemas.openxmlformats.org/officeDocument/2006/relationships/image" Target="media/image266.png"/><Relationship Id="rId300" Type="http://schemas.openxmlformats.org/officeDocument/2006/relationships/image" Target="media/image270.png"/><Relationship Id="rId60" Type="http://schemas.openxmlformats.org/officeDocument/2006/relationships/image" Target="media/image40.png"/><Relationship Id="rId81" Type="http://schemas.openxmlformats.org/officeDocument/2006/relationships/image" Target="media/image61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7.png"/><Relationship Id="rId198" Type="http://schemas.openxmlformats.org/officeDocument/2006/relationships/image" Target="media/image168.png"/><Relationship Id="rId202" Type="http://schemas.openxmlformats.org/officeDocument/2006/relationships/image" Target="media/image172.png"/><Relationship Id="rId223" Type="http://schemas.openxmlformats.org/officeDocument/2006/relationships/image" Target="media/image193.png"/><Relationship Id="rId244" Type="http://schemas.openxmlformats.org/officeDocument/2006/relationships/image" Target="media/image214.png"/><Relationship Id="rId18" Type="http://schemas.openxmlformats.org/officeDocument/2006/relationships/hyperlink" Target="http://mikro-bill.com/downloads/" TargetMode="External"/><Relationship Id="rId39" Type="http://schemas.openxmlformats.org/officeDocument/2006/relationships/image" Target="media/image19.png"/><Relationship Id="rId265" Type="http://schemas.openxmlformats.org/officeDocument/2006/relationships/image" Target="media/image235.png"/><Relationship Id="rId286" Type="http://schemas.openxmlformats.org/officeDocument/2006/relationships/image" Target="media/image256.png"/><Relationship Id="rId50" Type="http://schemas.openxmlformats.org/officeDocument/2006/relationships/image" Target="media/image30.png"/><Relationship Id="rId104" Type="http://schemas.openxmlformats.org/officeDocument/2006/relationships/image" Target="media/image81.png"/><Relationship Id="rId125" Type="http://schemas.openxmlformats.org/officeDocument/2006/relationships/image" Target="media/image98.png"/><Relationship Id="rId146" Type="http://schemas.openxmlformats.org/officeDocument/2006/relationships/image" Target="media/image116.png"/><Relationship Id="rId167" Type="http://schemas.openxmlformats.org/officeDocument/2006/relationships/image" Target="media/image137.png"/><Relationship Id="rId188" Type="http://schemas.openxmlformats.org/officeDocument/2006/relationships/image" Target="media/image158.png"/><Relationship Id="rId311" Type="http://schemas.openxmlformats.org/officeDocument/2006/relationships/hyperlink" Target="https://mikro-bill.com/api_docs/" TargetMode="External"/><Relationship Id="rId71" Type="http://schemas.openxmlformats.org/officeDocument/2006/relationships/image" Target="media/image51.png"/><Relationship Id="rId92" Type="http://schemas.openxmlformats.org/officeDocument/2006/relationships/hyperlink" Target="http://mikro-bill.com/plugins/" TargetMode="External"/><Relationship Id="rId213" Type="http://schemas.openxmlformats.org/officeDocument/2006/relationships/image" Target="media/image183.png"/><Relationship Id="rId234" Type="http://schemas.openxmlformats.org/officeDocument/2006/relationships/image" Target="media/image204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55" Type="http://schemas.openxmlformats.org/officeDocument/2006/relationships/image" Target="media/image225.png"/><Relationship Id="rId276" Type="http://schemas.openxmlformats.org/officeDocument/2006/relationships/image" Target="media/image246.png"/><Relationship Id="rId297" Type="http://schemas.openxmlformats.org/officeDocument/2006/relationships/image" Target="media/image267.png"/><Relationship Id="rId40" Type="http://schemas.openxmlformats.org/officeDocument/2006/relationships/image" Target="media/image20.png"/><Relationship Id="rId115" Type="http://schemas.openxmlformats.org/officeDocument/2006/relationships/image" Target="media/image89.png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8.png"/><Relationship Id="rId301" Type="http://schemas.openxmlformats.org/officeDocument/2006/relationships/image" Target="media/image271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19" Type="http://schemas.openxmlformats.org/officeDocument/2006/relationships/image" Target="media/image2.png"/><Relationship Id="rId224" Type="http://schemas.openxmlformats.org/officeDocument/2006/relationships/image" Target="media/image194.png"/><Relationship Id="rId245" Type="http://schemas.openxmlformats.org/officeDocument/2006/relationships/image" Target="media/image215.png"/><Relationship Id="rId266" Type="http://schemas.openxmlformats.org/officeDocument/2006/relationships/image" Target="media/image236.png"/><Relationship Id="rId287" Type="http://schemas.openxmlformats.org/officeDocument/2006/relationships/image" Target="media/image257.png"/><Relationship Id="rId30" Type="http://schemas.openxmlformats.org/officeDocument/2006/relationships/image" Target="media/image10.png"/><Relationship Id="rId105" Type="http://schemas.openxmlformats.org/officeDocument/2006/relationships/image" Target="media/image82.png"/><Relationship Id="rId126" Type="http://schemas.openxmlformats.org/officeDocument/2006/relationships/image" Target="media/image99.png"/><Relationship Id="rId147" Type="http://schemas.openxmlformats.org/officeDocument/2006/relationships/image" Target="media/image117.png"/><Relationship Id="rId168" Type="http://schemas.openxmlformats.org/officeDocument/2006/relationships/image" Target="media/image138.png"/><Relationship Id="rId312" Type="http://schemas.openxmlformats.org/officeDocument/2006/relationships/image" Target="media/image278.pn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hyperlink" Target="mailto:fomichok@mail.ru" TargetMode="External"/><Relationship Id="rId189" Type="http://schemas.openxmlformats.org/officeDocument/2006/relationships/image" Target="media/image159.png"/><Relationship Id="rId3" Type="http://schemas.openxmlformats.org/officeDocument/2006/relationships/customXml" Target="../customXml/item3.xml"/><Relationship Id="rId214" Type="http://schemas.openxmlformats.org/officeDocument/2006/relationships/image" Target="media/image184.png"/><Relationship Id="rId235" Type="http://schemas.openxmlformats.org/officeDocument/2006/relationships/image" Target="media/image205.png"/><Relationship Id="rId256" Type="http://schemas.openxmlformats.org/officeDocument/2006/relationships/image" Target="media/image226.png"/><Relationship Id="rId277" Type="http://schemas.openxmlformats.org/officeDocument/2006/relationships/image" Target="media/image247.png"/><Relationship Id="rId298" Type="http://schemas.openxmlformats.org/officeDocument/2006/relationships/image" Target="media/image268.png"/><Relationship Id="rId116" Type="http://schemas.openxmlformats.org/officeDocument/2006/relationships/image" Target="media/image90.png"/><Relationship Id="rId137" Type="http://schemas.openxmlformats.org/officeDocument/2006/relationships/image" Target="media/image108.png"/><Relationship Id="rId158" Type="http://schemas.openxmlformats.org/officeDocument/2006/relationships/image" Target="media/image128.png"/><Relationship Id="rId302" Type="http://schemas.openxmlformats.org/officeDocument/2006/relationships/image" Target="media/image272.png"/><Relationship Id="rId20" Type="http://schemas.openxmlformats.org/officeDocument/2006/relationships/image" Target="media/image3.png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179" Type="http://schemas.openxmlformats.org/officeDocument/2006/relationships/image" Target="media/image149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5" Type="http://schemas.openxmlformats.org/officeDocument/2006/relationships/image" Target="media/image195.png"/><Relationship Id="rId246" Type="http://schemas.openxmlformats.org/officeDocument/2006/relationships/image" Target="media/image216.png"/><Relationship Id="rId267" Type="http://schemas.openxmlformats.org/officeDocument/2006/relationships/image" Target="media/image237.png"/><Relationship Id="rId288" Type="http://schemas.openxmlformats.org/officeDocument/2006/relationships/image" Target="media/image258.png"/><Relationship Id="rId106" Type="http://schemas.openxmlformats.org/officeDocument/2006/relationships/image" Target="media/image83.png"/><Relationship Id="rId127" Type="http://schemas.openxmlformats.org/officeDocument/2006/relationships/image" Target="media/image100.png"/><Relationship Id="rId313" Type="http://schemas.openxmlformats.org/officeDocument/2006/relationships/image" Target="media/image279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94" Type="http://schemas.openxmlformats.org/officeDocument/2006/relationships/hyperlink" Target="https://t.me/Fomichok" TargetMode="External"/><Relationship Id="rId148" Type="http://schemas.openxmlformats.org/officeDocument/2006/relationships/image" Target="media/image118.png"/><Relationship Id="rId169" Type="http://schemas.openxmlformats.org/officeDocument/2006/relationships/image" Target="media/image139.png"/><Relationship Id="rId4" Type="http://schemas.openxmlformats.org/officeDocument/2006/relationships/customXml" Target="../customXml/item4.xml"/><Relationship Id="rId180" Type="http://schemas.openxmlformats.org/officeDocument/2006/relationships/image" Target="media/image150.png"/><Relationship Id="rId215" Type="http://schemas.openxmlformats.org/officeDocument/2006/relationships/image" Target="media/image185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image" Target="media/image248.png"/><Relationship Id="rId303" Type="http://schemas.openxmlformats.org/officeDocument/2006/relationships/image" Target="media/image273.png"/><Relationship Id="rId42" Type="http://schemas.openxmlformats.org/officeDocument/2006/relationships/image" Target="media/image22.png"/><Relationship Id="rId84" Type="http://schemas.openxmlformats.org/officeDocument/2006/relationships/image" Target="media/image64.png"/><Relationship Id="rId138" Type="http://schemas.openxmlformats.org/officeDocument/2006/relationships/image" Target="media/image109.png"/><Relationship Id="rId191" Type="http://schemas.openxmlformats.org/officeDocument/2006/relationships/image" Target="media/image161.png"/><Relationship Id="rId205" Type="http://schemas.openxmlformats.org/officeDocument/2006/relationships/image" Target="media/image175.png"/><Relationship Id="rId247" Type="http://schemas.openxmlformats.org/officeDocument/2006/relationships/image" Target="media/image217.png"/><Relationship Id="rId107" Type="http://schemas.openxmlformats.org/officeDocument/2006/relationships/image" Target="media/image84.png"/><Relationship Id="rId289" Type="http://schemas.openxmlformats.org/officeDocument/2006/relationships/image" Target="media/image259.png"/><Relationship Id="rId11" Type="http://schemas.openxmlformats.org/officeDocument/2006/relationships/image" Target="media/image1.png"/><Relationship Id="rId53" Type="http://schemas.openxmlformats.org/officeDocument/2006/relationships/image" Target="media/image33.png"/><Relationship Id="rId149" Type="http://schemas.openxmlformats.org/officeDocument/2006/relationships/image" Target="media/image119.png"/><Relationship Id="rId314" Type="http://schemas.openxmlformats.org/officeDocument/2006/relationships/image" Target="media/image280.png"/><Relationship Id="rId95" Type="http://schemas.openxmlformats.org/officeDocument/2006/relationships/image" Target="media/image72.png"/><Relationship Id="rId160" Type="http://schemas.openxmlformats.org/officeDocument/2006/relationships/image" Target="media/image130.png"/><Relationship Id="rId216" Type="http://schemas.openxmlformats.org/officeDocument/2006/relationships/image" Target="media/image186.png"/><Relationship Id="rId258" Type="http://schemas.openxmlformats.org/officeDocument/2006/relationships/image" Target="media/image228.png"/><Relationship Id="rId22" Type="http://schemas.openxmlformats.org/officeDocument/2006/relationships/hyperlink" Target="https://dot.net/v1/dotnet-install.sh" TargetMode="External"/><Relationship Id="rId64" Type="http://schemas.openxmlformats.org/officeDocument/2006/relationships/image" Target="media/image44.png"/><Relationship Id="rId118" Type="http://schemas.openxmlformats.org/officeDocument/2006/relationships/hyperlink" Target="https://developer.tech.yandex.ru/services/" TargetMode="External"/><Relationship Id="rId171" Type="http://schemas.openxmlformats.org/officeDocument/2006/relationships/image" Target="media/image141.png"/><Relationship Id="rId227" Type="http://schemas.openxmlformats.org/officeDocument/2006/relationships/image" Target="media/image197.png"/><Relationship Id="rId269" Type="http://schemas.openxmlformats.org/officeDocument/2006/relationships/image" Target="media/image239.png"/><Relationship Id="rId33" Type="http://schemas.openxmlformats.org/officeDocument/2006/relationships/image" Target="media/image13.png"/><Relationship Id="rId129" Type="http://schemas.openxmlformats.org/officeDocument/2006/relationships/image" Target="media/image102.png"/><Relationship Id="rId280" Type="http://schemas.openxmlformats.org/officeDocument/2006/relationships/image" Target="media/image250.png"/><Relationship Id="rId75" Type="http://schemas.openxmlformats.org/officeDocument/2006/relationships/image" Target="media/image55.png"/><Relationship Id="rId140" Type="http://schemas.openxmlformats.org/officeDocument/2006/relationships/hyperlink" Target="https://wiki.mikrotik.com/wiki/Manual:RADIUS_Client" TargetMode="External"/><Relationship Id="rId182" Type="http://schemas.openxmlformats.org/officeDocument/2006/relationships/image" Target="media/image152.png"/><Relationship Id="rId6" Type="http://schemas.openxmlformats.org/officeDocument/2006/relationships/styles" Target="styles.xml"/><Relationship Id="rId238" Type="http://schemas.openxmlformats.org/officeDocument/2006/relationships/image" Target="media/image208.png"/><Relationship Id="rId291" Type="http://schemas.openxmlformats.org/officeDocument/2006/relationships/image" Target="media/image261.png"/><Relationship Id="rId305" Type="http://schemas.openxmlformats.org/officeDocument/2006/relationships/image" Target="media/image275.png"/><Relationship Id="rId44" Type="http://schemas.openxmlformats.org/officeDocument/2006/relationships/image" Target="media/image24.png"/><Relationship Id="rId86" Type="http://schemas.openxmlformats.org/officeDocument/2006/relationships/image" Target="media/image66.png"/><Relationship Id="rId151" Type="http://schemas.openxmlformats.org/officeDocument/2006/relationships/image" Target="media/image121.pn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249" Type="http://schemas.openxmlformats.org/officeDocument/2006/relationships/image" Target="media/image2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michok\AppData\Roaming\Microsoft\&#1064;&#1072;&#1073;&#1083;&#1086;&#1085;&#1099;\&#1044;&#1086;&#1073;&#1088;&#1086;%20&#1087;&#1086;&#1078;&#1072;&#1083;&#1086;&#1074;&#1072;&#1090;&#1100;%20&#1074;%20Word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23AB-CFBF-417A-B773-C0D8D95A84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4ED7208-DCDA-47E6-88E1-54D56125A5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59B9C-6203-4B82-8AB2-6504B135F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0B7BD-41C1-475B-8077-6BDFDB69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Добро пожаловать в Word 2013</Template>
  <TotalTime>1989</TotalTime>
  <Pages>221</Pages>
  <Words>30938</Words>
  <Characters>176353</Characters>
  <Application>Microsoft Office Word</Application>
  <DocSecurity>0</DocSecurity>
  <Lines>1469</Lines>
  <Paragraphs>413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Fomichok</cp:lastModifiedBy>
  <cp:revision>125</cp:revision>
  <dcterms:created xsi:type="dcterms:W3CDTF">2022-09-26T08:14:00Z</dcterms:created>
  <dcterms:modified xsi:type="dcterms:W3CDTF">2024-04-08T21:07:00Z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